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1775699"/>
    <w:bookmarkStart w:id="1" w:name="_Toc121917135"/>
    <w:p w14:paraId="0A31B3D4" w14:textId="19D77C01" w:rsidR="00736BDC" w:rsidRPr="002C3DCF" w:rsidRDefault="00736BDC" w:rsidP="00A46DDC">
      <w:r>
        <w:rPr>
          <w:noProof/>
        </w:rPr>
        <mc:AlternateContent>
          <mc:Choice Requires="wps">
            <w:drawing>
              <wp:inline distT="0" distB="0" distL="0" distR="0" wp14:anchorId="09E6A70F" wp14:editId="7ABCFE43">
                <wp:extent cx="5522400" cy="6534000"/>
                <wp:effectExtent l="0" t="0" r="2540" b="635"/>
                <wp:docPr id="5" name="Rectangle 5" descr="Ricky and Adam squatting in a garden bed at Werribee Park. 1 man is in a Parks Victoria uniform. 1 man has a yellow high vis jacket 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22400" cy="653400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39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501A20" id="Rectangle 5" o:spid="_x0000_s1026" alt="Ricky and Adam squatting in a garden bed at Werribee Park. 1 man is in a Parks Victoria uniform. 1 man has a yellow high vis jacket on." style="width:434.85pt;height:514.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" stroked="f" strokeweight=".1105mm">
                <v:fill r:id="rId12" o:title="Ricky and Adam squatting in a garden bed at Werribee Park. 1 man is in a Parks Victoria uniform. 1 man has a yellow high vis jacket on" recolor="t" rotate="t" type="frame"/>
                <o:lock v:ext="edit" aspectratio="t"/>
                <w10:anchorlock/>
              </v:rect>
            </w:pict>
          </mc:Fallback>
        </mc:AlternateContent>
      </w:r>
    </w:p>
    <w:p w14:paraId="2952AA33" w14:textId="2FCC8A05" w:rsidR="00EB32A9" w:rsidRDefault="00427775" w:rsidP="00634E47">
      <w:pPr>
        <w:pStyle w:val="Heading1"/>
        <w:tabs>
          <w:tab w:val="clear" w:pos="851"/>
        </w:tabs>
        <w:spacing w:after="0"/>
        <w:ind w:right="0"/>
        <w:rPr>
          <w:bCs w:val="0"/>
          <w:szCs w:val="32"/>
        </w:rPr>
      </w:pPr>
      <w:bookmarkStart w:id="2" w:name="_Toc122430764"/>
      <w:r w:rsidRPr="004D2ACA">
        <w:rPr>
          <w:bCs w:val="0"/>
          <w:szCs w:val="32"/>
        </w:rPr>
        <w:t>Parks Victoria</w:t>
      </w:r>
      <w:bookmarkStart w:id="3" w:name="_Toc121775700"/>
      <w:bookmarkEnd w:id="0"/>
      <w:r w:rsidR="00CF3A7B" w:rsidRPr="004D2ACA">
        <w:rPr>
          <w:bCs w:val="0"/>
          <w:szCs w:val="32"/>
        </w:rPr>
        <w:t xml:space="preserve"> </w:t>
      </w:r>
      <w:r w:rsidRPr="004D2ACA">
        <w:rPr>
          <w:bCs w:val="0"/>
          <w:szCs w:val="32"/>
        </w:rPr>
        <w:t>Disability Action Pla</w:t>
      </w:r>
      <w:bookmarkStart w:id="4" w:name="_Toc121775701"/>
      <w:bookmarkEnd w:id="3"/>
      <w:r w:rsidR="008271BF" w:rsidRPr="004D2ACA">
        <w:rPr>
          <w:bCs w:val="0"/>
          <w:szCs w:val="32"/>
        </w:rPr>
        <w:t xml:space="preserve">n </w:t>
      </w:r>
      <w:r w:rsidRPr="004D2ACA">
        <w:rPr>
          <w:bCs w:val="0"/>
          <w:szCs w:val="32"/>
        </w:rPr>
        <w:t>2022</w:t>
      </w:r>
      <w:r w:rsidR="008271BF" w:rsidRPr="004D2ACA">
        <w:rPr>
          <w:bCs w:val="0"/>
          <w:szCs w:val="32"/>
        </w:rPr>
        <w:t>-</w:t>
      </w:r>
      <w:r w:rsidRPr="004D2ACA">
        <w:rPr>
          <w:bCs w:val="0"/>
          <w:szCs w:val="32"/>
        </w:rPr>
        <w:t>2026</w:t>
      </w:r>
      <w:bookmarkEnd w:id="1"/>
      <w:bookmarkEnd w:id="2"/>
      <w:bookmarkEnd w:id="4"/>
    </w:p>
    <w:p w14:paraId="5633AE9A" w14:textId="17BE3E16" w:rsidR="00EB32A9" w:rsidRDefault="00EB32A9" w:rsidP="00EB32A9"/>
    <w:p w14:paraId="78609A4B" w14:textId="24A2494B" w:rsidR="00EB32A9" w:rsidRDefault="00EB32A9" w:rsidP="00EB32A9"/>
    <w:p w14:paraId="00E28DEE" w14:textId="23564D36" w:rsidR="00736BDC" w:rsidRDefault="00736BDC" w:rsidP="00EB32A9"/>
    <w:p w14:paraId="40DCD21B" w14:textId="72752634" w:rsidR="00736BDC" w:rsidRDefault="00736BDC" w:rsidP="00EB32A9"/>
    <w:p w14:paraId="13479546" w14:textId="3C3665FD" w:rsidR="00736BDC" w:rsidRDefault="00736BDC" w:rsidP="00EB32A9"/>
    <w:p w14:paraId="49560B79" w14:textId="77777777" w:rsidR="00736BDC" w:rsidRDefault="00736BDC" w:rsidP="00EB32A9"/>
    <w:p w14:paraId="4925EDB2" w14:textId="4F1CAF50" w:rsidR="00EB32A9" w:rsidRDefault="00EB32A9" w:rsidP="00EB32A9"/>
    <w:p w14:paraId="16E268F3" w14:textId="290A28E2" w:rsidR="00EB32A9" w:rsidRDefault="00EB32A9">
      <w:pPr>
        <w:spacing w:after="160" w:line="259" w:lineRule="auto"/>
        <w:rPr>
          <w:color w:val="auto"/>
          <w:sz w:val="32"/>
          <w:szCs w:val="32"/>
        </w:rPr>
      </w:pPr>
      <w:r>
        <w:rPr>
          <w:bCs/>
          <w:noProof/>
          <w:szCs w:val="32"/>
        </w:rPr>
        <w:drawing>
          <wp:inline distT="0" distB="0" distL="0" distR="0" wp14:anchorId="05CF201A" wp14:editId="0550FCB0">
            <wp:extent cx="5503545" cy="1087120"/>
            <wp:effectExtent l="0" t="0" r="1905" b="0"/>
            <wp:docPr id="7" name="Graphic 7" descr="Parks Victoria logo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Parks Victoria logo ">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503545" cy="1087120"/>
                    </a:xfrm>
                    <a:prstGeom prst="rect">
                      <a:avLst/>
                    </a:prstGeom>
                  </pic:spPr>
                </pic:pic>
              </a:graphicData>
            </a:graphic>
          </wp:inline>
        </w:drawing>
      </w:r>
      <w:r>
        <w:rPr>
          <w:bCs/>
          <w:szCs w:val="32"/>
        </w:rPr>
        <w:br w:type="page"/>
      </w:r>
    </w:p>
    <w:p w14:paraId="1CF6D736" w14:textId="29B8DF3E" w:rsidR="00634E47" w:rsidRPr="00017EDE" w:rsidRDefault="00634E47" w:rsidP="00634E47">
      <w:pPr>
        <w:pStyle w:val="Heading1"/>
        <w:tabs>
          <w:tab w:val="clear" w:pos="851"/>
        </w:tabs>
        <w:spacing w:after="0"/>
        <w:ind w:right="0"/>
        <w:rPr>
          <w:b/>
          <w:sz w:val="72"/>
          <w:szCs w:val="72"/>
        </w:rPr>
      </w:pPr>
      <w:bookmarkStart w:id="5" w:name="_Toc122430765"/>
      <w:r w:rsidRPr="00017EDE">
        <w:rPr>
          <w:rFonts w:eastAsiaTheme="minorHAnsi"/>
          <w:bCs w:val="0"/>
          <w:szCs w:val="32"/>
          <w:lang w:eastAsia="en-US"/>
        </w:rPr>
        <w:lastRenderedPageBreak/>
        <w:t>Acknowledgment of Country</w:t>
      </w:r>
      <w:bookmarkEnd w:id="5"/>
    </w:p>
    <w:p w14:paraId="68CFC28F" w14:textId="77777777" w:rsidR="00EB32A9" w:rsidRDefault="00EB32A9" w:rsidP="00634E47">
      <w:pPr>
        <w:autoSpaceDE w:val="0"/>
        <w:autoSpaceDN w:val="0"/>
        <w:adjustRightInd w:val="0"/>
        <w:rPr>
          <w:rFonts w:eastAsiaTheme="minorHAnsi"/>
          <w:color w:val="auto"/>
          <w:lang w:eastAsia="en-US"/>
        </w:rPr>
      </w:pPr>
    </w:p>
    <w:p w14:paraId="486820DA" w14:textId="5E867F55" w:rsidR="00634E47" w:rsidRPr="00017EDE" w:rsidRDefault="00634E47" w:rsidP="00634E47">
      <w:pPr>
        <w:autoSpaceDE w:val="0"/>
        <w:autoSpaceDN w:val="0"/>
        <w:adjustRightInd w:val="0"/>
        <w:rPr>
          <w:rFonts w:eastAsiaTheme="minorHAnsi"/>
          <w:color w:val="auto"/>
          <w:lang w:eastAsia="en-US"/>
        </w:rPr>
      </w:pPr>
      <w:r w:rsidRPr="00017EDE">
        <w:rPr>
          <w:rFonts w:eastAsiaTheme="minorHAnsi"/>
          <w:color w:val="auto"/>
          <w:lang w:eastAsia="en-US"/>
        </w:rPr>
        <w:t xml:space="preserve">Victoria’s network of parks and reserves form the core of Aboriginal cultural landscapes, which have been modified over many thousands of years of occupation. They are reflections of how Aboriginal people engaged with </w:t>
      </w:r>
      <w:proofErr w:type="gramStart"/>
      <w:r w:rsidRPr="00017EDE">
        <w:rPr>
          <w:rFonts w:eastAsiaTheme="minorHAnsi"/>
          <w:color w:val="auto"/>
          <w:lang w:eastAsia="en-US"/>
        </w:rPr>
        <w:t>their</w:t>
      </w:r>
      <w:proofErr w:type="gramEnd"/>
    </w:p>
    <w:p w14:paraId="489ECE22" w14:textId="0E96A5BF" w:rsidR="00ED2059" w:rsidRPr="00017EDE" w:rsidRDefault="00634E47" w:rsidP="00634E47">
      <w:pPr>
        <w:autoSpaceDE w:val="0"/>
        <w:autoSpaceDN w:val="0"/>
        <w:adjustRightInd w:val="0"/>
        <w:rPr>
          <w:b/>
          <w:bCs/>
          <w:noProof/>
          <w:color w:val="auto"/>
        </w:rPr>
      </w:pPr>
      <w:r w:rsidRPr="00017EDE">
        <w:rPr>
          <w:rFonts w:eastAsiaTheme="minorHAnsi"/>
          <w:color w:val="auto"/>
          <w:lang w:eastAsia="en-US"/>
        </w:rPr>
        <w:t>world and experienced their surroundings and are the product of thousands of generations of economic activity, material culture and settlement patterns. The landscapes we see today are influenced by the skills, knowledge and activities of Aboriginal land managers. Parks Victoria acknowledges the Traditional Owners of these cultural landscapes, recognising their continuing connection to Victoria’s parks and reserves and their ongoing role in caring</w:t>
      </w:r>
      <w:r w:rsidRPr="00017EDE">
        <w:rPr>
          <w:rFonts w:eastAsiaTheme="minorHAnsi"/>
          <w:b/>
          <w:bCs/>
          <w:color w:val="auto"/>
          <w:lang w:eastAsia="en-US"/>
        </w:rPr>
        <w:t xml:space="preserve"> </w:t>
      </w:r>
      <w:r w:rsidRPr="00017EDE">
        <w:rPr>
          <w:rFonts w:eastAsiaTheme="minorHAnsi"/>
          <w:color w:val="auto"/>
          <w:lang w:eastAsia="en-US"/>
        </w:rPr>
        <w:t>for Country.</w:t>
      </w:r>
      <w:r w:rsidRPr="00017EDE">
        <w:rPr>
          <w:b/>
          <w:bCs/>
          <w:noProof/>
          <w:color w:val="auto"/>
        </w:rPr>
        <w:t xml:space="preserve"> </w:t>
      </w:r>
    </w:p>
    <w:p w14:paraId="44615B17" w14:textId="3EEF6D83" w:rsidR="001E3735" w:rsidRPr="00017EDE" w:rsidRDefault="001E3735" w:rsidP="00634E47">
      <w:pPr>
        <w:autoSpaceDE w:val="0"/>
        <w:autoSpaceDN w:val="0"/>
        <w:adjustRightInd w:val="0"/>
        <w:rPr>
          <w:b/>
          <w:bCs/>
          <w:noProof/>
          <w:color w:val="auto"/>
        </w:rPr>
      </w:pPr>
    </w:p>
    <w:p w14:paraId="024919AE" w14:textId="496AC894" w:rsidR="001E3735" w:rsidRPr="00017EDE" w:rsidRDefault="001E3735" w:rsidP="00634E47">
      <w:pPr>
        <w:autoSpaceDE w:val="0"/>
        <w:autoSpaceDN w:val="0"/>
        <w:adjustRightInd w:val="0"/>
        <w:rPr>
          <w:b/>
          <w:bCs/>
          <w:noProof/>
          <w:color w:val="auto"/>
        </w:rPr>
      </w:pPr>
    </w:p>
    <w:p w14:paraId="209DC198" w14:textId="77777777" w:rsidR="001E3735" w:rsidRPr="00017EDE" w:rsidRDefault="001E3735" w:rsidP="00634E47">
      <w:pPr>
        <w:autoSpaceDE w:val="0"/>
        <w:autoSpaceDN w:val="0"/>
        <w:adjustRightInd w:val="0"/>
        <w:rPr>
          <w:b/>
          <w:bCs/>
          <w:noProof/>
          <w:color w:val="auto"/>
        </w:rPr>
      </w:pPr>
    </w:p>
    <w:p w14:paraId="15CDD0B3" w14:textId="77777777" w:rsidR="00634E47" w:rsidRPr="00017EDE" w:rsidRDefault="00634E47" w:rsidP="00634E47">
      <w:pPr>
        <w:autoSpaceDE w:val="0"/>
        <w:autoSpaceDN w:val="0"/>
        <w:adjustRightInd w:val="0"/>
        <w:rPr>
          <w:b/>
          <w:bCs/>
          <w:color w:val="auto"/>
        </w:rPr>
      </w:pPr>
    </w:p>
    <w:p w14:paraId="32387B32" w14:textId="0FD28796" w:rsidR="00ED2059" w:rsidRPr="00634E47" w:rsidRDefault="00634E47" w:rsidP="00736BDC">
      <w:pPr>
        <w:tabs>
          <w:tab w:val="left" w:pos="6899"/>
        </w:tabs>
        <w:spacing w:line="360" w:lineRule="auto"/>
        <w:contextualSpacing/>
        <w:rPr>
          <w:b/>
          <w:bCs/>
          <w:color w:val="FFFFFF" w:themeColor="background1"/>
          <w:sz w:val="72"/>
          <w:szCs w:val="72"/>
        </w:rPr>
      </w:pPr>
      <w:r w:rsidRPr="00634E47">
        <w:rPr>
          <w:b/>
          <w:bCs/>
          <w:noProof/>
          <w:color w:val="FFFFFF" w:themeColor="background1"/>
        </w:rPr>
        <mc:AlternateContent>
          <mc:Choice Requires="wps">
            <w:drawing>
              <wp:inline distT="0" distB="0" distL="0" distR="0" wp14:anchorId="09F4DA21" wp14:editId="23851644">
                <wp:extent cx="3571875" cy="3903980"/>
                <wp:effectExtent l="0" t="0" r="9525" b="1270"/>
                <wp:docPr id="49" name="Rectangle 49" descr="2 older ladies reaching up and touching an old tree. They are in bushwalking clothes.1 woman is holding a walking pole.  At Valley Picnic Ground You Yangs Regional Pa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1875" cy="3903980"/>
                        </a:xfrm>
                        <a:prstGeom prst="rect">
                          <a:avLst/>
                        </a:prstGeom>
                        <a:blipFill dpi="0" rotWithShape="1">
                          <a:blip r:embed="rId15" cstate="print">
                            <a:extLst>
                              <a:ext uri="{28A0092B-C50C-407E-A947-70E740481C1C}">
                                <a14:useLocalDpi xmlns:a14="http://schemas.microsoft.com/office/drawing/2010/main" val="0"/>
                              </a:ext>
                            </a:extLst>
                          </a:blip>
                          <a:srcRect/>
                          <a:stretch>
                            <a:fillRect t="-29664" r="-13" b="-9"/>
                          </a:stretch>
                        </a:blipFill>
                        <a:ln w="39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FC52D8" id="Rectangle 49" o:spid="_x0000_s1026" alt="2 older ladies reaching up and touching an old tree. They are in bushwalking clothes.1 woman is holding a walking pole.  At Valley Picnic Ground You Yangs Regional Park." style="width:281.25pt;height:307.4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" stroked="f" strokeweight=".1105mm">
                <v:fill r:id="rId16" o:title="2 older ladies reaching up and touching an old tree. They are in bushwalking clothes.1 woman is holding a walking pole.  At Valley Picnic Ground You Yangs Regional Park" recolor="t" rotate="t" type="frame"/>
                <w10:anchorlock/>
              </v:rect>
            </w:pict>
          </mc:Fallback>
        </mc:AlternateContent>
      </w:r>
      <w:r w:rsidR="00736BDC">
        <w:rPr>
          <w:b/>
          <w:bCs/>
          <w:color w:val="FFFFFF" w:themeColor="background1"/>
          <w:sz w:val="72"/>
          <w:szCs w:val="72"/>
        </w:rPr>
        <w:tab/>
      </w:r>
    </w:p>
    <w:p w14:paraId="5FD1D359" w14:textId="6554601F" w:rsidR="00323F90" w:rsidRDefault="00323F90" w:rsidP="00017EDE">
      <w:pPr>
        <w:rPr>
          <w:color w:val="auto"/>
        </w:rPr>
      </w:pPr>
      <w:bookmarkStart w:id="6" w:name="_Toc121775702"/>
      <w:bookmarkStart w:id="7" w:name="_Toc121917136"/>
    </w:p>
    <w:p w14:paraId="70F861CC" w14:textId="03CCB577" w:rsidR="00717A3E" w:rsidRDefault="00717A3E" w:rsidP="00017EDE">
      <w:pPr>
        <w:rPr>
          <w:color w:val="auto"/>
        </w:rPr>
      </w:pPr>
    </w:p>
    <w:p w14:paraId="5F5A4E80" w14:textId="26826E27" w:rsidR="00717A3E" w:rsidRDefault="00717A3E" w:rsidP="00017EDE">
      <w:pPr>
        <w:rPr>
          <w:color w:val="auto"/>
        </w:rPr>
      </w:pPr>
    </w:p>
    <w:p w14:paraId="74C885FD" w14:textId="4BC9211D" w:rsidR="00717A3E" w:rsidRDefault="00717A3E" w:rsidP="00017EDE">
      <w:pPr>
        <w:rPr>
          <w:color w:val="auto"/>
        </w:rPr>
      </w:pPr>
    </w:p>
    <w:p w14:paraId="23C054F5" w14:textId="77777777" w:rsidR="00717A3E" w:rsidRDefault="00717A3E" w:rsidP="00017EDE">
      <w:pPr>
        <w:rPr>
          <w:color w:val="auto"/>
        </w:rPr>
      </w:pPr>
    </w:p>
    <w:p w14:paraId="46D9ADBB" w14:textId="6D11D2D3" w:rsidR="00017EDE" w:rsidRPr="00017EDE" w:rsidRDefault="00017EDE" w:rsidP="00017EDE">
      <w:pPr>
        <w:rPr>
          <w:color w:val="auto"/>
        </w:rPr>
      </w:pPr>
      <w:r w:rsidRPr="00017EDE">
        <w:rPr>
          <w:color w:val="auto"/>
        </w:rPr>
        <w:t>Copyright © Parks Victoria 2022</w:t>
      </w:r>
    </w:p>
    <w:p w14:paraId="27EAC909" w14:textId="77777777" w:rsidR="00017EDE" w:rsidRPr="00017EDE" w:rsidRDefault="00017EDE" w:rsidP="00017EDE">
      <w:pPr>
        <w:rPr>
          <w:color w:val="auto"/>
        </w:rPr>
      </w:pPr>
      <w:r w:rsidRPr="00017EDE">
        <w:rPr>
          <w:color w:val="auto"/>
        </w:rPr>
        <w:t>Level 10, 535 Bourke Street, Melbourne VIC 3000</w:t>
      </w:r>
    </w:p>
    <w:p w14:paraId="752F1989" w14:textId="77777777" w:rsidR="00017EDE" w:rsidRPr="00017EDE" w:rsidRDefault="00017EDE" w:rsidP="00017EDE">
      <w:pPr>
        <w:ind w:right="57"/>
        <w:rPr>
          <w:color w:val="auto"/>
          <w:sz w:val="10"/>
          <w:szCs w:val="10"/>
        </w:rPr>
      </w:pPr>
    </w:p>
    <w:p w14:paraId="2AF3909C" w14:textId="77777777" w:rsidR="00017EDE" w:rsidRPr="00017EDE" w:rsidRDefault="00017EDE" w:rsidP="00017EDE">
      <w:pPr>
        <w:ind w:right="57"/>
        <w:rPr>
          <w:color w:val="auto"/>
        </w:rPr>
      </w:pPr>
      <w:r w:rsidRPr="00017EDE">
        <w:rPr>
          <w:color w:val="auto"/>
        </w:rPr>
        <w:t>Published on parks.vic.gov.au</w:t>
      </w:r>
    </w:p>
    <w:p w14:paraId="5CFF839E" w14:textId="007C5720" w:rsidR="00017EDE" w:rsidRPr="00017EDE" w:rsidRDefault="00017EDE" w:rsidP="00017EDE">
      <w:pPr>
        <w:ind w:right="57"/>
        <w:rPr>
          <w:color w:val="auto"/>
          <w:sz w:val="10"/>
          <w:szCs w:val="10"/>
        </w:rPr>
      </w:pPr>
    </w:p>
    <w:p w14:paraId="51692129" w14:textId="77777777" w:rsidR="00017EDE" w:rsidRPr="00017EDE" w:rsidRDefault="00017EDE" w:rsidP="00017EDE">
      <w:pPr>
        <w:ind w:right="57"/>
        <w:rPr>
          <w:color w:val="auto"/>
        </w:rPr>
      </w:pPr>
      <w:r w:rsidRPr="00017EDE">
        <w:rPr>
          <w:color w:val="auto"/>
        </w:rPr>
        <w:t>This publication may be of assistance to you but Parks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929F6CA" w14:textId="77777777" w:rsidR="00017EDE" w:rsidRPr="00017EDE" w:rsidRDefault="00017EDE" w:rsidP="00017EDE">
      <w:pPr>
        <w:ind w:right="57"/>
        <w:rPr>
          <w:color w:val="auto"/>
          <w:sz w:val="10"/>
          <w:szCs w:val="10"/>
        </w:rPr>
      </w:pPr>
    </w:p>
    <w:p w14:paraId="69ED7581" w14:textId="77777777" w:rsidR="00017EDE" w:rsidRPr="00017EDE" w:rsidRDefault="00017EDE" w:rsidP="00017EDE">
      <w:pPr>
        <w:autoSpaceDE w:val="0"/>
        <w:autoSpaceDN w:val="0"/>
        <w:adjustRightInd w:val="0"/>
        <w:rPr>
          <w:rFonts w:eastAsiaTheme="minorHAnsi"/>
          <w:color w:val="auto"/>
          <w:lang w:eastAsia="en-US"/>
        </w:rPr>
      </w:pPr>
      <w:r w:rsidRPr="00017EDE">
        <w:rPr>
          <w:rFonts w:eastAsiaTheme="minorHAnsi"/>
          <w:color w:val="auto"/>
          <w:lang w:eastAsia="en-US"/>
        </w:rPr>
        <w:t>Front cover image: Ricky and Adam at Werribee Park.</w:t>
      </w:r>
    </w:p>
    <w:p w14:paraId="55C1B2B3" w14:textId="77777777" w:rsidR="00017EDE" w:rsidRPr="00017EDE" w:rsidRDefault="00017EDE" w:rsidP="00017EDE">
      <w:pPr>
        <w:autoSpaceDE w:val="0"/>
        <w:autoSpaceDN w:val="0"/>
        <w:adjustRightInd w:val="0"/>
        <w:rPr>
          <w:rFonts w:eastAsiaTheme="minorHAnsi"/>
          <w:color w:val="auto"/>
          <w:sz w:val="10"/>
          <w:szCs w:val="10"/>
          <w:lang w:eastAsia="en-US"/>
        </w:rPr>
      </w:pPr>
    </w:p>
    <w:p w14:paraId="12B31DC4" w14:textId="0E969295" w:rsidR="00EB32A9" w:rsidRDefault="00017EDE" w:rsidP="00323F90">
      <w:pPr>
        <w:autoSpaceDE w:val="0"/>
        <w:autoSpaceDN w:val="0"/>
        <w:adjustRightInd w:val="0"/>
        <w:rPr>
          <w:rFonts w:eastAsiaTheme="minorHAnsi"/>
          <w:color w:val="auto"/>
          <w:lang w:eastAsia="en-US"/>
        </w:rPr>
      </w:pPr>
      <w:r w:rsidRPr="00017EDE">
        <w:rPr>
          <w:rFonts w:eastAsiaTheme="minorHAnsi"/>
          <w:color w:val="auto"/>
          <w:lang w:eastAsia="en-US"/>
        </w:rPr>
        <w:t>Inside front cover image: Accessible walks, Valley Picnic Ground, You Yangs Regional Park.</w:t>
      </w:r>
    </w:p>
    <w:p w14:paraId="418215CD" w14:textId="77777777" w:rsidR="00EB32A9" w:rsidRDefault="00EB32A9">
      <w:pPr>
        <w:spacing w:after="160" w:line="259" w:lineRule="auto"/>
        <w:rPr>
          <w:rFonts w:eastAsiaTheme="minorHAnsi"/>
          <w:color w:val="auto"/>
          <w:lang w:eastAsia="en-US"/>
        </w:rPr>
      </w:pPr>
      <w:r>
        <w:rPr>
          <w:rFonts w:eastAsiaTheme="minorHAnsi"/>
          <w:color w:val="auto"/>
          <w:lang w:eastAsia="en-US"/>
        </w:rPr>
        <w:br w:type="page"/>
      </w:r>
    </w:p>
    <w:p w14:paraId="6FB080B3" w14:textId="4DCFE8E4" w:rsidR="00BE20E6" w:rsidRPr="00086F55" w:rsidRDefault="00D53220" w:rsidP="00086F55">
      <w:pPr>
        <w:pStyle w:val="Heading1"/>
        <w:tabs>
          <w:tab w:val="clear" w:pos="851"/>
        </w:tabs>
        <w:spacing w:after="0"/>
        <w:ind w:right="0"/>
        <w:rPr>
          <w:bCs w:val="0"/>
          <w:szCs w:val="32"/>
        </w:rPr>
      </w:pPr>
      <w:bookmarkStart w:id="8" w:name="_Toc122430766"/>
      <w:r w:rsidRPr="004D2ACA">
        <w:rPr>
          <w:bCs w:val="0"/>
          <w:szCs w:val="32"/>
        </w:rPr>
        <w:lastRenderedPageBreak/>
        <w:t>Table of Contents</w:t>
      </w:r>
      <w:bookmarkEnd w:id="6"/>
      <w:bookmarkEnd w:id="7"/>
      <w:bookmarkEnd w:id="8"/>
      <w:r w:rsidRPr="00CD1FAE">
        <w:rPr>
          <w:highlight w:val="yellow"/>
        </w:rPr>
        <w:fldChar w:fldCharType="begin"/>
      </w:r>
      <w:r w:rsidRPr="00CD1FAE">
        <w:rPr>
          <w:highlight w:val="yellow"/>
        </w:rPr>
        <w:instrText xml:space="preserve"> TOC \o "1-1" \h \z \u </w:instrText>
      </w:r>
      <w:r w:rsidRPr="00CD1FAE">
        <w:rPr>
          <w:highlight w:val="yellow"/>
        </w:rPr>
        <w:fldChar w:fldCharType="separate"/>
      </w:r>
    </w:p>
    <w:p w14:paraId="614639E7" w14:textId="3357E8D3" w:rsidR="00BE20E6" w:rsidRPr="00BE20E6" w:rsidRDefault="00D133EA">
      <w:pPr>
        <w:pStyle w:val="TOC1"/>
        <w:rPr>
          <w:rFonts w:eastAsiaTheme="minorEastAsia" w:cstheme="minorBidi"/>
          <w:b w:val="0"/>
          <w:bCs w:val="0"/>
          <w:color w:val="auto"/>
          <w:sz w:val="22"/>
          <w:szCs w:val="22"/>
        </w:rPr>
      </w:pPr>
      <w:hyperlink w:anchor="_Toc122430767" w:history="1">
        <w:r w:rsidR="00BE20E6" w:rsidRPr="00BE20E6">
          <w:rPr>
            <w:rStyle w:val="Hyperlink"/>
            <w:b w:val="0"/>
            <w:bCs w:val="0"/>
          </w:rPr>
          <w:t>Message from the CEO</w:t>
        </w:r>
        <w:r w:rsidR="00BE20E6" w:rsidRPr="00BE20E6">
          <w:rPr>
            <w:b w:val="0"/>
            <w:bCs w:val="0"/>
            <w:webHidden/>
          </w:rPr>
          <w:tab/>
        </w:r>
        <w:r w:rsidR="00BE20E6" w:rsidRPr="00BE20E6">
          <w:rPr>
            <w:b w:val="0"/>
            <w:bCs w:val="0"/>
            <w:webHidden/>
          </w:rPr>
          <w:fldChar w:fldCharType="begin"/>
        </w:r>
        <w:r w:rsidR="00BE20E6" w:rsidRPr="00BE20E6">
          <w:rPr>
            <w:b w:val="0"/>
            <w:bCs w:val="0"/>
            <w:webHidden/>
          </w:rPr>
          <w:instrText xml:space="preserve"> PAGEREF _Toc122430767 \h </w:instrText>
        </w:r>
        <w:r w:rsidR="00BE20E6" w:rsidRPr="00BE20E6">
          <w:rPr>
            <w:b w:val="0"/>
            <w:bCs w:val="0"/>
            <w:webHidden/>
          </w:rPr>
        </w:r>
        <w:r w:rsidR="00BE20E6" w:rsidRPr="00BE20E6">
          <w:rPr>
            <w:b w:val="0"/>
            <w:bCs w:val="0"/>
            <w:webHidden/>
          </w:rPr>
          <w:fldChar w:fldCharType="separate"/>
        </w:r>
        <w:r>
          <w:rPr>
            <w:b w:val="0"/>
            <w:bCs w:val="0"/>
            <w:webHidden/>
          </w:rPr>
          <w:t>4</w:t>
        </w:r>
        <w:r w:rsidR="00BE20E6" w:rsidRPr="00BE20E6">
          <w:rPr>
            <w:b w:val="0"/>
            <w:bCs w:val="0"/>
            <w:webHidden/>
          </w:rPr>
          <w:fldChar w:fldCharType="end"/>
        </w:r>
      </w:hyperlink>
    </w:p>
    <w:p w14:paraId="5E283BE4" w14:textId="1287A599" w:rsidR="00BE20E6" w:rsidRPr="00BE20E6" w:rsidRDefault="00D133EA">
      <w:pPr>
        <w:pStyle w:val="TOC1"/>
        <w:rPr>
          <w:rFonts w:eastAsiaTheme="minorEastAsia" w:cstheme="minorBidi"/>
          <w:b w:val="0"/>
          <w:bCs w:val="0"/>
          <w:color w:val="auto"/>
          <w:sz w:val="22"/>
          <w:szCs w:val="22"/>
        </w:rPr>
      </w:pPr>
      <w:hyperlink w:anchor="_Toc122430768" w:history="1">
        <w:r w:rsidR="00BE20E6" w:rsidRPr="00BE20E6">
          <w:rPr>
            <w:rStyle w:val="Hyperlink"/>
            <w:b w:val="0"/>
            <w:bCs w:val="0"/>
          </w:rPr>
          <w:t>Parks Victoria</w:t>
        </w:r>
        <w:r w:rsidR="00BE20E6" w:rsidRPr="00BE20E6">
          <w:rPr>
            <w:b w:val="0"/>
            <w:bCs w:val="0"/>
            <w:webHidden/>
          </w:rPr>
          <w:tab/>
        </w:r>
        <w:r w:rsidR="00BE20E6" w:rsidRPr="00BE20E6">
          <w:rPr>
            <w:b w:val="0"/>
            <w:bCs w:val="0"/>
            <w:webHidden/>
          </w:rPr>
          <w:fldChar w:fldCharType="begin"/>
        </w:r>
        <w:r w:rsidR="00BE20E6" w:rsidRPr="00BE20E6">
          <w:rPr>
            <w:b w:val="0"/>
            <w:bCs w:val="0"/>
            <w:webHidden/>
          </w:rPr>
          <w:instrText xml:space="preserve"> PAGEREF _Toc122430768 \h </w:instrText>
        </w:r>
        <w:r w:rsidR="00BE20E6" w:rsidRPr="00BE20E6">
          <w:rPr>
            <w:b w:val="0"/>
            <w:bCs w:val="0"/>
            <w:webHidden/>
          </w:rPr>
        </w:r>
        <w:r w:rsidR="00BE20E6" w:rsidRPr="00BE20E6">
          <w:rPr>
            <w:b w:val="0"/>
            <w:bCs w:val="0"/>
            <w:webHidden/>
          </w:rPr>
          <w:fldChar w:fldCharType="separate"/>
        </w:r>
        <w:r>
          <w:rPr>
            <w:b w:val="0"/>
            <w:bCs w:val="0"/>
            <w:webHidden/>
          </w:rPr>
          <w:t>5</w:t>
        </w:r>
        <w:r w:rsidR="00BE20E6" w:rsidRPr="00BE20E6">
          <w:rPr>
            <w:b w:val="0"/>
            <w:bCs w:val="0"/>
            <w:webHidden/>
          </w:rPr>
          <w:fldChar w:fldCharType="end"/>
        </w:r>
      </w:hyperlink>
    </w:p>
    <w:p w14:paraId="488E8606" w14:textId="0D325B62" w:rsidR="00BE20E6" w:rsidRPr="00BE20E6" w:rsidRDefault="00D133EA">
      <w:pPr>
        <w:pStyle w:val="TOC1"/>
        <w:rPr>
          <w:rFonts w:eastAsiaTheme="minorEastAsia" w:cstheme="minorBidi"/>
          <w:b w:val="0"/>
          <w:bCs w:val="0"/>
          <w:color w:val="auto"/>
          <w:sz w:val="22"/>
          <w:szCs w:val="22"/>
        </w:rPr>
      </w:pPr>
      <w:hyperlink w:anchor="_Toc122430769" w:history="1">
        <w:r w:rsidR="00BE20E6" w:rsidRPr="00BE20E6">
          <w:rPr>
            <w:rStyle w:val="Hyperlink"/>
            <w:b w:val="0"/>
            <w:bCs w:val="0"/>
          </w:rPr>
          <w:t>Our commitment to diversity, access and inclusion</w:t>
        </w:r>
        <w:r w:rsidR="00BE20E6" w:rsidRPr="00BE20E6">
          <w:rPr>
            <w:b w:val="0"/>
            <w:bCs w:val="0"/>
            <w:webHidden/>
          </w:rPr>
          <w:tab/>
        </w:r>
        <w:r w:rsidR="00BE20E6" w:rsidRPr="00BE20E6">
          <w:rPr>
            <w:b w:val="0"/>
            <w:bCs w:val="0"/>
            <w:webHidden/>
          </w:rPr>
          <w:fldChar w:fldCharType="begin"/>
        </w:r>
        <w:r w:rsidR="00BE20E6" w:rsidRPr="00BE20E6">
          <w:rPr>
            <w:b w:val="0"/>
            <w:bCs w:val="0"/>
            <w:webHidden/>
          </w:rPr>
          <w:instrText xml:space="preserve"> PAGEREF _Toc122430769 \h </w:instrText>
        </w:r>
        <w:r w:rsidR="00BE20E6" w:rsidRPr="00BE20E6">
          <w:rPr>
            <w:b w:val="0"/>
            <w:bCs w:val="0"/>
            <w:webHidden/>
          </w:rPr>
        </w:r>
        <w:r w:rsidR="00BE20E6" w:rsidRPr="00BE20E6">
          <w:rPr>
            <w:b w:val="0"/>
            <w:bCs w:val="0"/>
            <w:webHidden/>
          </w:rPr>
          <w:fldChar w:fldCharType="separate"/>
        </w:r>
        <w:r>
          <w:rPr>
            <w:b w:val="0"/>
            <w:bCs w:val="0"/>
            <w:webHidden/>
          </w:rPr>
          <w:t>5</w:t>
        </w:r>
        <w:r w:rsidR="00BE20E6" w:rsidRPr="00BE20E6">
          <w:rPr>
            <w:b w:val="0"/>
            <w:bCs w:val="0"/>
            <w:webHidden/>
          </w:rPr>
          <w:fldChar w:fldCharType="end"/>
        </w:r>
      </w:hyperlink>
    </w:p>
    <w:p w14:paraId="1EB8791C" w14:textId="74982D7C" w:rsidR="00BE20E6" w:rsidRPr="00BE20E6" w:rsidRDefault="00D133EA">
      <w:pPr>
        <w:pStyle w:val="TOC1"/>
        <w:rPr>
          <w:rFonts w:eastAsiaTheme="minorEastAsia" w:cstheme="minorBidi"/>
          <w:b w:val="0"/>
          <w:bCs w:val="0"/>
          <w:color w:val="auto"/>
          <w:sz w:val="22"/>
          <w:szCs w:val="22"/>
        </w:rPr>
      </w:pPr>
      <w:hyperlink w:anchor="_Toc122430770" w:history="1">
        <w:r w:rsidR="00BE20E6" w:rsidRPr="00BE20E6">
          <w:rPr>
            <w:rStyle w:val="Hyperlink"/>
            <w:b w:val="0"/>
            <w:bCs w:val="0"/>
          </w:rPr>
          <w:t>The Disability Action Plan</w:t>
        </w:r>
        <w:r w:rsidR="00BE20E6" w:rsidRPr="00BE20E6">
          <w:rPr>
            <w:b w:val="0"/>
            <w:bCs w:val="0"/>
            <w:webHidden/>
          </w:rPr>
          <w:tab/>
        </w:r>
        <w:r w:rsidR="00BE20E6" w:rsidRPr="00BE20E6">
          <w:rPr>
            <w:b w:val="0"/>
            <w:bCs w:val="0"/>
            <w:webHidden/>
          </w:rPr>
          <w:fldChar w:fldCharType="begin"/>
        </w:r>
        <w:r w:rsidR="00BE20E6" w:rsidRPr="00BE20E6">
          <w:rPr>
            <w:b w:val="0"/>
            <w:bCs w:val="0"/>
            <w:webHidden/>
          </w:rPr>
          <w:instrText xml:space="preserve"> PAGEREF _Toc122430770 \h </w:instrText>
        </w:r>
        <w:r w:rsidR="00BE20E6" w:rsidRPr="00BE20E6">
          <w:rPr>
            <w:b w:val="0"/>
            <w:bCs w:val="0"/>
            <w:webHidden/>
          </w:rPr>
        </w:r>
        <w:r w:rsidR="00BE20E6" w:rsidRPr="00BE20E6">
          <w:rPr>
            <w:b w:val="0"/>
            <w:bCs w:val="0"/>
            <w:webHidden/>
          </w:rPr>
          <w:fldChar w:fldCharType="separate"/>
        </w:r>
        <w:r>
          <w:rPr>
            <w:b w:val="0"/>
            <w:bCs w:val="0"/>
            <w:webHidden/>
          </w:rPr>
          <w:t>5</w:t>
        </w:r>
        <w:r w:rsidR="00BE20E6" w:rsidRPr="00BE20E6">
          <w:rPr>
            <w:b w:val="0"/>
            <w:bCs w:val="0"/>
            <w:webHidden/>
          </w:rPr>
          <w:fldChar w:fldCharType="end"/>
        </w:r>
      </w:hyperlink>
    </w:p>
    <w:p w14:paraId="260AF45A" w14:textId="1C53AB28" w:rsidR="00BE20E6" w:rsidRPr="00BE20E6" w:rsidRDefault="00D133EA">
      <w:pPr>
        <w:pStyle w:val="TOC1"/>
        <w:rPr>
          <w:rFonts w:eastAsiaTheme="minorEastAsia" w:cstheme="minorBidi"/>
          <w:b w:val="0"/>
          <w:bCs w:val="0"/>
          <w:color w:val="auto"/>
          <w:sz w:val="22"/>
          <w:szCs w:val="22"/>
        </w:rPr>
      </w:pPr>
      <w:hyperlink w:anchor="_Toc122430771" w:history="1">
        <w:r w:rsidR="00BE20E6" w:rsidRPr="00BE20E6">
          <w:rPr>
            <w:rStyle w:val="Hyperlink"/>
            <w:b w:val="0"/>
            <w:bCs w:val="0"/>
          </w:rPr>
          <w:t>Understanding disability</w:t>
        </w:r>
        <w:r w:rsidR="00BE20E6" w:rsidRPr="00BE20E6">
          <w:rPr>
            <w:b w:val="0"/>
            <w:bCs w:val="0"/>
            <w:webHidden/>
          </w:rPr>
          <w:tab/>
        </w:r>
        <w:r w:rsidR="00BE20E6" w:rsidRPr="00BE20E6">
          <w:rPr>
            <w:b w:val="0"/>
            <w:bCs w:val="0"/>
            <w:webHidden/>
          </w:rPr>
          <w:fldChar w:fldCharType="begin"/>
        </w:r>
        <w:r w:rsidR="00BE20E6" w:rsidRPr="00BE20E6">
          <w:rPr>
            <w:b w:val="0"/>
            <w:bCs w:val="0"/>
            <w:webHidden/>
          </w:rPr>
          <w:instrText xml:space="preserve"> PAGEREF _Toc122430771 \h </w:instrText>
        </w:r>
        <w:r w:rsidR="00BE20E6" w:rsidRPr="00BE20E6">
          <w:rPr>
            <w:b w:val="0"/>
            <w:bCs w:val="0"/>
            <w:webHidden/>
          </w:rPr>
        </w:r>
        <w:r w:rsidR="00BE20E6" w:rsidRPr="00BE20E6">
          <w:rPr>
            <w:b w:val="0"/>
            <w:bCs w:val="0"/>
            <w:webHidden/>
          </w:rPr>
          <w:fldChar w:fldCharType="separate"/>
        </w:r>
        <w:r>
          <w:rPr>
            <w:b w:val="0"/>
            <w:bCs w:val="0"/>
            <w:webHidden/>
          </w:rPr>
          <w:t>5</w:t>
        </w:r>
        <w:r w:rsidR="00BE20E6" w:rsidRPr="00BE20E6">
          <w:rPr>
            <w:b w:val="0"/>
            <w:bCs w:val="0"/>
            <w:webHidden/>
          </w:rPr>
          <w:fldChar w:fldCharType="end"/>
        </w:r>
      </w:hyperlink>
    </w:p>
    <w:p w14:paraId="0D4CD79F" w14:textId="50BDD9AE" w:rsidR="00BE20E6" w:rsidRPr="00BE20E6" w:rsidRDefault="00D133EA">
      <w:pPr>
        <w:pStyle w:val="TOC1"/>
        <w:rPr>
          <w:rFonts w:eastAsiaTheme="minorEastAsia" w:cstheme="minorBidi"/>
          <w:b w:val="0"/>
          <w:bCs w:val="0"/>
          <w:color w:val="auto"/>
          <w:sz w:val="22"/>
          <w:szCs w:val="22"/>
        </w:rPr>
      </w:pPr>
      <w:hyperlink w:anchor="_Toc122430772" w:history="1">
        <w:r w:rsidR="00BE20E6" w:rsidRPr="00BE20E6">
          <w:rPr>
            <w:rStyle w:val="Hyperlink"/>
            <w:b w:val="0"/>
            <w:bCs w:val="0"/>
          </w:rPr>
          <w:t>A snapshot of disability in Victoria</w:t>
        </w:r>
        <w:r w:rsidR="00BE20E6" w:rsidRPr="00BE20E6">
          <w:rPr>
            <w:b w:val="0"/>
            <w:bCs w:val="0"/>
            <w:webHidden/>
          </w:rPr>
          <w:tab/>
        </w:r>
        <w:r w:rsidR="00BE20E6" w:rsidRPr="00BE20E6">
          <w:rPr>
            <w:b w:val="0"/>
            <w:bCs w:val="0"/>
            <w:webHidden/>
          </w:rPr>
          <w:fldChar w:fldCharType="begin"/>
        </w:r>
        <w:r w:rsidR="00BE20E6" w:rsidRPr="00BE20E6">
          <w:rPr>
            <w:b w:val="0"/>
            <w:bCs w:val="0"/>
            <w:webHidden/>
          </w:rPr>
          <w:instrText xml:space="preserve"> PAGEREF _Toc122430772 \h </w:instrText>
        </w:r>
        <w:r w:rsidR="00BE20E6" w:rsidRPr="00BE20E6">
          <w:rPr>
            <w:b w:val="0"/>
            <w:bCs w:val="0"/>
            <w:webHidden/>
          </w:rPr>
        </w:r>
        <w:r w:rsidR="00BE20E6" w:rsidRPr="00BE20E6">
          <w:rPr>
            <w:b w:val="0"/>
            <w:bCs w:val="0"/>
            <w:webHidden/>
          </w:rPr>
          <w:fldChar w:fldCharType="separate"/>
        </w:r>
        <w:r>
          <w:rPr>
            <w:b w:val="0"/>
            <w:bCs w:val="0"/>
            <w:webHidden/>
          </w:rPr>
          <w:t>6</w:t>
        </w:r>
        <w:r w:rsidR="00BE20E6" w:rsidRPr="00BE20E6">
          <w:rPr>
            <w:b w:val="0"/>
            <w:bCs w:val="0"/>
            <w:webHidden/>
          </w:rPr>
          <w:fldChar w:fldCharType="end"/>
        </w:r>
      </w:hyperlink>
    </w:p>
    <w:p w14:paraId="57F8A7B5" w14:textId="3634CC6B" w:rsidR="00BE20E6" w:rsidRPr="00BE20E6" w:rsidRDefault="00D133EA">
      <w:pPr>
        <w:pStyle w:val="TOC1"/>
        <w:rPr>
          <w:rFonts w:eastAsiaTheme="minorEastAsia" w:cstheme="minorBidi"/>
          <w:b w:val="0"/>
          <w:bCs w:val="0"/>
          <w:color w:val="auto"/>
          <w:sz w:val="22"/>
          <w:szCs w:val="22"/>
        </w:rPr>
      </w:pPr>
      <w:hyperlink w:anchor="_Toc122430773" w:history="1">
        <w:r w:rsidR="00BE20E6" w:rsidRPr="00BE20E6">
          <w:rPr>
            <w:rStyle w:val="Hyperlink"/>
            <w:b w:val="0"/>
            <w:bCs w:val="0"/>
          </w:rPr>
          <w:t>Disability and nature-based wellbeing</w:t>
        </w:r>
        <w:r w:rsidR="00BE20E6" w:rsidRPr="00BE20E6">
          <w:rPr>
            <w:b w:val="0"/>
            <w:bCs w:val="0"/>
            <w:webHidden/>
          </w:rPr>
          <w:tab/>
        </w:r>
        <w:r w:rsidR="00BE20E6" w:rsidRPr="00BE20E6">
          <w:rPr>
            <w:b w:val="0"/>
            <w:bCs w:val="0"/>
            <w:webHidden/>
          </w:rPr>
          <w:fldChar w:fldCharType="begin"/>
        </w:r>
        <w:r w:rsidR="00BE20E6" w:rsidRPr="00BE20E6">
          <w:rPr>
            <w:b w:val="0"/>
            <w:bCs w:val="0"/>
            <w:webHidden/>
          </w:rPr>
          <w:instrText xml:space="preserve"> PAGEREF _Toc122430773 \h </w:instrText>
        </w:r>
        <w:r w:rsidR="00BE20E6" w:rsidRPr="00BE20E6">
          <w:rPr>
            <w:b w:val="0"/>
            <w:bCs w:val="0"/>
            <w:webHidden/>
          </w:rPr>
        </w:r>
        <w:r w:rsidR="00BE20E6" w:rsidRPr="00BE20E6">
          <w:rPr>
            <w:b w:val="0"/>
            <w:bCs w:val="0"/>
            <w:webHidden/>
          </w:rPr>
          <w:fldChar w:fldCharType="separate"/>
        </w:r>
        <w:r>
          <w:rPr>
            <w:b w:val="0"/>
            <w:bCs w:val="0"/>
            <w:webHidden/>
          </w:rPr>
          <w:t>6</w:t>
        </w:r>
        <w:r w:rsidR="00BE20E6" w:rsidRPr="00BE20E6">
          <w:rPr>
            <w:b w:val="0"/>
            <w:bCs w:val="0"/>
            <w:webHidden/>
          </w:rPr>
          <w:fldChar w:fldCharType="end"/>
        </w:r>
      </w:hyperlink>
    </w:p>
    <w:p w14:paraId="7946A663" w14:textId="7C95BA09" w:rsidR="00BE20E6" w:rsidRPr="00BE20E6" w:rsidRDefault="00D133EA">
      <w:pPr>
        <w:pStyle w:val="TOC1"/>
        <w:rPr>
          <w:rFonts w:eastAsiaTheme="minorEastAsia" w:cstheme="minorBidi"/>
          <w:b w:val="0"/>
          <w:bCs w:val="0"/>
          <w:color w:val="auto"/>
          <w:sz w:val="22"/>
          <w:szCs w:val="22"/>
        </w:rPr>
      </w:pPr>
      <w:hyperlink w:anchor="_Toc122430774" w:history="1">
        <w:r w:rsidR="00BE20E6" w:rsidRPr="00BE20E6">
          <w:rPr>
            <w:rStyle w:val="Hyperlink"/>
            <w:b w:val="0"/>
            <w:bCs w:val="0"/>
          </w:rPr>
          <w:t>Legislative and policy context</w:t>
        </w:r>
        <w:r w:rsidR="00BE20E6" w:rsidRPr="00BE20E6">
          <w:rPr>
            <w:b w:val="0"/>
            <w:bCs w:val="0"/>
            <w:webHidden/>
          </w:rPr>
          <w:tab/>
        </w:r>
        <w:r w:rsidR="00BE20E6" w:rsidRPr="00BE20E6">
          <w:rPr>
            <w:b w:val="0"/>
            <w:bCs w:val="0"/>
            <w:webHidden/>
          </w:rPr>
          <w:fldChar w:fldCharType="begin"/>
        </w:r>
        <w:r w:rsidR="00BE20E6" w:rsidRPr="00BE20E6">
          <w:rPr>
            <w:b w:val="0"/>
            <w:bCs w:val="0"/>
            <w:webHidden/>
          </w:rPr>
          <w:instrText xml:space="preserve"> PAGEREF _Toc122430774 \h </w:instrText>
        </w:r>
        <w:r w:rsidR="00BE20E6" w:rsidRPr="00BE20E6">
          <w:rPr>
            <w:b w:val="0"/>
            <w:bCs w:val="0"/>
            <w:webHidden/>
          </w:rPr>
        </w:r>
        <w:r w:rsidR="00BE20E6" w:rsidRPr="00BE20E6">
          <w:rPr>
            <w:b w:val="0"/>
            <w:bCs w:val="0"/>
            <w:webHidden/>
          </w:rPr>
          <w:fldChar w:fldCharType="separate"/>
        </w:r>
        <w:r>
          <w:rPr>
            <w:b w:val="0"/>
            <w:bCs w:val="0"/>
            <w:webHidden/>
          </w:rPr>
          <w:t>6</w:t>
        </w:r>
        <w:r w:rsidR="00BE20E6" w:rsidRPr="00BE20E6">
          <w:rPr>
            <w:b w:val="0"/>
            <w:bCs w:val="0"/>
            <w:webHidden/>
          </w:rPr>
          <w:fldChar w:fldCharType="end"/>
        </w:r>
      </w:hyperlink>
    </w:p>
    <w:p w14:paraId="266A29CA" w14:textId="31B17B30" w:rsidR="00BE20E6" w:rsidRPr="00BE20E6" w:rsidRDefault="00D133EA">
      <w:pPr>
        <w:pStyle w:val="TOC1"/>
        <w:rPr>
          <w:rFonts w:eastAsiaTheme="minorEastAsia" w:cstheme="minorBidi"/>
          <w:b w:val="0"/>
          <w:bCs w:val="0"/>
          <w:color w:val="auto"/>
          <w:sz w:val="22"/>
          <w:szCs w:val="22"/>
        </w:rPr>
      </w:pPr>
      <w:hyperlink w:anchor="_Toc122430775" w:history="1">
        <w:r w:rsidR="00BE20E6" w:rsidRPr="00BE20E6">
          <w:rPr>
            <w:rStyle w:val="Hyperlink"/>
            <w:b w:val="0"/>
            <w:bCs w:val="0"/>
          </w:rPr>
          <w:t>State Disability Plan</w:t>
        </w:r>
        <w:r w:rsidR="00BE20E6" w:rsidRPr="00BE20E6">
          <w:rPr>
            <w:b w:val="0"/>
            <w:bCs w:val="0"/>
            <w:webHidden/>
          </w:rPr>
          <w:tab/>
        </w:r>
        <w:r w:rsidR="00BE20E6" w:rsidRPr="00BE20E6">
          <w:rPr>
            <w:b w:val="0"/>
            <w:bCs w:val="0"/>
            <w:webHidden/>
          </w:rPr>
          <w:fldChar w:fldCharType="begin"/>
        </w:r>
        <w:r w:rsidR="00BE20E6" w:rsidRPr="00BE20E6">
          <w:rPr>
            <w:b w:val="0"/>
            <w:bCs w:val="0"/>
            <w:webHidden/>
          </w:rPr>
          <w:instrText xml:space="preserve"> PAGEREF _Toc122430775 \h </w:instrText>
        </w:r>
        <w:r w:rsidR="00BE20E6" w:rsidRPr="00BE20E6">
          <w:rPr>
            <w:b w:val="0"/>
            <w:bCs w:val="0"/>
            <w:webHidden/>
          </w:rPr>
        </w:r>
        <w:r w:rsidR="00BE20E6" w:rsidRPr="00BE20E6">
          <w:rPr>
            <w:b w:val="0"/>
            <w:bCs w:val="0"/>
            <w:webHidden/>
          </w:rPr>
          <w:fldChar w:fldCharType="separate"/>
        </w:r>
        <w:r>
          <w:rPr>
            <w:b w:val="0"/>
            <w:bCs w:val="0"/>
            <w:webHidden/>
          </w:rPr>
          <w:t>7</w:t>
        </w:r>
        <w:r w:rsidR="00BE20E6" w:rsidRPr="00BE20E6">
          <w:rPr>
            <w:b w:val="0"/>
            <w:bCs w:val="0"/>
            <w:webHidden/>
          </w:rPr>
          <w:fldChar w:fldCharType="end"/>
        </w:r>
      </w:hyperlink>
    </w:p>
    <w:p w14:paraId="51D1EDBE" w14:textId="3855D391" w:rsidR="00BE20E6" w:rsidRPr="00BE20E6" w:rsidRDefault="00D133EA">
      <w:pPr>
        <w:pStyle w:val="TOC1"/>
        <w:rPr>
          <w:rFonts w:eastAsiaTheme="minorEastAsia" w:cstheme="minorBidi"/>
          <w:b w:val="0"/>
          <w:bCs w:val="0"/>
          <w:color w:val="auto"/>
          <w:sz w:val="22"/>
          <w:szCs w:val="22"/>
        </w:rPr>
      </w:pPr>
      <w:hyperlink w:anchor="_Toc122430776" w:history="1">
        <w:r w:rsidR="00BE20E6" w:rsidRPr="00BE20E6">
          <w:rPr>
            <w:rStyle w:val="Hyperlink"/>
            <w:b w:val="0"/>
            <w:bCs w:val="0"/>
          </w:rPr>
          <w:t>Alignment to Park’s Victoria’s strategy</w:t>
        </w:r>
        <w:r w:rsidR="00BE20E6" w:rsidRPr="00BE20E6">
          <w:rPr>
            <w:b w:val="0"/>
            <w:bCs w:val="0"/>
            <w:webHidden/>
          </w:rPr>
          <w:tab/>
        </w:r>
        <w:r w:rsidR="00BE20E6" w:rsidRPr="00BE20E6">
          <w:rPr>
            <w:b w:val="0"/>
            <w:bCs w:val="0"/>
            <w:webHidden/>
          </w:rPr>
          <w:fldChar w:fldCharType="begin"/>
        </w:r>
        <w:r w:rsidR="00BE20E6" w:rsidRPr="00BE20E6">
          <w:rPr>
            <w:b w:val="0"/>
            <w:bCs w:val="0"/>
            <w:webHidden/>
          </w:rPr>
          <w:instrText xml:space="preserve"> PAGEREF _Toc122430776 \h </w:instrText>
        </w:r>
        <w:r w:rsidR="00BE20E6" w:rsidRPr="00BE20E6">
          <w:rPr>
            <w:b w:val="0"/>
            <w:bCs w:val="0"/>
            <w:webHidden/>
          </w:rPr>
        </w:r>
        <w:r w:rsidR="00BE20E6" w:rsidRPr="00BE20E6">
          <w:rPr>
            <w:b w:val="0"/>
            <w:bCs w:val="0"/>
            <w:webHidden/>
          </w:rPr>
          <w:fldChar w:fldCharType="separate"/>
        </w:r>
        <w:r>
          <w:rPr>
            <w:b w:val="0"/>
            <w:bCs w:val="0"/>
            <w:webHidden/>
          </w:rPr>
          <w:t>8</w:t>
        </w:r>
        <w:r w:rsidR="00BE20E6" w:rsidRPr="00BE20E6">
          <w:rPr>
            <w:b w:val="0"/>
            <w:bCs w:val="0"/>
            <w:webHidden/>
          </w:rPr>
          <w:fldChar w:fldCharType="end"/>
        </w:r>
      </w:hyperlink>
    </w:p>
    <w:p w14:paraId="7D9A772C" w14:textId="1BA18D4F" w:rsidR="00BE20E6" w:rsidRPr="00BE20E6" w:rsidRDefault="00D133EA">
      <w:pPr>
        <w:pStyle w:val="TOC1"/>
        <w:rPr>
          <w:rFonts w:eastAsiaTheme="minorEastAsia" w:cstheme="minorBidi"/>
          <w:b w:val="0"/>
          <w:bCs w:val="0"/>
          <w:color w:val="auto"/>
          <w:sz w:val="22"/>
          <w:szCs w:val="22"/>
        </w:rPr>
      </w:pPr>
      <w:hyperlink w:anchor="_Toc122430777" w:history="1">
        <w:r w:rsidR="00BE20E6" w:rsidRPr="00BE20E6">
          <w:rPr>
            <w:rStyle w:val="Hyperlink"/>
            <w:b w:val="0"/>
            <w:bCs w:val="0"/>
          </w:rPr>
          <w:t>Achievements from the DAP 2017-2020</w:t>
        </w:r>
        <w:r w:rsidR="00BE20E6" w:rsidRPr="00BE20E6">
          <w:rPr>
            <w:b w:val="0"/>
            <w:bCs w:val="0"/>
            <w:webHidden/>
          </w:rPr>
          <w:tab/>
        </w:r>
        <w:r w:rsidR="00BE20E6" w:rsidRPr="00BE20E6">
          <w:rPr>
            <w:b w:val="0"/>
            <w:bCs w:val="0"/>
            <w:webHidden/>
          </w:rPr>
          <w:fldChar w:fldCharType="begin"/>
        </w:r>
        <w:r w:rsidR="00BE20E6" w:rsidRPr="00BE20E6">
          <w:rPr>
            <w:b w:val="0"/>
            <w:bCs w:val="0"/>
            <w:webHidden/>
          </w:rPr>
          <w:instrText xml:space="preserve"> PAGEREF _Toc122430777 \h </w:instrText>
        </w:r>
        <w:r w:rsidR="00BE20E6" w:rsidRPr="00BE20E6">
          <w:rPr>
            <w:b w:val="0"/>
            <w:bCs w:val="0"/>
            <w:webHidden/>
          </w:rPr>
        </w:r>
        <w:r w:rsidR="00BE20E6" w:rsidRPr="00BE20E6">
          <w:rPr>
            <w:b w:val="0"/>
            <w:bCs w:val="0"/>
            <w:webHidden/>
          </w:rPr>
          <w:fldChar w:fldCharType="separate"/>
        </w:r>
        <w:r>
          <w:rPr>
            <w:b w:val="0"/>
            <w:bCs w:val="0"/>
            <w:webHidden/>
          </w:rPr>
          <w:t>8</w:t>
        </w:r>
        <w:r w:rsidR="00BE20E6" w:rsidRPr="00BE20E6">
          <w:rPr>
            <w:b w:val="0"/>
            <w:bCs w:val="0"/>
            <w:webHidden/>
          </w:rPr>
          <w:fldChar w:fldCharType="end"/>
        </w:r>
      </w:hyperlink>
    </w:p>
    <w:p w14:paraId="29DADB6E" w14:textId="4597B6E9" w:rsidR="00BE20E6" w:rsidRPr="00BE20E6" w:rsidRDefault="00D133EA">
      <w:pPr>
        <w:pStyle w:val="TOC1"/>
        <w:rPr>
          <w:rFonts w:eastAsiaTheme="minorEastAsia" w:cstheme="minorBidi"/>
          <w:b w:val="0"/>
          <w:bCs w:val="0"/>
          <w:color w:val="auto"/>
          <w:sz w:val="22"/>
          <w:szCs w:val="22"/>
        </w:rPr>
      </w:pPr>
      <w:hyperlink w:anchor="_Toc122430778" w:history="1">
        <w:r w:rsidR="00BE20E6" w:rsidRPr="00BE20E6">
          <w:rPr>
            <w:rStyle w:val="Hyperlink"/>
            <w:b w:val="0"/>
            <w:bCs w:val="0"/>
          </w:rPr>
          <w:t>How the DAP 2022-2026 developed</w:t>
        </w:r>
        <w:r w:rsidR="00BE20E6" w:rsidRPr="00BE20E6">
          <w:rPr>
            <w:b w:val="0"/>
            <w:bCs w:val="0"/>
            <w:webHidden/>
          </w:rPr>
          <w:tab/>
        </w:r>
        <w:r w:rsidR="00BE20E6" w:rsidRPr="00BE20E6">
          <w:rPr>
            <w:b w:val="0"/>
            <w:bCs w:val="0"/>
            <w:webHidden/>
          </w:rPr>
          <w:fldChar w:fldCharType="begin"/>
        </w:r>
        <w:r w:rsidR="00BE20E6" w:rsidRPr="00BE20E6">
          <w:rPr>
            <w:b w:val="0"/>
            <w:bCs w:val="0"/>
            <w:webHidden/>
          </w:rPr>
          <w:instrText xml:space="preserve"> PAGEREF _Toc122430778 \h </w:instrText>
        </w:r>
        <w:r w:rsidR="00BE20E6" w:rsidRPr="00BE20E6">
          <w:rPr>
            <w:b w:val="0"/>
            <w:bCs w:val="0"/>
            <w:webHidden/>
          </w:rPr>
        </w:r>
        <w:r w:rsidR="00BE20E6" w:rsidRPr="00BE20E6">
          <w:rPr>
            <w:b w:val="0"/>
            <w:bCs w:val="0"/>
            <w:webHidden/>
          </w:rPr>
          <w:fldChar w:fldCharType="separate"/>
        </w:r>
        <w:r>
          <w:rPr>
            <w:b w:val="0"/>
            <w:bCs w:val="0"/>
            <w:webHidden/>
          </w:rPr>
          <w:t>9</w:t>
        </w:r>
        <w:r w:rsidR="00BE20E6" w:rsidRPr="00BE20E6">
          <w:rPr>
            <w:b w:val="0"/>
            <w:bCs w:val="0"/>
            <w:webHidden/>
          </w:rPr>
          <w:fldChar w:fldCharType="end"/>
        </w:r>
      </w:hyperlink>
    </w:p>
    <w:p w14:paraId="4C20DBF5" w14:textId="0235BEEA" w:rsidR="00BE20E6" w:rsidRPr="00BE20E6" w:rsidRDefault="00D133EA">
      <w:pPr>
        <w:pStyle w:val="TOC1"/>
        <w:rPr>
          <w:rFonts w:eastAsiaTheme="minorEastAsia" w:cstheme="minorBidi"/>
          <w:b w:val="0"/>
          <w:bCs w:val="0"/>
          <w:color w:val="auto"/>
          <w:sz w:val="22"/>
          <w:szCs w:val="22"/>
        </w:rPr>
      </w:pPr>
      <w:hyperlink w:anchor="_Toc122430779" w:history="1">
        <w:r w:rsidR="00BE20E6" w:rsidRPr="00BE20E6">
          <w:rPr>
            <w:rStyle w:val="Hyperlink"/>
            <w:b w:val="0"/>
            <w:bCs w:val="0"/>
          </w:rPr>
          <w:t>Engagement snapshot</w:t>
        </w:r>
        <w:r w:rsidR="00BE20E6" w:rsidRPr="00BE20E6">
          <w:rPr>
            <w:b w:val="0"/>
            <w:bCs w:val="0"/>
            <w:webHidden/>
          </w:rPr>
          <w:tab/>
        </w:r>
        <w:r w:rsidR="00BE20E6" w:rsidRPr="00BE20E6">
          <w:rPr>
            <w:b w:val="0"/>
            <w:bCs w:val="0"/>
            <w:webHidden/>
          </w:rPr>
          <w:fldChar w:fldCharType="begin"/>
        </w:r>
        <w:r w:rsidR="00BE20E6" w:rsidRPr="00BE20E6">
          <w:rPr>
            <w:b w:val="0"/>
            <w:bCs w:val="0"/>
            <w:webHidden/>
          </w:rPr>
          <w:instrText xml:space="preserve"> PAGEREF _Toc122430779 \h </w:instrText>
        </w:r>
        <w:r w:rsidR="00BE20E6" w:rsidRPr="00BE20E6">
          <w:rPr>
            <w:b w:val="0"/>
            <w:bCs w:val="0"/>
            <w:webHidden/>
          </w:rPr>
        </w:r>
        <w:r w:rsidR="00BE20E6" w:rsidRPr="00BE20E6">
          <w:rPr>
            <w:b w:val="0"/>
            <w:bCs w:val="0"/>
            <w:webHidden/>
          </w:rPr>
          <w:fldChar w:fldCharType="separate"/>
        </w:r>
        <w:r>
          <w:rPr>
            <w:b w:val="0"/>
            <w:bCs w:val="0"/>
            <w:webHidden/>
          </w:rPr>
          <w:t>9</w:t>
        </w:r>
        <w:r w:rsidR="00BE20E6" w:rsidRPr="00BE20E6">
          <w:rPr>
            <w:b w:val="0"/>
            <w:bCs w:val="0"/>
            <w:webHidden/>
          </w:rPr>
          <w:fldChar w:fldCharType="end"/>
        </w:r>
      </w:hyperlink>
    </w:p>
    <w:p w14:paraId="23A32D68" w14:textId="3B12EADD" w:rsidR="00BE20E6" w:rsidRPr="00BE20E6" w:rsidRDefault="00D133EA">
      <w:pPr>
        <w:pStyle w:val="TOC1"/>
        <w:rPr>
          <w:rFonts w:eastAsiaTheme="minorEastAsia" w:cstheme="minorBidi"/>
          <w:b w:val="0"/>
          <w:bCs w:val="0"/>
          <w:color w:val="auto"/>
          <w:sz w:val="22"/>
          <w:szCs w:val="22"/>
        </w:rPr>
      </w:pPr>
      <w:hyperlink w:anchor="_Toc122430780" w:history="1">
        <w:r w:rsidR="00BE20E6" w:rsidRPr="00BE20E6">
          <w:rPr>
            <w:rStyle w:val="Hyperlink"/>
            <w:b w:val="0"/>
            <w:bCs w:val="0"/>
          </w:rPr>
          <w:t>Summary of key findings</w:t>
        </w:r>
        <w:r w:rsidR="00BE20E6" w:rsidRPr="00BE20E6">
          <w:rPr>
            <w:b w:val="0"/>
            <w:bCs w:val="0"/>
            <w:webHidden/>
          </w:rPr>
          <w:tab/>
        </w:r>
        <w:r w:rsidR="00BE20E6" w:rsidRPr="00BE20E6">
          <w:rPr>
            <w:b w:val="0"/>
            <w:bCs w:val="0"/>
            <w:webHidden/>
          </w:rPr>
          <w:fldChar w:fldCharType="begin"/>
        </w:r>
        <w:r w:rsidR="00BE20E6" w:rsidRPr="00BE20E6">
          <w:rPr>
            <w:b w:val="0"/>
            <w:bCs w:val="0"/>
            <w:webHidden/>
          </w:rPr>
          <w:instrText xml:space="preserve"> PAGEREF _Toc122430780 \h </w:instrText>
        </w:r>
        <w:r w:rsidR="00BE20E6" w:rsidRPr="00BE20E6">
          <w:rPr>
            <w:b w:val="0"/>
            <w:bCs w:val="0"/>
            <w:webHidden/>
          </w:rPr>
        </w:r>
        <w:r w:rsidR="00BE20E6" w:rsidRPr="00BE20E6">
          <w:rPr>
            <w:b w:val="0"/>
            <w:bCs w:val="0"/>
            <w:webHidden/>
          </w:rPr>
          <w:fldChar w:fldCharType="separate"/>
        </w:r>
        <w:r>
          <w:rPr>
            <w:b w:val="0"/>
            <w:bCs w:val="0"/>
            <w:webHidden/>
          </w:rPr>
          <w:t>10</w:t>
        </w:r>
        <w:r w:rsidR="00BE20E6" w:rsidRPr="00BE20E6">
          <w:rPr>
            <w:b w:val="0"/>
            <w:bCs w:val="0"/>
            <w:webHidden/>
          </w:rPr>
          <w:fldChar w:fldCharType="end"/>
        </w:r>
      </w:hyperlink>
    </w:p>
    <w:p w14:paraId="4611BBBC" w14:textId="3BE2D2CA" w:rsidR="00BE20E6" w:rsidRPr="00BE20E6" w:rsidRDefault="00D133EA">
      <w:pPr>
        <w:pStyle w:val="TOC1"/>
        <w:rPr>
          <w:rFonts w:eastAsiaTheme="minorEastAsia" w:cstheme="minorBidi"/>
          <w:b w:val="0"/>
          <w:bCs w:val="0"/>
          <w:color w:val="auto"/>
          <w:sz w:val="22"/>
          <w:szCs w:val="22"/>
        </w:rPr>
      </w:pPr>
      <w:hyperlink w:anchor="_Toc122430781" w:history="1">
        <w:r w:rsidR="00BE20E6" w:rsidRPr="00BE20E6">
          <w:rPr>
            <w:rStyle w:val="Hyperlink"/>
            <w:b w:val="0"/>
            <w:bCs w:val="0"/>
          </w:rPr>
          <w:t>Strategic pillars, priority areas and actions</w:t>
        </w:r>
        <w:r w:rsidR="00BE20E6" w:rsidRPr="00BE20E6">
          <w:rPr>
            <w:b w:val="0"/>
            <w:bCs w:val="0"/>
            <w:webHidden/>
          </w:rPr>
          <w:tab/>
        </w:r>
        <w:r w:rsidR="00BE20E6" w:rsidRPr="00BE20E6">
          <w:rPr>
            <w:b w:val="0"/>
            <w:bCs w:val="0"/>
            <w:webHidden/>
          </w:rPr>
          <w:fldChar w:fldCharType="begin"/>
        </w:r>
        <w:r w:rsidR="00BE20E6" w:rsidRPr="00BE20E6">
          <w:rPr>
            <w:b w:val="0"/>
            <w:bCs w:val="0"/>
            <w:webHidden/>
          </w:rPr>
          <w:instrText xml:space="preserve"> PAGEREF _Toc122430781 \h </w:instrText>
        </w:r>
        <w:r w:rsidR="00BE20E6" w:rsidRPr="00BE20E6">
          <w:rPr>
            <w:b w:val="0"/>
            <w:bCs w:val="0"/>
            <w:webHidden/>
          </w:rPr>
        </w:r>
        <w:r w:rsidR="00BE20E6" w:rsidRPr="00BE20E6">
          <w:rPr>
            <w:b w:val="0"/>
            <w:bCs w:val="0"/>
            <w:webHidden/>
          </w:rPr>
          <w:fldChar w:fldCharType="separate"/>
        </w:r>
        <w:r>
          <w:rPr>
            <w:b w:val="0"/>
            <w:bCs w:val="0"/>
            <w:webHidden/>
          </w:rPr>
          <w:t>11</w:t>
        </w:r>
        <w:r w:rsidR="00BE20E6" w:rsidRPr="00BE20E6">
          <w:rPr>
            <w:b w:val="0"/>
            <w:bCs w:val="0"/>
            <w:webHidden/>
          </w:rPr>
          <w:fldChar w:fldCharType="end"/>
        </w:r>
      </w:hyperlink>
    </w:p>
    <w:p w14:paraId="315BE3AE" w14:textId="07D6A8C1" w:rsidR="00BE20E6" w:rsidRPr="00BE20E6" w:rsidRDefault="00D133EA">
      <w:pPr>
        <w:pStyle w:val="TOC1"/>
        <w:rPr>
          <w:rFonts w:eastAsiaTheme="minorEastAsia" w:cstheme="minorBidi"/>
          <w:b w:val="0"/>
          <w:bCs w:val="0"/>
          <w:color w:val="auto"/>
          <w:sz w:val="22"/>
          <w:szCs w:val="22"/>
        </w:rPr>
      </w:pPr>
      <w:hyperlink w:anchor="_Toc122430782" w:history="1">
        <w:r w:rsidR="00BE20E6" w:rsidRPr="00BE20E6">
          <w:rPr>
            <w:rStyle w:val="Hyperlink"/>
            <w:b w:val="0"/>
            <w:bCs w:val="0"/>
          </w:rPr>
          <w:t>Vision</w:t>
        </w:r>
        <w:r w:rsidR="00BE20E6" w:rsidRPr="00BE20E6">
          <w:rPr>
            <w:b w:val="0"/>
            <w:bCs w:val="0"/>
            <w:webHidden/>
          </w:rPr>
          <w:tab/>
        </w:r>
        <w:r w:rsidR="00BE20E6" w:rsidRPr="00BE20E6">
          <w:rPr>
            <w:b w:val="0"/>
            <w:bCs w:val="0"/>
            <w:webHidden/>
          </w:rPr>
          <w:fldChar w:fldCharType="begin"/>
        </w:r>
        <w:r w:rsidR="00BE20E6" w:rsidRPr="00BE20E6">
          <w:rPr>
            <w:b w:val="0"/>
            <w:bCs w:val="0"/>
            <w:webHidden/>
          </w:rPr>
          <w:instrText xml:space="preserve"> PAGEREF _Toc122430782 \h </w:instrText>
        </w:r>
        <w:r w:rsidR="00BE20E6" w:rsidRPr="00BE20E6">
          <w:rPr>
            <w:b w:val="0"/>
            <w:bCs w:val="0"/>
            <w:webHidden/>
          </w:rPr>
        </w:r>
        <w:r w:rsidR="00BE20E6" w:rsidRPr="00BE20E6">
          <w:rPr>
            <w:b w:val="0"/>
            <w:bCs w:val="0"/>
            <w:webHidden/>
          </w:rPr>
          <w:fldChar w:fldCharType="separate"/>
        </w:r>
        <w:r>
          <w:rPr>
            <w:b w:val="0"/>
            <w:bCs w:val="0"/>
            <w:webHidden/>
          </w:rPr>
          <w:t>11</w:t>
        </w:r>
        <w:r w:rsidR="00BE20E6" w:rsidRPr="00BE20E6">
          <w:rPr>
            <w:b w:val="0"/>
            <w:bCs w:val="0"/>
            <w:webHidden/>
          </w:rPr>
          <w:fldChar w:fldCharType="end"/>
        </w:r>
      </w:hyperlink>
    </w:p>
    <w:p w14:paraId="2D3A4F85" w14:textId="2111F628" w:rsidR="00BE20E6" w:rsidRPr="00BE20E6" w:rsidRDefault="00D133EA">
      <w:pPr>
        <w:pStyle w:val="TOC1"/>
        <w:tabs>
          <w:tab w:val="left" w:pos="1701"/>
        </w:tabs>
        <w:rPr>
          <w:rFonts w:eastAsiaTheme="minorEastAsia" w:cstheme="minorBidi"/>
          <w:b w:val="0"/>
          <w:bCs w:val="0"/>
          <w:color w:val="auto"/>
          <w:sz w:val="22"/>
          <w:szCs w:val="22"/>
        </w:rPr>
      </w:pPr>
      <w:hyperlink w:anchor="_Toc122430783" w:history="1">
        <w:r w:rsidR="00BE20E6" w:rsidRPr="00BE20E6">
          <w:rPr>
            <w:rStyle w:val="Hyperlink"/>
            <w:b w:val="0"/>
            <w:bCs w:val="0"/>
          </w:rPr>
          <w:t>Pillar one</w:t>
        </w:r>
        <w:r w:rsidR="008C2AC9">
          <w:rPr>
            <w:rFonts w:eastAsiaTheme="minorEastAsia" w:cstheme="minorBidi"/>
            <w:b w:val="0"/>
            <w:bCs w:val="0"/>
            <w:color w:val="auto"/>
            <w:sz w:val="22"/>
            <w:szCs w:val="22"/>
          </w:rPr>
          <w:t xml:space="preserve"> </w:t>
        </w:r>
        <w:r w:rsidR="00BE20E6" w:rsidRPr="00BE20E6">
          <w:rPr>
            <w:rStyle w:val="Hyperlink"/>
            <w:b w:val="0"/>
            <w:bCs w:val="0"/>
          </w:rPr>
          <w:t>Inclusive Parks and Park Management</w:t>
        </w:r>
        <w:r w:rsidR="00BE20E6" w:rsidRPr="00BE20E6">
          <w:rPr>
            <w:b w:val="0"/>
            <w:bCs w:val="0"/>
            <w:webHidden/>
          </w:rPr>
          <w:tab/>
        </w:r>
        <w:r w:rsidR="00BE20E6" w:rsidRPr="00BE20E6">
          <w:rPr>
            <w:b w:val="0"/>
            <w:bCs w:val="0"/>
            <w:webHidden/>
          </w:rPr>
          <w:fldChar w:fldCharType="begin"/>
        </w:r>
        <w:r w:rsidR="00BE20E6" w:rsidRPr="00BE20E6">
          <w:rPr>
            <w:b w:val="0"/>
            <w:bCs w:val="0"/>
            <w:webHidden/>
          </w:rPr>
          <w:instrText xml:space="preserve"> PAGEREF _Toc122430783 \h </w:instrText>
        </w:r>
        <w:r w:rsidR="00BE20E6" w:rsidRPr="00BE20E6">
          <w:rPr>
            <w:b w:val="0"/>
            <w:bCs w:val="0"/>
            <w:webHidden/>
          </w:rPr>
        </w:r>
        <w:r w:rsidR="00BE20E6" w:rsidRPr="00BE20E6">
          <w:rPr>
            <w:b w:val="0"/>
            <w:bCs w:val="0"/>
            <w:webHidden/>
          </w:rPr>
          <w:fldChar w:fldCharType="separate"/>
        </w:r>
        <w:r>
          <w:rPr>
            <w:b w:val="0"/>
            <w:bCs w:val="0"/>
            <w:webHidden/>
          </w:rPr>
          <w:t>12</w:t>
        </w:r>
        <w:r w:rsidR="00BE20E6" w:rsidRPr="00BE20E6">
          <w:rPr>
            <w:b w:val="0"/>
            <w:bCs w:val="0"/>
            <w:webHidden/>
          </w:rPr>
          <w:fldChar w:fldCharType="end"/>
        </w:r>
      </w:hyperlink>
    </w:p>
    <w:p w14:paraId="31097BD5" w14:textId="7FF5551A" w:rsidR="00BE20E6" w:rsidRPr="00BE20E6" w:rsidRDefault="00D133EA">
      <w:pPr>
        <w:pStyle w:val="TOC1"/>
        <w:tabs>
          <w:tab w:val="left" w:pos="1701"/>
        </w:tabs>
        <w:rPr>
          <w:rFonts w:eastAsiaTheme="minorEastAsia" w:cstheme="minorBidi"/>
          <w:b w:val="0"/>
          <w:bCs w:val="0"/>
          <w:color w:val="auto"/>
          <w:sz w:val="22"/>
          <w:szCs w:val="22"/>
        </w:rPr>
      </w:pPr>
      <w:hyperlink w:anchor="_Toc122430784" w:history="1">
        <w:r w:rsidR="00BE20E6" w:rsidRPr="00BE20E6">
          <w:rPr>
            <w:rStyle w:val="Hyperlink"/>
            <w:b w:val="0"/>
            <w:bCs w:val="0"/>
          </w:rPr>
          <w:t>Pillar two</w:t>
        </w:r>
        <w:r w:rsidR="008C2AC9">
          <w:rPr>
            <w:rFonts w:eastAsiaTheme="minorEastAsia" w:cstheme="minorBidi"/>
            <w:b w:val="0"/>
            <w:bCs w:val="0"/>
            <w:color w:val="auto"/>
            <w:sz w:val="22"/>
            <w:szCs w:val="22"/>
          </w:rPr>
          <w:t xml:space="preserve"> </w:t>
        </w:r>
        <w:r w:rsidR="00BE20E6" w:rsidRPr="00BE20E6">
          <w:rPr>
            <w:rStyle w:val="Hyperlink"/>
            <w:b w:val="0"/>
            <w:bCs w:val="0"/>
          </w:rPr>
          <w:t>Universal design, accessible information and communication</w:t>
        </w:r>
        <w:r w:rsidR="00BE20E6" w:rsidRPr="00BE20E6">
          <w:rPr>
            <w:b w:val="0"/>
            <w:bCs w:val="0"/>
            <w:webHidden/>
          </w:rPr>
          <w:tab/>
        </w:r>
        <w:r w:rsidR="00BE20E6" w:rsidRPr="00BE20E6">
          <w:rPr>
            <w:b w:val="0"/>
            <w:bCs w:val="0"/>
            <w:webHidden/>
          </w:rPr>
          <w:fldChar w:fldCharType="begin"/>
        </w:r>
        <w:r w:rsidR="00BE20E6" w:rsidRPr="00BE20E6">
          <w:rPr>
            <w:b w:val="0"/>
            <w:bCs w:val="0"/>
            <w:webHidden/>
          </w:rPr>
          <w:instrText xml:space="preserve"> PAGEREF _Toc122430784 \h </w:instrText>
        </w:r>
        <w:r w:rsidR="00BE20E6" w:rsidRPr="00BE20E6">
          <w:rPr>
            <w:b w:val="0"/>
            <w:bCs w:val="0"/>
            <w:webHidden/>
          </w:rPr>
        </w:r>
        <w:r w:rsidR="00BE20E6" w:rsidRPr="00BE20E6">
          <w:rPr>
            <w:b w:val="0"/>
            <w:bCs w:val="0"/>
            <w:webHidden/>
          </w:rPr>
          <w:fldChar w:fldCharType="separate"/>
        </w:r>
        <w:r>
          <w:rPr>
            <w:b w:val="0"/>
            <w:bCs w:val="0"/>
            <w:webHidden/>
          </w:rPr>
          <w:t>13</w:t>
        </w:r>
        <w:r w:rsidR="00BE20E6" w:rsidRPr="00BE20E6">
          <w:rPr>
            <w:b w:val="0"/>
            <w:bCs w:val="0"/>
            <w:webHidden/>
          </w:rPr>
          <w:fldChar w:fldCharType="end"/>
        </w:r>
      </w:hyperlink>
    </w:p>
    <w:p w14:paraId="53E05E0A" w14:textId="76F4E576" w:rsidR="00BE20E6" w:rsidRPr="00BE20E6" w:rsidRDefault="00D133EA">
      <w:pPr>
        <w:pStyle w:val="TOC1"/>
        <w:tabs>
          <w:tab w:val="left" w:pos="1701"/>
        </w:tabs>
        <w:rPr>
          <w:rFonts w:eastAsiaTheme="minorEastAsia" w:cstheme="minorBidi"/>
          <w:b w:val="0"/>
          <w:bCs w:val="0"/>
          <w:color w:val="auto"/>
          <w:sz w:val="22"/>
          <w:szCs w:val="22"/>
        </w:rPr>
      </w:pPr>
      <w:hyperlink w:anchor="_Toc122430785" w:history="1">
        <w:r w:rsidR="00BE20E6" w:rsidRPr="00BE20E6">
          <w:rPr>
            <w:rStyle w:val="Hyperlink"/>
            <w:b w:val="0"/>
            <w:bCs w:val="0"/>
          </w:rPr>
          <w:t>Pillar three</w:t>
        </w:r>
        <w:r w:rsidR="008C2AC9">
          <w:rPr>
            <w:rFonts w:eastAsiaTheme="minorEastAsia" w:cstheme="minorBidi"/>
            <w:b w:val="0"/>
            <w:bCs w:val="0"/>
            <w:color w:val="auto"/>
            <w:sz w:val="22"/>
            <w:szCs w:val="22"/>
          </w:rPr>
          <w:t xml:space="preserve"> </w:t>
        </w:r>
        <w:r w:rsidR="00BE20E6" w:rsidRPr="00BE20E6">
          <w:rPr>
            <w:rStyle w:val="Hyperlink"/>
            <w:b w:val="0"/>
            <w:bCs w:val="0"/>
          </w:rPr>
          <w:t>Nature-based health and wellbeing</w:t>
        </w:r>
        <w:r w:rsidR="00BE20E6" w:rsidRPr="00BE20E6">
          <w:rPr>
            <w:b w:val="0"/>
            <w:bCs w:val="0"/>
            <w:webHidden/>
          </w:rPr>
          <w:tab/>
        </w:r>
        <w:r w:rsidR="00BE20E6" w:rsidRPr="00BE20E6">
          <w:rPr>
            <w:b w:val="0"/>
            <w:bCs w:val="0"/>
            <w:webHidden/>
          </w:rPr>
          <w:fldChar w:fldCharType="begin"/>
        </w:r>
        <w:r w:rsidR="00BE20E6" w:rsidRPr="00BE20E6">
          <w:rPr>
            <w:b w:val="0"/>
            <w:bCs w:val="0"/>
            <w:webHidden/>
          </w:rPr>
          <w:instrText xml:space="preserve"> PAGEREF _Toc122430785 \h </w:instrText>
        </w:r>
        <w:r w:rsidR="00BE20E6" w:rsidRPr="00BE20E6">
          <w:rPr>
            <w:b w:val="0"/>
            <w:bCs w:val="0"/>
            <w:webHidden/>
          </w:rPr>
        </w:r>
        <w:r w:rsidR="00BE20E6" w:rsidRPr="00BE20E6">
          <w:rPr>
            <w:b w:val="0"/>
            <w:bCs w:val="0"/>
            <w:webHidden/>
          </w:rPr>
          <w:fldChar w:fldCharType="separate"/>
        </w:r>
        <w:r>
          <w:rPr>
            <w:b w:val="0"/>
            <w:bCs w:val="0"/>
            <w:webHidden/>
          </w:rPr>
          <w:t>14</w:t>
        </w:r>
        <w:r w:rsidR="00BE20E6" w:rsidRPr="00BE20E6">
          <w:rPr>
            <w:b w:val="0"/>
            <w:bCs w:val="0"/>
            <w:webHidden/>
          </w:rPr>
          <w:fldChar w:fldCharType="end"/>
        </w:r>
      </w:hyperlink>
    </w:p>
    <w:p w14:paraId="6184804B" w14:textId="11571D7E" w:rsidR="00BE20E6" w:rsidRPr="00BE20E6" w:rsidRDefault="00D133EA">
      <w:pPr>
        <w:pStyle w:val="TOC1"/>
        <w:tabs>
          <w:tab w:val="left" w:pos="1701"/>
        </w:tabs>
        <w:rPr>
          <w:rFonts w:eastAsiaTheme="minorEastAsia" w:cstheme="minorBidi"/>
          <w:b w:val="0"/>
          <w:bCs w:val="0"/>
          <w:color w:val="auto"/>
          <w:sz w:val="22"/>
          <w:szCs w:val="22"/>
        </w:rPr>
      </w:pPr>
      <w:hyperlink w:anchor="_Toc122430786" w:history="1">
        <w:r w:rsidR="00BE20E6" w:rsidRPr="00BE20E6">
          <w:rPr>
            <w:rStyle w:val="Hyperlink"/>
            <w:b w:val="0"/>
            <w:bCs w:val="0"/>
          </w:rPr>
          <w:t>Pillar four</w:t>
        </w:r>
        <w:r w:rsidR="008C2AC9">
          <w:rPr>
            <w:rFonts w:eastAsiaTheme="minorEastAsia" w:cstheme="minorBidi"/>
            <w:b w:val="0"/>
            <w:bCs w:val="0"/>
            <w:color w:val="auto"/>
            <w:sz w:val="22"/>
            <w:szCs w:val="22"/>
          </w:rPr>
          <w:t xml:space="preserve"> </w:t>
        </w:r>
        <w:r w:rsidR="00BE20E6" w:rsidRPr="00BE20E6">
          <w:rPr>
            <w:rStyle w:val="Hyperlink"/>
            <w:b w:val="0"/>
            <w:bCs w:val="0"/>
          </w:rPr>
          <w:t>Leadership, culture, employment and safety</w:t>
        </w:r>
        <w:r w:rsidR="00BE20E6" w:rsidRPr="00BE20E6">
          <w:rPr>
            <w:b w:val="0"/>
            <w:bCs w:val="0"/>
            <w:webHidden/>
          </w:rPr>
          <w:tab/>
        </w:r>
        <w:r w:rsidR="00BE20E6" w:rsidRPr="00BE20E6">
          <w:rPr>
            <w:b w:val="0"/>
            <w:bCs w:val="0"/>
            <w:webHidden/>
          </w:rPr>
          <w:fldChar w:fldCharType="begin"/>
        </w:r>
        <w:r w:rsidR="00BE20E6" w:rsidRPr="00BE20E6">
          <w:rPr>
            <w:b w:val="0"/>
            <w:bCs w:val="0"/>
            <w:webHidden/>
          </w:rPr>
          <w:instrText xml:space="preserve"> PAGEREF _Toc122430786 \h </w:instrText>
        </w:r>
        <w:r w:rsidR="00BE20E6" w:rsidRPr="00BE20E6">
          <w:rPr>
            <w:b w:val="0"/>
            <w:bCs w:val="0"/>
            <w:webHidden/>
          </w:rPr>
        </w:r>
        <w:r w:rsidR="00BE20E6" w:rsidRPr="00BE20E6">
          <w:rPr>
            <w:b w:val="0"/>
            <w:bCs w:val="0"/>
            <w:webHidden/>
          </w:rPr>
          <w:fldChar w:fldCharType="separate"/>
        </w:r>
        <w:r>
          <w:rPr>
            <w:b w:val="0"/>
            <w:bCs w:val="0"/>
            <w:webHidden/>
          </w:rPr>
          <w:t>15</w:t>
        </w:r>
        <w:r w:rsidR="00BE20E6" w:rsidRPr="00BE20E6">
          <w:rPr>
            <w:b w:val="0"/>
            <w:bCs w:val="0"/>
            <w:webHidden/>
          </w:rPr>
          <w:fldChar w:fldCharType="end"/>
        </w:r>
      </w:hyperlink>
    </w:p>
    <w:p w14:paraId="333AB535" w14:textId="351ABED4" w:rsidR="00BE20E6" w:rsidRPr="00BE20E6" w:rsidRDefault="00D133EA">
      <w:pPr>
        <w:pStyle w:val="TOC1"/>
        <w:rPr>
          <w:rFonts w:eastAsiaTheme="minorEastAsia" w:cstheme="minorBidi"/>
          <w:b w:val="0"/>
          <w:bCs w:val="0"/>
          <w:color w:val="auto"/>
          <w:sz w:val="22"/>
          <w:szCs w:val="22"/>
        </w:rPr>
      </w:pPr>
      <w:hyperlink w:anchor="_Toc122430787" w:history="1">
        <w:r w:rsidR="00BE20E6" w:rsidRPr="00BE20E6">
          <w:rPr>
            <w:rStyle w:val="Hyperlink"/>
            <w:b w:val="0"/>
            <w:bCs w:val="0"/>
          </w:rPr>
          <w:t>Evaluation metrics and measures of success</w:t>
        </w:r>
        <w:r w:rsidR="00BE20E6" w:rsidRPr="00BE20E6">
          <w:rPr>
            <w:b w:val="0"/>
            <w:bCs w:val="0"/>
            <w:webHidden/>
          </w:rPr>
          <w:tab/>
        </w:r>
        <w:r w:rsidR="00BE20E6" w:rsidRPr="00BE20E6">
          <w:rPr>
            <w:b w:val="0"/>
            <w:bCs w:val="0"/>
            <w:webHidden/>
          </w:rPr>
          <w:fldChar w:fldCharType="begin"/>
        </w:r>
        <w:r w:rsidR="00BE20E6" w:rsidRPr="00BE20E6">
          <w:rPr>
            <w:b w:val="0"/>
            <w:bCs w:val="0"/>
            <w:webHidden/>
          </w:rPr>
          <w:instrText xml:space="preserve"> PAGEREF _Toc122430787 \h </w:instrText>
        </w:r>
        <w:r w:rsidR="00BE20E6" w:rsidRPr="00BE20E6">
          <w:rPr>
            <w:b w:val="0"/>
            <w:bCs w:val="0"/>
            <w:webHidden/>
          </w:rPr>
        </w:r>
        <w:r w:rsidR="00BE20E6" w:rsidRPr="00BE20E6">
          <w:rPr>
            <w:b w:val="0"/>
            <w:bCs w:val="0"/>
            <w:webHidden/>
          </w:rPr>
          <w:fldChar w:fldCharType="separate"/>
        </w:r>
        <w:r>
          <w:rPr>
            <w:b w:val="0"/>
            <w:bCs w:val="0"/>
            <w:webHidden/>
          </w:rPr>
          <w:t>16</w:t>
        </w:r>
        <w:r w:rsidR="00BE20E6" w:rsidRPr="00BE20E6">
          <w:rPr>
            <w:b w:val="0"/>
            <w:bCs w:val="0"/>
            <w:webHidden/>
          </w:rPr>
          <w:fldChar w:fldCharType="end"/>
        </w:r>
      </w:hyperlink>
    </w:p>
    <w:p w14:paraId="14B1BAAC" w14:textId="77777777" w:rsidR="00A86214" w:rsidRDefault="00D53220" w:rsidP="00323F90">
      <w:pPr>
        <w:pStyle w:val="TOC1"/>
      </w:pPr>
      <w:r w:rsidRPr="00CD1FAE">
        <w:rPr>
          <w:highlight w:val="yellow"/>
        </w:rPr>
        <w:fldChar w:fldCharType="end"/>
      </w:r>
    </w:p>
    <w:p w14:paraId="6AFBA2A8" w14:textId="77777777" w:rsidR="008C2AC9" w:rsidRDefault="008C2AC9" w:rsidP="008C2AC9">
      <w:pPr>
        <w:jc w:val="center"/>
        <w:rPr>
          <w:b/>
          <w:bCs/>
          <w:noProof/>
          <w:sz w:val="32"/>
          <w:szCs w:val="32"/>
        </w:rPr>
      </w:pPr>
    </w:p>
    <w:p w14:paraId="2CCAB0F8" w14:textId="41422DC6" w:rsidR="008C2AC9" w:rsidRPr="008C2AC9" w:rsidRDefault="008C2AC9" w:rsidP="008C2AC9">
      <w:pPr>
        <w:tabs>
          <w:tab w:val="center" w:pos="4819"/>
        </w:tabs>
        <w:sectPr w:rsidR="008C2AC9" w:rsidRPr="008C2AC9" w:rsidSect="00736BDC">
          <w:headerReference w:type="default" r:id="rId17"/>
          <w:footerReference w:type="default" r:id="rId18"/>
          <w:pgSz w:w="11906" w:h="16838"/>
          <w:pgMar w:top="1701" w:right="1134" w:bottom="851" w:left="1134" w:header="0" w:footer="0" w:gutter="0"/>
          <w:cols w:space="708"/>
          <w:titlePg/>
          <w:docGrid w:linePitch="360"/>
        </w:sectPr>
      </w:pPr>
      <w:r>
        <w:tab/>
      </w:r>
    </w:p>
    <w:p w14:paraId="634E7A0E" w14:textId="2C332B2D" w:rsidR="006B0A3B" w:rsidRPr="002F1F5C" w:rsidRDefault="006B0A3B" w:rsidP="00DC5D78">
      <w:pPr>
        <w:pStyle w:val="Heading1"/>
        <w:tabs>
          <w:tab w:val="clear" w:pos="851"/>
        </w:tabs>
        <w:spacing w:after="0"/>
        <w:ind w:right="0"/>
        <w:rPr>
          <w:b/>
          <w:bCs w:val="0"/>
          <w:szCs w:val="32"/>
        </w:rPr>
      </w:pPr>
      <w:bookmarkStart w:id="9" w:name="_Toc122430767"/>
      <w:r w:rsidRPr="002F1F5C">
        <w:rPr>
          <w:bCs w:val="0"/>
          <w:szCs w:val="32"/>
        </w:rPr>
        <w:lastRenderedPageBreak/>
        <w:t>Message from the CEO</w:t>
      </w:r>
      <w:bookmarkEnd w:id="9"/>
    </w:p>
    <w:p w14:paraId="6FFC8A15" w14:textId="333E2196" w:rsidR="006A1DB7" w:rsidRPr="002F1F5C" w:rsidRDefault="006A1DB7" w:rsidP="000C54B4">
      <w:r w:rsidRPr="002F1F5C">
        <w:t>As the agency responsible for management of our diverse parks</w:t>
      </w:r>
      <w:r w:rsidR="004F6C8A" w:rsidRPr="002F1F5C">
        <w:t xml:space="preserve"> </w:t>
      </w:r>
      <w:r w:rsidRPr="002F1F5C">
        <w:t>and waterways network, Parks Victoria has a</w:t>
      </w:r>
      <w:r w:rsidR="004F6C8A" w:rsidRPr="002F1F5C">
        <w:t xml:space="preserve"> </w:t>
      </w:r>
      <w:r w:rsidRPr="002F1F5C">
        <w:t>responsibility to provide opportunities for everyone to connect to nature and our</w:t>
      </w:r>
      <w:r w:rsidR="004F6C8A" w:rsidRPr="002F1F5C">
        <w:t xml:space="preserve"> </w:t>
      </w:r>
      <w:r w:rsidRPr="002F1F5C">
        <w:t>open spaces. We understand that people with disability can face</w:t>
      </w:r>
      <w:r w:rsidR="004F6C8A" w:rsidRPr="002F1F5C">
        <w:t xml:space="preserve"> </w:t>
      </w:r>
      <w:r w:rsidRPr="002F1F5C">
        <w:t>a wide range of barriers in being able to access and enjoy parks</w:t>
      </w:r>
      <w:r w:rsidR="004F6C8A" w:rsidRPr="002F1F5C">
        <w:t xml:space="preserve"> </w:t>
      </w:r>
      <w:r w:rsidRPr="002F1F5C">
        <w:t>and through this</w:t>
      </w:r>
      <w:r w:rsidR="004F6C8A" w:rsidRPr="002F1F5C">
        <w:t xml:space="preserve"> </w:t>
      </w:r>
      <w:r w:rsidRPr="002F1F5C">
        <w:t>Disability Action Plan, Parks Victoria will build its</w:t>
      </w:r>
      <w:r w:rsidR="004F6C8A" w:rsidRPr="002F1F5C">
        <w:t xml:space="preserve"> </w:t>
      </w:r>
      <w:r w:rsidRPr="002F1F5C">
        <w:t>efforts to reduce barriers and deliver a range of social,</w:t>
      </w:r>
      <w:r w:rsidR="001E3735">
        <w:t xml:space="preserve"> </w:t>
      </w:r>
      <w:r w:rsidRPr="002F1F5C">
        <w:t>economic,</w:t>
      </w:r>
      <w:r w:rsidR="001E3735">
        <w:t xml:space="preserve"> </w:t>
      </w:r>
      <w:r w:rsidRPr="002F1F5C">
        <w:t>environmental and health and wellbeing benefits for all Victorians.</w:t>
      </w:r>
    </w:p>
    <w:p w14:paraId="464A4822" w14:textId="77777777" w:rsidR="006A1DB7" w:rsidRPr="002F1F5C" w:rsidRDefault="006A1DB7" w:rsidP="000C54B4"/>
    <w:p w14:paraId="25BCF762" w14:textId="08D2CE06" w:rsidR="006A1DB7" w:rsidRPr="002F1F5C" w:rsidRDefault="006A1DB7" w:rsidP="000C54B4">
      <w:r w:rsidRPr="002F1F5C">
        <w:t>While parks Victoria has made good progress in creating better</w:t>
      </w:r>
      <w:r w:rsidR="004F6C8A" w:rsidRPr="002F1F5C">
        <w:t xml:space="preserve"> </w:t>
      </w:r>
      <w:r w:rsidRPr="002F1F5C">
        <w:t>opportunities for people with disability there is more work to be</w:t>
      </w:r>
      <w:r w:rsidR="002F1F5C" w:rsidRPr="002F1F5C">
        <w:t xml:space="preserve"> </w:t>
      </w:r>
      <w:r w:rsidRPr="002F1F5C">
        <w:t>done. Providing more accessible park information, creating better</w:t>
      </w:r>
      <w:r w:rsidR="002F1F5C" w:rsidRPr="002F1F5C">
        <w:t xml:space="preserve"> </w:t>
      </w:r>
      <w:r w:rsidRPr="002F1F5C">
        <w:t>engagement opportunities to inform</w:t>
      </w:r>
      <w:r w:rsidR="002F1F5C" w:rsidRPr="002F1F5C">
        <w:t xml:space="preserve"> </w:t>
      </w:r>
      <w:r w:rsidRPr="002F1F5C">
        <w:t>park plans and designing</w:t>
      </w:r>
      <w:r w:rsidR="002F1F5C" w:rsidRPr="002F1F5C">
        <w:t xml:space="preserve"> </w:t>
      </w:r>
      <w:r w:rsidRPr="002F1F5C">
        <w:t>more inclusive open spaces and park facilities are some of the</w:t>
      </w:r>
      <w:r w:rsidR="002F1F5C" w:rsidRPr="002F1F5C">
        <w:t xml:space="preserve"> </w:t>
      </w:r>
      <w:r w:rsidRPr="002F1F5C">
        <w:t>ways that Parks Victoria will contribute to the goals of the State</w:t>
      </w:r>
      <w:r w:rsidR="002F1F5C" w:rsidRPr="002F1F5C">
        <w:t xml:space="preserve"> </w:t>
      </w:r>
      <w:r w:rsidRPr="002F1F5C">
        <w:t>Disability Plan. Implementing the actions from the Disability</w:t>
      </w:r>
      <w:r w:rsidR="002F1F5C" w:rsidRPr="002F1F5C">
        <w:t xml:space="preserve"> </w:t>
      </w:r>
      <w:r w:rsidRPr="002F1F5C">
        <w:t>Action Plan will provide many social, economic and environmental</w:t>
      </w:r>
      <w:r w:rsidR="002F1F5C" w:rsidRPr="002F1F5C">
        <w:t xml:space="preserve"> </w:t>
      </w:r>
      <w:r w:rsidRPr="002F1F5C">
        <w:t>benefits to the State.</w:t>
      </w:r>
    </w:p>
    <w:p w14:paraId="39E206C3" w14:textId="125F5AF2" w:rsidR="006B0A3B" w:rsidRPr="000C54B4" w:rsidRDefault="006B0A3B" w:rsidP="006A1DB7">
      <w:pPr>
        <w:rPr>
          <w:highlight w:val="yellow"/>
        </w:rPr>
      </w:pPr>
    </w:p>
    <w:p w14:paraId="251FABB4" w14:textId="77777777" w:rsidR="00736BDC" w:rsidRDefault="006A1DB7" w:rsidP="009A1ED1">
      <w:r w:rsidRPr="006B0A3B">
        <w:rPr>
          <w:noProof/>
        </w:rPr>
        <w:drawing>
          <wp:inline distT="0" distB="0" distL="0" distR="0" wp14:anchorId="1A30D915" wp14:editId="11CFC96C">
            <wp:extent cx="1668780" cy="2064194"/>
            <wp:effectExtent l="0" t="0" r="7620" b="0"/>
            <wp:docPr id="14" name="Picture 14" descr="A head shot photo of a man in a grey suit with a blue tie. It is Matthew Jack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head shot photo of a man in a grey suit with a blue tie. It is Matthew Jacks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8780" cy="2064194"/>
                    </a:xfrm>
                    <a:prstGeom prst="rect">
                      <a:avLst/>
                    </a:prstGeom>
                    <a:noFill/>
                    <a:ln>
                      <a:noFill/>
                    </a:ln>
                  </pic:spPr>
                </pic:pic>
              </a:graphicData>
            </a:graphic>
          </wp:inline>
        </w:drawing>
      </w:r>
    </w:p>
    <w:p w14:paraId="29502E5A" w14:textId="13C1726B" w:rsidR="000C54B4" w:rsidRDefault="006A1DB7" w:rsidP="000C54B4">
      <w:r w:rsidRPr="000C54B4">
        <w:t>Matthew Jackson</w:t>
      </w:r>
      <w:r w:rsidR="000C54B4" w:rsidRPr="000C54B4">
        <w:t xml:space="preserve"> </w:t>
      </w:r>
      <w:r w:rsidRPr="000C54B4">
        <w:t>Chief Executive Officer</w:t>
      </w:r>
    </w:p>
    <w:p w14:paraId="7F4F2213" w14:textId="77777777" w:rsidR="000C54B4" w:rsidRDefault="000C54B4">
      <w:pPr>
        <w:spacing w:after="160" w:line="259" w:lineRule="auto"/>
      </w:pPr>
      <w:r>
        <w:br w:type="page"/>
      </w:r>
    </w:p>
    <w:p w14:paraId="6FDE144E" w14:textId="2A21240B" w:rsidR="00E12EDC" w:rsidRPr="0064187E" w:rsidRDefault="00E12EDC" w:rsidP="0064187E">
      <w:pPr>
        <w:pStyle w:val="Heading1"/>
        <w:tabs>
          <w:tab w:val="clear" w:pos="851"/>
        </w:tabs>
        <w:spacing w:after="0"/>
        <w:ind w:right="0"/>
        <w:rPr>
          <w:b/>
          <w:bCs w:val="0"/>
          <w:szCs w:val="32"/>
        </w:rPr>
      </w:pPr>
      <w:bookmarkStart w:id="10" w:name="_Toc122430768"/>
      <w:r w:rsidRPr="0064187E">
        <w:rPr>
          <w:bCs w:val="0"/>
          <w:szCs w:val="32"/>
        </w:rPr>
        <w:lastRenderedPageBreak/>
        <w:t>Parks Victoria</w:t>
      </w:r>
      <w:bookmarkEnd w:id="10"/>
    </w:p>
    <w:p w14:paraId="7474B75D" w14:textId="77777777" w:rsidR="00EB32A9" w:rsidRDefault="00EB32A9" w:rsidP="002113A1">
      <w:pPr>
        <w:rPr>
          <w:rFonts w:cstheme="minorBidi"/>
          <w:color w:val="2C373E"/>
        </w:rPr>
      </w:pPr>
    </w:p>
    <w:p w14:paraId="31257B91" w14:textId="68FE078E" w:rsidR="0093595D" w:rsidRPr="008F1F99" w:rsidRDefault="0093595D" w:rsidP="002113A1">
      <w:pPr>
        <w:rPr>
          <w:rFonts w:cstheme="minorBidi"/>
          <w:color w:val="2C373E"/>
        </w:rPr>
      </w:pPr>
      <w:r w:rsidRPr="00E12EDC">
        <w:rPr>
          <w:rFonts w:cstheme="minorBidi"/>
          <w:color w:val="2C373E"/>
        </w:rPr>
        <w:t>Parks Victoria manages a diverse parks estate covering more than four million hectares, or about 18.5% of Victoria. This includes national parks,</w:t>
      </w:r>
      <w:r w:rsidR="00BA598B">
        <w:rPr>
          <w:rFonts w:cstheme="minorBidi"/>
          <w:b/>
          <w:bCs/>
          <w:color w:val="2C373E"/>
        </w:rPr>
        <w:t xml:space="preserve"> </w:t>
      </w:r>
      <w:r w:rsidRPr="00E12EDC">
        <w:rPr>
          <w:rFonts w:cstheme="minorBidi"/>
          <w:color w:val="2C373E"/>
        </w:rPr>
        <w:t>marine national parks and sanctuaries, urban parks, wilderness areas, conservation reserves and around 70% of Victoria’s coastline. We are the local port manager for Port Phillip Bay, Western Port and Port Campbell and the waterway manager for the Yarra and Maribyrnong rivers.</w:t>
      </w:r>
    </w:p>
    <w:p w14:paraId="06023C07" w14:textId="77777777" w:rsidR="0093595D" w:rsidRPr="00FE76CB" w:rsidRDefault="0093595D" w:rsidP="002113A1"/>
    <w:p w14:paraId="6D036890" w14:textId="46D5B8A4" w:rsidR="0093595D" w:rsidRDefault="0093595D" w:rsidP="002113A1">
      <w:r w:rsidRPr="00E12EDC">
        <w:t>Parks Victoria champions the importance of nature</w:t>
      </w:r>
      <w:r w:rsidR="008F1F99">
        <w:t xml:space="preserve"> </w:t>
      </w:r>
      <w:r w:rsidRPr="00E12EDC">
        <w:t>by managing, protecting and sharing Victoria’s precious places. In partnership with Traditional Owners, Parks Victoria helps connect people with Country, understand cultural heritage and</w:t>
      </w:r>
      <w:r w:rsidR="00C519B6">
        <w:t xml:space="preserve"> </w:t>
      </w:r>
      <w:r w:rsidRPr="00E12EDC">
        <w:t>contributes to positive human health and wellbeing. Parks Victoria’s vision is ‘into nature to create a better Victoria’</w:t>
      </w:r>
      <w:r w:rsidR="000873AF">
        <w:t>.</w:t>
      </w:r>
    </w:p>
    <w:p w14:paraId="0324641F" w14:textId="77777777" w:rsidR="00FE76CB" w:rsidRPr="00E12EDC" w:rsidRDefault="00FE76CB" w:rsidP="002113A1"/>
    <w:p w14:paraId="54B36B93" w14:textId="79D47319" w:rsidR="007169C0" w:rsidRPr="0064187E" w:rsidRDefault="00E12EDC" w:rsidP="0064187E">
      <w:pPr>
        <w:pStyle w:val="Heading1"/>
        <w:tabs>
          <w:tab w:val="clear" w:pos="851"/>
        </w:tabs>
        <w:spacing w:after="0"/>
        <w:ind w:right="0"/>
        <w:rPr>
          <w:b/>
          <w:bCs w:val="0"/>
          <w:szCs w:val="32"/>
        </w:rPr>
      </w:pPr>
      <w:bookmarkStart w:id="11" w:name="_Toc122430769"/>
      <w:r w:rsidRPr="0064187E">
        <w:rPr>
          <w:bCs w:val="0"/>
          <w:szCs w:val="32"/>
        </w:rPr>
        <w:t>Our commitment to</w:t>
      </w:r>
      <w:r w:rsidR="003C68F8" w:rsidRPr="0064187E">
        <w:rPr>
          <w:bCs w:val="0"/>
          <w:szCs w:val="32"/>
        </w:rPr>
        <w:t xml:space="preserve"> </w:t>
      </w:r>
      <w:r w:rsidRPr="0064187E">
        <w:rPr>
          <w:bCs w:val="0"/>
          <w:szCs w:val="32"/>
        </w:rPr>
        <w:t>diversity,</w:t>
      </w:r>
      <w:r w:rsidR="00FE76CB" w:rsidRPr="0064187E">
        <w:rPr>
          <w:bCs w:val="0"/>
          <w:szCs w:val="32"/>
        </w:rPr>
        <w:t xml:space="preserve"> </w:t>
      </w:r>
      <w:r w:rsidRPr="0064187E">
        <w:rPr>
          <w:bCs w:val="0"/>
          <w:szCs w:val="32"/>
        </w:rPr>
        <w:t>access and</w:t>
      </w:r>
      <w:r w:rsidR="003C68F8" w:rsidRPr="0064187E">
        <w:rPr>
          <w:bCs w:val="0"/>
          <w:szCs w:val="32"/>
        </w:rPr>
        <w:t xml:space="preserve"> </w:t>
      </w:r>
      <w:r w:rsidRPr="0064187E">
        <w:rPr>
          <w:bCs w:val="0"/>
          <w:szCs w:val="32"/>
        </w:rPr>
        <w:t>inclusion</w:t>
      </w:r>
      <w:bookmarkEnd w:id="11"/>
    </w:p>
    <w:p w14:paraId="7A904CA4" w14:textId="77777777" w:rsidR="005F28E4" w:rsidRDefault="005F28E4" w:rsidP="002113A1">
      <w:pPr>
        <w:autoSpaceDE w:val="0"/>
        <w:autoSpaceDN w:val="0"/>
        <w:adjustRightInd w:val="0"/>
        <w:rPr>
          <w:rFonts w:ascii="FrutigerLTStd-Light" w:eastAsiaTheme="minorHAnsi" w:hAnsi="FrutigerLTStd-Light" w:cs="FrutigerLTStd-Light"/>
          <w:color w:val="auto"/>
          <w:lang w:eastAsia="en-US"/>
        </w:rPr>
      </w:pPr>
      <w:bookmarkStart w:id="12" w:name="_Hlk100579952"/>
    </w:p>
    <w:p w14:paraId="12272D23" w14:textId="2D463C9E" w:rsidR="003E78A9" w:rsidRDefault="00FE76CB" w:rsidP="002113A1">
      <w:pPr>
        <w:autoSpaceDE w:val="0"/>
        <w:autoSpaceDN w:val="0"/>
        <w:adjustRightInd w:val="0"/>
        <w:rPr>
          <w:rFonts w:ascii="FrutigerLTStd-Light" w:eastAsiaTheme="minorHAnsi" w:hAnsi="FrutigerLTStd-Light" w:cs="FrutigerLTStd-Light"/>
          <w:color w:val="auto"/>
          <w:lang w:eastAsia="en-US"/>
        </w:rPr>
      </w:pPr>
      <w:r>
        <w:rPr>
          <w:rFonts w:ascii="FrutigerLTStd-Light" w:eastAsiaTheme="minorHAnsi" w:hAnsi="FrutigerLTStd-Light" w:cs="FrutigerLTStd-Light"/>
          <w:color w:val="auto"/>
          <w:lang w:eastAsia="en-US"/>
        </w:rPr>
        <w:t>We welcome all people into nature, on the lands</w:t>
      </w:r>
      <w:r w:rsidR="00C519B6">
        <w:rPr>
          <w:rFonts w:ascii="FrutigerLTStd-Light" w:eastAsiaTheme="minorHAnsi" w:hAnsi="FrutigerLTStd-Light" w:cs="FrutigerLTStd-Light"/>
          <w:color w:val="auto"/>
          <w:lang w:eastAsia="en-US"/>
        </w:rPr>
        <w:t xml:space="preserve"> </w:t>
      </w:r>
      <w:r>
        <w:rPr>
          <w:rFonts w:ascii="FrutigerLTStd-Light" w:eastAsiaTheme="minorHAnsi" w:hAnsi="FrutigerLTStd-Light" w:cs="FrutigerLTStd-Light"/>
          <w:color w:val="auto"/>
          <w:lang w:eastAsia="en-US"/>
        </w:rPr>
        <w:t>and waters of Australia’s First Peoples and embrace</w:t>
      </w:r>
      <w:r w:rsidR="003E78A9">
        <w:rPr>
          <w:rFonts w:ascii="FrutigerLTStd-Light" w:eastAsiaTheme="minorHAnsi" w:hAnsi="FrutigerLTStd-Light" w:cs="FrutigerLTStd-Light"/>
          <w:color w:val="auto"/>
          <w:lang w:eastAsia="en-US"/>
        </w:rPr>
        <w:t xml:space="preserve"> </w:t>
      </w:r>
      <w:r>
        <w:rPr>
          <w:rFonts w:ascii="FrutigerLTStd-Light" w:eastAsiaTheme="minorHAnsi" w:hAnsi="FrutigerLTStd-Light" w:cs="FrutigerLTStd-Light"/>
          <w:color w:val="auto"/>
          <w:lang w:eastAsia="en-US"/>
        </w:rPr>
        <w:t>the diversity of the Victorian community. We are</w:t>
      </w:r>
      <w:r w:rsidR="003E78A9">
        <w:rPr>
          <w:rFonts w:ascii="FrutigerLTStd-Light" w:eastAsiaTheme="minorHAnsi" w:hAnsi="FrutigerLTStd-Light" w:cs="FrutigerLTStd-Light"/>
          <w:color w:val="auto"/>
          <w:lang w:eastAsia="en-US"/>
        </w:rPr>
        <w:t xml:space="preserve"> </w:t>
      </w:r>
      <w:r>
        <w:rPr>
          <w:rFonts w:ascii="FrutigerLTStd-Light" w:eastAsiaTheme="minorHAnsi" w:hAnsi="FrutigerLTStd-Light" w:cs="FrutigerLTStd-Light"/>
          <w:color w:val="auto"/>
          <w:lang w:eastAsia="en-US"/>
        </w:rPr>
        <w:t>committed to providing accessible, safe, culturally</w:t>
      </w:r>
      <w:r w:rsidR="00EA3307">
        <w:rPr>
          <w:rFonts w:ascii="FrutigerLTStd-Light" w:eastAsiaTheme="minorHAnsi" w:hAnsi="FrutigerLTStd-Light" w:cs="FrutigerLTStd-Light"/>
          <w:color w:val="auto"/>
          <w:lang w:eastAsia="en-US"/>
        </w:rPr>
        <w:t xml:space="preserve"> </w:t>
      </w:r>
      <w:r>
        <w:rPr>
          <w:rFonts w:ascii="FrutigerLTStd-Light" w:eastAsiaTheme="minorHAnsi" w:hAnsi="FrutigerLTStd-Light" w:cs="FrutigerLTStd-Light"/>
          <w:color w:val="auto"/>
          <w:lang w:eastAsia="en-US"/>
        </w:rPr>
        <w:t>diverse and inclusive park experiences. We are</w:t>
      </w:r>
      <w:r w:rsidR="003E78A9">
        <w:rPr>
          <w:rFonts w:ascii="FrutigerLTStd-Light" w:eastAsiaTheme="minorHAnsi" w:hAnsi="FrutigerLTStd-Light" w:cs="FrutigerLTStd-Light"/>
          <w:color w:val="auto"/>
          <w:lang w:eastAsia="en-US"/>
        </w:rPr>
        <w:t xml:space="preserve"> </w:t>
      </w:r>
      <w:r>
        <w:rPr>
          <w:rFonts w:ascii="FrutigerLTStd-Light" w:eastAsiaTheme="minorHAnsi" w:hAnsi="FrutigerLTStd-Light" w:cs="FrutigerLTStd-Light"/>
          <w:color w:val="auto"/>
          <w:lang w:eastAsia="en-US"/>
        </w:rPr>
        <w:t>committed to the wellbeing of all Victorians and seek</w:t>
      </w:r>
      <w:r w:rsidR="003E78A9">
        <w:rPr>
          <w:rFonts w:ascii="FrutigerLTStd-Light" w:eastAsiaTheme="minorHAnsi" w:hAnsi="FrutigerLTStd-Light" w:cs="FrutigerLTStd-Light"/>
          <w:color w:val="auto"/>
          <w:lang w:eastAsia="en-US"/>
        </w:rPr>
        <w:t xml:space="preserve"> </w:t>
      </w:r>
      <w:r>
        <w:rPr>
          <w:rFonts w:ascii="FrutigerLTStd-Light" w:eastAsiaTheme="minorHAnsi" w:hAnsi="FrutigerLTStd-Light" w:cs="FrutigerLTStd-Light"/>
          <w:color w:val="auto"/>
          <w:lang w:eastAsia="en-US"/>
        </w:rPr>
        <w:t xml:space="preserve">to inspire the community to protect </w:t>
      </w:r>
    </w:p>
    <w:p w14:paraId="6C8E4C19" w14:textId="782ECE23" w:rsidR="00E12EDC" w:rsidRDefault="00FE76CB" w:rsidP="002113A1">
      <w:pPr>
        <w:autoSpaceDE w:val="0"/>
        <w:autoSpaceDN w:val="0"/>
        <w:adjustRightInd w:val="0"/>
        <w:rPr>
          <w:rFonts w:ascii="FrutigerLTStd-Light" w:eastAsiaTheme="minorHAnsi" w:hAnsi="FrutigerLTStd-Light" w:cs="FrutigerLTStd-Light"/>
          <w:color w:val="auto"/>
          <w:lang w:eastAsia="en-US"/>
        </w:rPr>
      </w:pPr>
      <w:r>
        <w:rPr>
          <w:rFonts w:ascii="FrutigerLTStd-Light" w:eastAsiaTheme="minorHAnsi" w:hAnsi="FrutigerLTStd-Light" w:cs="FrutigerLTStd-Light"/>
          <w:color w:val="auto"/>
          <w:lang w:eastAsia="en-US"/>
        </w:rPr>
        <w:t>and enjoy our</w:t>
      </w:r>
      <w:r w:rsidR="003E78A9">
        <w:rPr>
          <w:rFonts w:ascii="FrutigerLTStd-Light" w:eastAsiaTheme="minorHAnsi" w:hAnsi="FrutigerLTStd-Light" w:cs="FrutigerLTStd-Light"/>
          <w:color w:val="auto"/>
          <w:lang w:eastAsia="en-US"/>
        </w:rPr>
        <w:t xml:space="preserve"> </w:t>
      </w:r>
      <w:r>
        <w:rPr>
          <w:rFonts w:ascii="FrutigerLTStd-Light" w:eastAsiaTheme="minorHAnsi" w:hAnsi="FrutigerLTStd-Light" w:cs="FrutigerLTStd-Light"/>
          <w:color w:val="auto"/>
          <w:lang w:eastAsia="en-US"/>
        </w:rPr>
        <w:t>unique natural and cultural heritage.</w:t>
      </w:r>
    </w:p>
    <w:p w14:paraId="36A706D5" w14:textId="77777777" w:rsidR="001F7FCC" w:rsidRPr="002113A1" w:rsidRDefault="001F7FCC" w:rsidP="002113A1"/>
    <w:p w14:paraId="2A0A4794" w14:textId="77777777" w:rsidR="00E12EDC" w:rsidRPr="0064187E" w:rsidRDefault="00E12EDC" w:rsidP="0064187E">
      <w:pPr>
        <w:pStyle w:val="Heading1"/>
        <w:tabs>
          <w:tab w:val="clear" w:pos="851"/>
        </w:tabs>
        <w:spacing w:after="0"/>
        <w:ind w:right="0"/>
        <w:rPr>
          <w:b/>
          <w:bCs w:val="0"/>
          <w:szCs w:val="32"/>
        </w:rPr>
      </w:pPr>
      <w:bookmarkStart w:id="13" w:name="_Toc122430770"/>
      <w:bookmarkEnd w:id="12"/>
      <w:r w:rsidRPr="0064187E">
        <w:rPr>
          <w:bCs w:val="0"/>
          <w:szCs w:val="32"/>
        </w:rPr>
        <w:t>The Disability Action Plan</w:t>
      </w:r>
      <w:bookmarkEnd w:id="13"/>
    </w:p>
    <w:p w14:paraId="01E88A8B" w14:textId="77777777" w:rsidR="005F28E4" w:rsidRDefault="005F28E4" w:rsidP="002113A1">
      <w:pPr>
        <w:autoSpaceDE w:val="0"/>
        <w:autoSpaceDN w:val="0"/>
        <w:adjustRightInd w:val="0"/>
        <w:rPr>
          <w:rFonts w:ascii="FrutigerLTStd-Light" w:eastAsiaTheme="minorHAnsi" w:hAnsi="FrutigerLTStd-Light" w:cs="FrutigerLTStd-Light"/>
          <w:color w:val="auto"/>
          <w:lang w:eastAsia="en-US"/>
        </w:rPr>
      </w:pPr>
      <w:bookmarkStart w:id="14" w:name="_Toc103691510"/>
    </w:p>
    <w:p w14:paraId="178B5732" w14:textId="0CD92837" w:rsidR="00FE76CB" w:rsidRDefault="00FE76CB" w:rsidP="002113A1">
      <w:pPr>
        <w:autoSpaceDE w:val="0"/>
        <w:autoSpaceDN w:val="0"/>
        <w:adjustRightInd w:val="0"/>
        <w:rPr>
          <w:rFonts w:ascii="FrutigerLTStd-Light" w:eastAsiaTheme="minorHAnsi" w:hAnsi="FrutigerLTStd-Light" w:cs="FrutigerLTStd-Light"/>
          <w:color w:val="auto"/>
          <w:lang w:eastAsia="en-US"/>
        </w:rPr>
      </w:pPr>
      <w:r>
        <w:rPr>
          <w:rFonts w:ascii="FrutigerLTStd-Light" w:eastAsiaTheme="minorHAnsi" w:hAnsi="FrutigerLTStd-Light" w:cs="FrutigerLTStd-Light"/>
          <w:color w:val="auto"/>
          <w:lang w:eastAsia="en-US"/>
        </w:rPr>
        <w:t>The Disability Action Plan is designed to be responsive</w:t>
      </w:r>
      <w:r w:rsidR="00FB0301">
        <w:rPr>
          <w:rFonts w:ascii="FrutigerLTStd-Light" w:eastAsiaTheme="minorHAnsi" w:hAnsi="FrutigerLTStd-Light" w:cs="FrutigerLTStd-Light"/>
          <w:color w:val="auto"/>
          <w:lang w:eastAsia="en-US"/>
        </w:rPr>
        <w:t xml:space="preserve"> </w:t>
      </w:r>
      <w:r>
        <w:rPr>
          <w:rFonts w:ascii="FrutigerLTStd-Light" w:eastAsiaTheme="minorHAnsi" w:hAnsi="FrutigerLTStd-Light" w:cs="FrutigerLTStd-Light"/>
          <w:color w:val="auto"/>
          <w:lang w:eastAsia="en-US"/>
        </w:rPr>
        <w:t>to the expectations and aspiration of people with</w:t>
      </w:r>
      <w:r w:rsidR="00FB0301">
        <w:rPr>
          <w:rFonts w:ascii="FrutigerLTStd-Light" w:eastAsiaTheme="minorHAnsi" w:hAnsi="FrutigerLTStd-Light" w:cs="FrutigerLTStd-Light"/>
          <w:color w:val="auto"/>
          <w:lang w:eastAsia="en-US"/>
        </w:rPr>
        <w:t xml:space="preserve"> </w:t>
      </w:r>
      <w:r>
        <w:rPr>
          <w:rFonts w:ascii="FrutigerLTStd-Light" w:eastAsiaTheme="minorHAnsi" w:hAnsi="FrutigerLTStd-Light" w:cs="FrutigerLTStd-Light"/>
          <w:color w:val="auto"/>
          <w:lang w:eastAsia="en-US"/>
        </w:rPr>
        <w:t>disability and guides our continuous improvement</w:t>
      </w:r>
      <w:r w:rsidR="003717C7">
        <w:rPr>
          <w:rFonts w:ascii="FrutigerLTStd-Light" w:eastAsiaTheme="minorHAnsi" w:hAnsi="FrutigerLTStd-Light" w:cs="FrutigerLTStd-Light"/>
          <w:color w:val="auto"/>
          <w:lang w:eastAsia="en-US"/>
        </w:rPr>
        <w:t xml:space="preserve"> </w:t>
      </w:r>
      <w:r>
        <w:rPr>
          <w:rFonts w:ascii="FrutigerLTStd-Light" w:eastAsiaTheme="minorHAnsi" w:hAnsi="FrutigerLTStd-Light" w:cs="FrutigerLTStd-Light"/>
          <w:color w:val="auto"/>
          <w:lang w:eastAsia="en-US"/>
        </w:rPr>
        <w:t>activities across the Parks Victoria’s estate.</w:t>
      </w:r>
    </w:p>
    <w:p w14:paraId="2A4BD336" w14:textId="1B9C7189" w:rsidR="00C07AB7" w:rsidRPr="003C68F8" w:rsidRDefault="00C07AB7" w:rsidP="002113A1"/>
    <w:p w14:paraId="375A8A9E" w14:textId="77777777" w:rsidR="00E12EDC" w:rsidRPr="0064187E" w:rsidRDefault="00E12EDC" w:rsidP="0064187E">
      <w:pPr>
        <w:pStyle w:val="Heading1"/>
        <w:tabs>
          <w:tab w:val="clear" w:pos="851"/>
        </w:tabs>
        <w:spacing w:after="0"/>
        <w:ind w:right="0"/>
        <w:rPr>
          <w:b/>
          <w:bCs w:val="0"/>
          <w:szCs w:val="32"/>
        </w:rPr>
      </w:pPr>
      <w:bookmarkStart w:id="15" w:name="_Toc122430771"/>
      <w:r w:rsidRPr="0064187E">
        <w:rPr>
          <w:bCs w:val="0"/>
          <w:szCs w:val="32"/>
        </w:rPr>
        <w:t>Understanding disability</w:t>
      </w:r>
      <w:bookmarkEnd w:id="14"/>
      <w:bookmarkEnd w:id="15"/>
    </w:p>
    <w:p w14:paraId="150899D0" w14:textId="77777777" w:rsidR="005F28E4" w:rsidRDefault="005F28E4" w:rsidP="002113A1">
      <w:pPr>
        <w:rPr>
          <w:color w:val="auto"/>
        </w:rPr>
      </w:pPr>
    </w:p>
    <w:p w14:paraId="0C20962B" w14:textId="5117B1B0" w:rsidR="00E91917" w:rsidRDefault="00E12EDC" w:rsidP="002113A1">
      <w:pPr>
        <w:rPr>
          <w:color w:val="auto"/>
        </w:rPr>
      </w:pPr>
      <w:r w:rsidRPr="001F6BB7">
        <w:rPr>
          <w:color w:val="auto"/>
        </w:rPr>
        <w:t>People with disability are diverse in their culture, language, sexuality, gender identity, age, ability, socioeconomic status and life experiences. Disability can occur at any stage of a person’s life and can be present at birth or acquired, permanent or temporary, obvious or hidden</w:t>
      </w:r>
      <w:r w:rsidR="00961ED0" w:rsidRPr="001F6BB7">
        <w:rPr>
          <w:color w:val="auto"/>
        </w:rPr>
        <w:t>.</w:t>
      </w:r>
      <w:r w:rsidRPr="001F6BB7">
        <w:rPr>
          <w:color w:val="auto"/>
        </w:rPr>
        <w:t xml:space="preserve"> The contributions that people with disability make to the community are significant and valuable. People with disability have the right to expect the same opportunities as people without disability and live lives of their own choosing.</w:t>
      </w:r>
    </w:p>
    <w:p w14:paraId="0C461B4B" w14:textId="77777777" w:rsidR="000873AF" w:rsidRPr="001F6BB7" w:rsidRDefault="000873AF" w:rsidP="002113A1">
      <w:pPr>
        <w:rPr>
          <w:color w:val="auto"/>
        </w:rPr>
      </w:pPr>
    </w:p>
    <w:p w14:paraId="44CB9F4B" w14:textId="0B60A347" w:rsidR="00E12EDC" w:rsidRPr="001F6BB7" w:rsidRDefault="00E12EDC" w:rsidP="002113A1">
      <w:pPr>
        <w:rPr>
          <w:color w:val="auto"/>
        </w:rPr>
      </w:pPr>
      <w:r w:rsidRPr="001F6BB7">
        <w:rPr>
          <w:color w:val="auto"/>
        </w:rPr>
        <w:t>This plan adopts person-first language, which places the person before their disability (e.g., person with disability). We understand that people’s preferred language reflects the different ways people consider their identity and how they experience disability. Parks Victoria will continue to build knowledge and adapt to meet preferred language by the community.</w:t>
      </w:r>
    </w:p>
    <w:p w14:paraId="52AAC867" w14:textId="77777777" w:rsidR="00E91917" w:rsidRPr="001F6BB7" w:rsidRDefault="00E91917" w:rsidP="002113A1">
      <w:pPr>
        <w:rPr>
          <w:color w:val="auto"/>
        </w:rPr>
      </w:pPr>
    </w:p>
    <w:p w14:paraId="1D0B8973" w14:textId="6D894730" w:rsidR="00E91917" w:rsidRPr="001F6BB7" w:rsidRDefault="00E91917" w:rsidP="002113A1">
      <w:pPr>
        <w:rPr>
          <w:color w:val="auto"/>
        </w:rPr>
      </w:pPr>
      <w:r w:rsidRPr="001F6BB7">
        <w:rPr>
          <w:color w:val="auto"/>
        </w:rPr>
        <w:t>Parks Victoria supports the interconnectedness of the human rights and social models of disability.</w:t>
      </w:r>
      <w:r w:rsidR="005F28E4">
        <w:rPr>
          <w:color w:val="auto"/>
        </w:rPr>
        <w:t xml:space="preserve"> </w:t>
      </w:r>
      <w:r w:rsidRPr="001F6BB7">
        <w:rPr>
          <w:color w:val="auto"/>
        </w:rPr>
        <w:t>The human rights model acknowledges an individual’s experience of disability as being unique to them and as contributing to their sense of identity. The social model of disability recognises that disability results from the</w:t>
      </w:r>
      <w:r w:rsidR="00775906" w:rsidRPr="001F6BB7">
        <w:rPr>
          <w:color w:val="auto"/>
        </w:rPr>
        <w:t xml:space="preserve"> </w:t>
      </w:r>
      <w:r w:rsidRPr="001F6BB7">
        <w:rPr>
          <w:color w:val="auto"/>
        </w:rPr>
        <w:t>interaction between a person with disability and the attitudinal and environmental barriers that may impact on their full and effective participation in society on an equal.</w:t>
      </w:r>
    </w:p>
    <w:p w14:paraId="6640C2A1" w14:textId="77777777" w:rsidR="00E94792" w:rsidRPr="001F6BB7" w:rsidRDefault="00E94792" w:rsidP="002113A1">
      <w:pPr>
        <w:rPr>
          <w:color w:val="auto"/>
        </w:rPr>
      </w:pPr>
    </w:p>
    <w:p w14:paraId="714D6024" w14:textId="26FE4624" w:rsidR="00E91917" w:rsidRPr="001F6BB7" w:rsidRDefault="00E91917" w:rsidP="002113A1">
      <w:pPr>
        <w:rPr>
          <w:color w:val="auto"/>
        </w:rPr>
      </w:pPr>
      <w:r w:rsidRPr="001F6BB7">
        <w:rPr>
          <w:color w:val="auto"/>
        </w:rPr>
        <w:t>We acknowledge the existence of Ableism which can be described as the systemic and interpersonal</w:t>
      </w:r>
      <w:r w:rsidR="005F28E4">
        <w:rPr>
          <w:color w:val="auto"/>
        </w:rPr>
        <w:t xml:space="preserve"> </w:t>
      </w:r>
      <w:r w:rsidRPr="001F6BB7">
        <w:rPr>
          <w:color w:val="auto"/>
        </w:rPr>
        <w:t>exclusion and oppression of people with disability.</w:t>
      </w:r>
    </w:p>
    <w:p w14:paraId="406E48BA" w14:textId="2B6016B2" w:rsidR="00775906" w:rsidRDefault="00775906">
      <w:pPr>
        <w:spacing w:after="160" w:line="259" w:lineRule="auto"/>
        <w:rPr>
          <w:color w:val="011A3C"/>
        </w:rPr>
      </w:pPr>
      <w:r>
        <w:rPr>
          <w:color w:val="011A3C"/>
        </w:rPr>
        <w:br w:type="page"/>
      </w:r>
    </w:p>
    <w:p w14:paraId="7FE3E46B" w14:textId="4704D6BC" w:rsidR="008B544E" w:rsidRDefault="008B544E" w:rsidP="0064187E">
      <w:pPr>
        <w:pStyle w:val="Heading1"/>
        <w:tabs>
          <w:tab w:val="clear" w:pos="851"/>
        </w:tabs>
        <w:spacing w:after="0"/>
        <w:ind w:right="0"/>
        <w:rPr>
          <w:b/>
          <w:bCs w:val="0"/>
          <w:szCs w:val="32"/>
        </w:rPr>
      </w:pPr>
      <w:bookmarkStart w:id="16" w:name="_Toc122430772"/>
      <w:r w:rsidRPr="0064187E">
        <w:rPr>
          <w:bCs w:val="0"/>
          <w:szCs w:val="32"/>
        </w:rPr>
        <w:lastRenderedPageBreak/>
        <w:t>A snapshot of disability</w:t>
      </w:r>
      <w:r w:rsidR="00775906" w:rsidRPr="0064187E">
        <w:rPr>
          <w:bCs w:val="0"/>
          <w:szCs w:val="32"/>
        </w:rPr>
        <w:t xml:space="preserve"> </w:t>
      </w:r>
      <w:r w:rsidRPr="0064187E">
        <w:rPr>
          <w:bCs w:val="0"/>
          <w:szCs w:val="32"/>
        </w:rPr>
        <w:t>in Victoria</w:t>
      </w:r>
      <w:bookmarkEnd w:id="16"/>
    </w:p>
    <w:p w14:paraId="4A565132" w14:textId="6C75D1BD" w:rsidR="00085707" w:rsidRDefault="00085707" w:rsidP="003B29D8"/>
    <w:p w14:paraId="7EFC330C" w14:textId="39286902" w:rsidR="00085707" w:rsidRDefault="00085707" w:rsidP="003B29D8">
      <w:r>
        <w:t>17% of Victorians are people with disability, approximately 1.1 million Victorians.</w:t>
      </w:r>
    </w:p>
    <w:p w14:paraId="5E51572E" w14:textId="3E5A7CC1" w:rsidR="00085707" w:rsidRDefault="00085707" w:rsidP="003B29D8">
      <w:r>
        <w:t>24% of Aboriginal people have disability, which is twice the rate of the general population.</w:t>
      </w:r>
    </w:p>
    <w:p w14:paraId="3070D9D2" w14:textId="1AE0ABAD" w:rsidR="00085707" w:rsidRDefault="00085707" w:rsidP="003B29D8">
      <w:r>
        <w:t xml:space="preserve">77% of people with disability </w:t>
      </w:r>
      <w:r w:rsidR="00F61BEB">
        <w:t>have a physical disability.</w:t>
      </w:r>
    </w:p>
    <w:p w14:paraId="3826D474" w14:textId="007CDEF6" w:rsidR="00F61BEB" w:rsidRDefault="00F61BEB" w:rsidP="003B29D8">
      <w:r>
        <w:t>39% of LGBTIQA+ people aged 14-21 identify as having disability or long-term hea</w:t>
      </w:r>
      <w:r w:rsidR="00996C72">
        <w:t>lth condition.</w:t>
      </w:r>
    </w:p>
    <w:p w14:paraId="7A754A25" w14:textId="5E3ECC1E" w:rsidR="00996C72" w:rsidRDefault="00996C72" w:rsidP="003B29D8">
      <w:r>
        <w:t xml:space="preserve">53% of people with disability participate in the workforce compared to 83% of people who do not have a </w:t>
      </w:r>
      <w:r w:rsidR="007C26FE">
        <w:t>disability</w:t>
      </w:r>
      <w:r>
        <w:t>.</w:t>
      </w:r>
    </w:p>
    <w:p w14:paraId="183B9189" w14:textId="5CC88927" w:rsidR="00EA429C" w:rsidRDefault="00996C72" w:rsidP="004E19BE">
      <w:r>
        <w:t>7.7% of children under 15 have disability.</w:t>
      </w:r>
    </w:p>
    <w:p w14:paraId="144296DB" w14:textId="77777777" w:rsidR="004E19BE" w:rsidRPr="00811700" w:rsidRDefault="004E19BE" w:rsidP="004E19BE"/>
    <w:p w14:paraId="5D8AA8B6" w14:textId="77777777" w:rsidR="00EA429C" w:rsidRPr="0064187E" w:rsidRDefault="00EA429C" w:rsidP="0064187E">
      <w:pPr>
        <w:pStyle w:val="Heading1"/>
        <w:tabs>
          <w:tab w:val="clear" w:pos="851"/>
        </w:tabs>
        <w:spacing w:after="0"/>
        <w:ind w:right="0"/>
        <w:rPr>
          <w:b/>
          <w:bCs w:val="0"/>
          <w:szCs w:val="32"/>
        </w:rPr>
      </w:pPr>
      <w:bookmarkStart w:id="17" w:name="_Toc122430773"/>
      <w:r w:rsidRPr="0064187E">
        <w:rPr>
          <w:bCs w:val="0"/>
          <w:szCs w:val="32"/>
        </w:rPr>
        <w:t>Disability and nature-based wellbeing</w:t>
      </w:r>
      <w:bookmarkEnd w:id="17"/>
    </w:p>
    <w:p w14:paraId="776B9417" w14:textId="77777777" w:rsidR="005F28E4" w:rsidRDefault="005F28E4" w:rsidP="00096C41">
      <w:pPr>
        <w:rPr>
          <w:shd w:val="clear" w:color="auto" w:fill="FFFFFF"/>
        </w:rPr>
      </w:pPr>
    </w:p>
    <w:p w14:paraId="1019709B" w14:textId="57A53192" w:rsidR="00042B45" w:rsidRPr="00337E4C" w:rsidRDefault="00EA429C" w:rsidP="00096C41">
      <w:r>
        <w:rPr>
          <w:shd w:val="clear" w:color="auto" w:fill="FFFFFF"/>
        </w:rPr>
        <w:t>Across the Victorian population, p</w:t>
      </w:r>
      <w:r w:rsidRPr="00C46A17">
        <w:rPr>
          <w:shd w:val="clear" w:color="auto" w:fill="FFFFFF"/>
        </w:rPr>
        <w:t xml:space="preserve">eople with disability </w:t>
      </w:r>
      <w:r>
        <w:rPr>
          <w:shd w:val="clear" w:color="auto" w:fill="FFFFFF"/>
        </w:rPr>
        <w:t>have a much higher incidence of poorer physical and mental health outcomes. Parks Victoria data suggests</w:t>
      </w:r>
      <w:r w:rsidR="00042B45">
        <w:t xml:space="preserve"> </w:t>
      </w:r>
      <w:r w:rsidR="00042B45">
        <w:rPr>
          <w:shd w:val="clear" w:color="auto" w:fill="FFFFFF"/>
        </w:rPr>
        <w:t>that participation levels of people with disability are well below other groups in the community.</w:t>
      </w:r>
      <w:r w:rsidR="00042B45">
        <w:t xml:space="preserve"> </w:t>
      </w:r>
      <w:r w:rsidR="00042B45">
        <w:rPr>
          <w:shd w:val="clear" w:color="auto" w:fill="FFFFFF"/>
        </w:rPr>
        <w:t>Consistent with Parks Victoria’s Healthy Parks Healthy People framework, outdoor and nature</w:t>
      </w:r>
      <w:r w:rsidR="00337E4C">
        <w:rPr>
          <w:shd w:val="clear" w:color="auto" w:fill="FFFFFF"/>
        </w:rPr>
        <w:t>-</w:t>
      </w:r>
      <w:r w:rsidR="00042B45">
        <w:rPr>
          <w:shd w:val="clear" w:color="auto" w:fill="FFFFFF"/>
        </w:rPr>
        <w:t>based experiences can provide enormous benefits for our wellbeing and life satisfaction. Parks that are accessible and inclusive for people with disability not only result in more equitable access to nature’s benefits but also provides economic opportunities through accessible, nature-based tourism for urban and regional economies.</w:t>
      </w:r>
    </w:p>
    <w:p w14:paraId="28B6CBD4" w14:textId="7EB590FA" w:rsidR="008B544E" w:rsidRDefault="008B544E" w:rsidP="00096C41"/>
    <w:p w14:paraId="7DE8910B" w14:textId="77777777" w:rsidR="00483C9B" w:rsidRPr="0064187E" w:rsidRDefault="00483C9B" w:rsidP="0064187E">
      <w:pPr>
        <w:pStyle w:val="Heading1"/>
        <w:tabs>
          <w:tab w:val="clear" w:pos="851"/>
        </w:tabs>
        <w:spacing w:after="0"/>
        <w:ind w:right="0"/>
        <w:rPr>
          <w:b/>
          <w:bCs w:val="0"/>
          <w:szCs w:val="32"/>
        </w:rPr>
      </w:pPr>
      <w:bookmarkStart w:id="18" w:name="_Toc122430774"/>
      <w:r w:rsidRPr="0064187E">
        <w:rPr>
          <w:bCs w:val="0"/>
          <w:szCs w:val="32"/>
        </w:rPr>
        <w:t>Legislative and policy context</w:t>
      </w:r>
      <w:bookmarkEnd w:id="18"/>
    </w:p>
    <w:p w14:paraId="0E1C2F60" w14:textId="77777777" w:rsidR="005F28E4" w:rsidRDefault="005F28E4" w:rsidP="00096C41">
      <w:bookmarkStart w:id="19" w:name="_Hlk103164369"/>
    </w:p>
    <w:p w14:paraId="1493FD59" w14:textId="517B9BFE" w:rsidR="0036058D" w:rsidRPr="00AE3395" w:rsidRDefault="0036058D" w:rsidP="00096C41">
      <w:r w:rsidRPr="00AE3395">
        <w:t xml:space="preserve">The Victorian Disability Act 2006 requires all Victorian public sector bodies have a </w:t>
      </w:r>
      <w:r>
        <w:t>Disability Action Plan (DAP) to</w:t>
      </w:r>
      <w:r w:rsidRPr="00AE3395">
        <w:t xml:space="preserve"> address four outcomes:</w:t>
      </w:r>
    </w:p>
    <w:p w14:paraId="1B0DD82F" w14:textId="5B2AE53D" w:rsidR="0036058D" w:rsidRPr="00AE3395" w:rsidRDefault="0036058D" w:rsidP="00346AE3">
      <w:pPr>
        <w:pStyle w:val="ListParagraph"/>
        <w:numPr>
          <w:ilvl w:val="0"/>
          <w:numId w:val="9"/>
        </w:numPr>
        <w:spacing w:after="0"/>
        <w:ind w:left="284" w:hanging="284"/>
      </w:pPr>
      <w:r w:rsidRPr="00AE3395">
        <w:t>Reducing barriers to people with disability in accessing</w:t>
      </w:r>
      <w:r>
        <w:t xml:space="preserve"> </w:t>
      </w:r>
      <w:r w:rsidRPr="00346AE3">
        <w:t>goods</w:t>
      </w:r>
      <w:r w:rsidRPr="00AE3395">
        <w:t>, services and facilities</w:t>
      </w:r>
      <w:r w:rsidR="004D2ACA">
        <w:t>.</w:t>
      </w:r>
    </w:p>
    <w:p w14:paraId="7D73B27E" w14:textId="2A19B134" w:rsidR="0036058D" w:rsidRPr="00AE3395" w:rsidRDefault="0036058D" w:rsidP="00346AE3">
      <w:pPr>
        <w:pStyle w:val="ListParagraph"/>
        <w:numPr>
          <w:ilvl w:val="0"/>
          <w:numId w:val="9"/>
        </w:numPr>
        <w:spacing w:after="0"/>
        <w:ind w:left="284" w:hanging="284"/>
      </w:pPr>
      <w:r w:rsidRPr="00AE3395">
        <w:t xml:space="preserve">Reducing barriers to people with disability in obtaining </w:t>
      </w:r>
      <w:r w:rsidRPr="00346AE3">
        <w:t>and</w:t>
      </w:r>
      <w:r w:rsidRPr="00AE3395">
        <w:t xml:space="preserve"> maintaining employment</w:t>
      </w:r>
      <w:r w:rsidR="004D2ACA">
        <w:t>.</w:t>
      </w:r>
    </w:p>
    <w:p w14:paraId="785127AE" w14:textId="485931D9" w:rsidR="0036058D" w:rsidRPr="00AE3395" w:rsidRDefault="0036058D" w:rsidP="00346AE3">
      <w:pPr>
        <w:pStyle w:val="ListParagraph"/>
        <w:numPr>
          <w:ilvl w:val="0"/>
          <w:numId w:val="9"/>
        </w:numPr>
        <w:spacing w:after="0"/>
        <w:ind w:left="284" w:hanging="284"/>
      </w:pPr>
      <w:r w:rsidRPr="00346AE3">
        <w:t>Promoting</w:t>
      </w:r>
      <w:r w:rsidRPr="00AE3395">
        <w:t xml:space="preserve"> inclusion and participation of people with disability in the community</w:t>
      </w:r>
      <w:r w:rsidR="004D2ACA">
        <w:t>.</w:t>
      </w:r>
    </w:p>
    <w:p w14:paraId="1B7DDE89" w14:textId="582F8439" w:rsidR="0036058D" w:rsidRPr="00AE3395" w:rsidRDefault="0036058D" w:rsidP="00346AE3">
      <w:pPr>
        <w:pStyle w:val="ListParagraph"/>
        <w:numPr>
          <w:ilvl w:val="0"/>
          <w:numId w:val="9"/>
        </w:numPr>
        <w:spacing w:after="0"/>
        <w:ind w:left="284" w:hanging="284"/>
      </w:pPr>
      <w:r w:rsidRPr="00AE3395">
        <w:t>Achieving tangible changes in attitudes and practices which discriminate against people with disability.</w:t>
      </w:r>
    </w:p>
    <w:bookmarkEnd w:id="19"/>
    <w:p w14:paraId="6643D5B9" w14:textId="77777777" w:rsidR="00E12EDC" w:rsidRDefault="00E12EDC" w:rsidP="00096C41"/>
    <w:p w14:paraId="6DBA8E82" w14:textId="77777777" w:rsidR="00820E80" w:rsidRPr="00AE3395" w:rsidRDefault="00820E80" w:rsidP="004F6C8A">
      <w:bookmarkStart w:id="20" w:name="_Hlk103164411"/>
      <w:r>
        <w:t>The</w:t>
      </w:r>
      <w:r w:rsidRPr="00AE3395">
        <w:t xml:space="preserve"> DAP reflects </w:t>
      </w:r>
      <w:r>
        <w:t xml:space="preserve">Parks Victoria’s </w:t>
      </w:r>
      <w:r w:rsidRPr="00AE3395">
        <w:t>obligations and commitment</w:t>
      </w:r>
      <w:r>
        <w:t>s</w:t>
      </w:r>
      <w:r w:rsidRPr="00AE3395">
        <w:t xml:space="preserve"> to the:</w:t>
      </w:r>
    </w:p>
    <w:p w14:paraId="28F9F7E1" w14:textId="77777777" w:rsidR="00820E80" w:rsidRPr="00322356" w:rsidRDefault="00820E80" w:rsidP="00346AE3">
      <w:pPr>
        <w:pStyle w:val="ListParagraph"/>
        <w:numPr>
          <w:ilvl w:val="0"/>
          <w:numId w:val="8"/>
        </w:numPr>
        <w:spacing w:after="0"/>
        <w:ind w:left="284" w:hanging="284"/>
        <w:rPr>
          <w:color w:val="000000" w:themeColor="text1"/>
        </w:rPr>
      </w:pPr>
      <w:r w:rsidRPr="00322356">
        <w:rPr>
          <w:color w:val="000000" w:themeColor="text1"/>
        </w:rPr>
        <w:t>United Nations Convention on the Rights of Persons with Disabilities</w:t>
      </w:r>
    </w:p>
    <w:p w14:paraId="18A746E3" w14:textId="77777777" w:rsidR="00820E80" w:rsidRPr="00322356" w:rsidRDefault="00820E80" w:rsidP="00346AE3">
      <w:pPr>
        <w:pStyle w:val="ListParagraph"/>
        <w:numPr>
          <w:ilvl w:val="0"/>
          <w:numId w:val="8"/>
        </w:numPr>
        <w:spacing w:after="0"/>
        <w:ind w:left="284" w:hanging="284"/>
        <w:rPr>
          <w:color w:val="000000" w:themeColor="text1"/>
        </w:rPr>
      </w:pPr>
      <w:r w:rsidRPr="00322356">
        <w:rPr>
          <w:color w:val="000000" w:themeColor="text1"/>
        </w:rPr>
        <w:t>Victorian Charter of Human Rights and Responsibilities Act 2006</w:t>
      </w:r>
    </w:p>
    <w:p w14:paraId="64572544" w14:textId="77777777" w:rsidR="00820E80" w:rsidRPr="00322356" w:rsidRDefault="00820E80" w:rsidP="00346AE3">
      <w:pPr>
        <w:pStyle w:val="ListParagraph"/>
        <w:numPr>
          <w:ilvl w:val="0"/>
          <w:numId w:val="8"/>
        </w:numPr>
        <w:spacing w:after="0"/>
        <w:ind w:left="284" w:hanging="284"/>
        <w:rPr>
          <w:color w:val="000000" w:themeColor="text1"/>
        </w:rPr>
      </w:pPr>
      <w:r w:rsidRPr="00322356">
        <w:rPr>
          <w:color w:val="000000" w:themeColor="text1"/>
        </w:rPr>
        <w:t>Commonwealth Discrimination Act 1992</w:t>
      </w:r>
    </w:p>
    <w:p w14:paraId="7E3D8162" w14:textId="77777777" w:rsidR="00820E80" w:rsidRPr="00322356" w:rsidRDefault="00820E80" w:rsidP="00346AE3">
      <w:pPr>
        <w:pStyle w:val="ListParagraph"/>
        <w:numPr>
          <w:ilvl w:val="0"/>
          <w:numId w:val="8"/>
        </w:numPr>
        <w:spacing w:after="0"/>
        <w:ind w:left="284" w:hanging="284"/>
        <w:rPr>
          <w:color w:val="000000" w:themeColor="text1"/>
        </w:rPr>
      </w:pPr>
      <w:r w:rsidRPr="00322356">
        <w:rPr>
          <w:color w:val="000000" w:themeColor="text1"/>
        </w:rPr>
        <w:t>Victorian Equal Opportunity Act 2010</w:t>
      </w:r>
    </w:p>
    <w:p w14:paraId="18998B15" w14:textId="77777777" w:rsidR="00820E80" w:rsidRPr="00322356" w:rsidRDefault="00820E80" w:rsidP="00346AE3">
      <w:pPr>
        <w:pStyle w:val="ListParagraph"/>
        <w:numPr>
          <w:ilvl w:val="0"/>
          <w:numId w:val="8"/>
        </w:numPr>
        <w:spacing w:after="0"/>
        <w:ind w:left="284" w:hanging="284"/>
        <w:rPr>
          <w:color w:val="000000" w:themeColor="text1"/>
        </w:rPr>
      </w:pPr>
      <w:r w:rsidRPr="00322356">
        <w:rPr>
          <w:color w:val="000000" w:themeColor="text1"/>
        </w:rPr>
        <w:t>National Disability Strategy 2021-31</w:t>
      </w:r>
    </w:p>
    <w:p w14:paraId="55796F7B" w14:textId="1D2FF304" w:rsidR="00820E80" w:rsidRPr="00322356" w:rsidRDefault="00820E80" w:rsidP="00346AE3">
      <w:pPr>
        <w:pStyle w:val="ListParagraph"/>
        <w:numPr>
          <w:ilvl w:val="0"/>
          <w:numId w:val="8"/>
        </w:numPr>
        <w:spacing w:after="0"/>
        <w:ind w:left="284" w:hanging="284"/>
        <w:rPr>
          <w:color w:val="000000" w:themeColor="text1"/>
        </w:rPr>
      </w:pPr>
      <w:r w:rsidRPr="00322356">
        <w:rPr>
          <w:color w:val="000000" w:themeColor="text1"/>
        </w:rPr>
        <w:t>Inclusive Victoria</w:t>
      </w:r>
      <w:r w:rsidR="00346AE3">
        <w:rPr>
          <w:color w:val="000000" w:themeColor="text1"/>
        </w:rPr>
        <w:t>: State</w:t>
      </w:r>
      <w:r w:rsidRPr="00322356">
        <w:rPr>
          <w:color w:val="000000" w:themeColor="text1"/>
        </w:rPr>
        <w:t xml:space="preserve"> Disability Plan 2022-2026</w:t>
      </w:r>
    </w:p>
    <w:p w14:paraId="2EB6AD22" w14:textId="77777777" w:rsidR="00820E80" w:rsidRPr="00322356" w:rsidRDefault="00820E80" w:rsidP="00346AE3">
      <w:pPr>
        <w:pStyle w:val="ListParagraph"/>
        <w:numPr>
          <w:ilvl w:val="0"/>
          <w:numId w:val="8"/>
        </w:numPr>
        <w:spacing w:after="0"/>
        <w:ind w:left="284" w:hanging="284"/>
        <w:rPr>
          <w:color w:val="000000" w:themeColor="text1"/>
        </w:rPr>
      </w:pPr>
      <w:r w:rsidRPr="00322356">
        <w:rPr>
          <w:color w:val="000000" w:themeColor="text1"/>
        </w:rPr>
        <w:t>Victorian Autism Plan (year)</w:t>
      </w:r>
    </w:p>
    <w:p w14:paraId="311CB6F6" w14:textId="77777777" w:rsidR="00820E80" w:rsidRPr="00322356" w:rsidRDefault="00820E80" w:rsidP="00346AE3">
      <w:pPr>
        <w:pStyle w:val="ListParagraph"/>
        <w:numPr>
          <w:ilvl w:val="0"/>
          <w:numId w:val="8"/>
        </w:numPr>
        <w:spacing w:after="0"/>
        <w:ind w:left="284" w:hanging="284"/>
        <w:rPr>
          <w:color w:val="000000" w:themeColor="text1"/>
        </w:rPr>
      </w:pPr>
      <w:r w:rsidRPr="00322356">
        <w:rPr>
          <w:color w:val="000000" w:themeColor="text1"/>
        </w:rPr>
        <w:t>Victorian Public Health and Wellbeing Plan 2019-23</w:t>
      </w:r>
    </w:p>
    <w:p w14:paraId="35A3CB64" w14:textId="3016EC63" w:rsidR="004D2ACA" w:rsidRDefault="00820E80" w:rsidP="00346AE3">
      <w:pPr>
        <w:pStyle w:val="ListParagraph"/>
        <w:numPr>
          <w:ilvl w:val="0"/>
          <w:numId w:val="8"/>
        </w:numPr>
        <w:spacing w:after="0"/>
        <w:ind w:left="284" w:hanging="284"/>
        <w:rPr>
          <w:color w:val="000000" w:themeColor="text1"/>
        </w:rPr>
      </w:pPr>
      <w:r w:rsidRPr="00322356">
        <w:rPr>
          <w:color w:val="000000" w:themeColor="text1"/>
        </w:rPr>
        <w:t>Getting to Work: The Victorian public sector disability employment action plan 2018-2025</w:t>
      </w:r>
      <w:r w:rsidR="00FB5572">
        <w:rPr>
          <w:color w:val="000000" w:themeColor="text1"/>
        </w:rPr>
        <w:t>.</w:t>
      </w:r>
    </w:p>
    <w:p w14:paraId="4F06BAD8" w14:textId="77777777" w:rsidR="004D2ACA" w:rsidRDefault="004D2ACA">
      <w:pPr>
        <w:spacing w:after="160" w:line="259" w:lineRule="auto"/>
        <w:rPr>
          <w:color w:val="000000" w:themeColor="text1"/>
        </w:rPr>
      </w:pPr>
      <w:r>
        <w:rPr>
          <w:color w:val="000000" w:themeColor="text1"/>
        </w:rPr>
        <w:br w:type="page"/>
      </w:r>
    </w:p>
    <w:p w14:paraId="0D9EADA5" w14:textId="77777777" w:rsidR="00626D37" w:rsidRPr="00811700" w:rsidRDefault="00E478BE" w:rsidP="00811700">
      <w:pPr>
        <w:pStyle w:val="Heading1"/>
        <w:tabs>
          <w:tab w:val="clear" w:pos="851"/>
        </w:tabs>
        <w:spacing w:after="0"/>
        <w:ind w:right="0"/>
        <w:rPr>
          <w:b/>
          <w:bCs w:val="0"/>
          <w:szCs w:val="32"/>
        </w:rPr>
      </w:pPr>
      <w:bookmarkStart w:id="21" w:name="_Toc122430775"/>
      <w:bookmarkEnd w:id="20"/>
      <w:r w:rsidRPr="00811700">
        <w:rPr>
          <w:bCs w:val="0"/>
          <w:szCs w:val="32"/>
        </w:rPr>
        <w:lastRenderedPageBreak/>
        <w:t>State Disability Plan</w:t>
      </w:r>
      <w:bookmarkEnd w:id="21"/>
    </w:p>
    <w:p w14:paraId="354198EE" w14:textId="77777777" w:rsidR="005F28E4" w:rsidRDefault="005F28E4" w:rsidP="00833BA2">
      <w:pPr>
        <w:rPr>
          <w:rFonts w:eastAsia="Times"/>
          <w:color w:val="auto"/>
        </w:rPr>
      </w:pPr>
    </w:p>
    <w:p w14:paraId="6CA6CBE2" w14:textId="12936E5E" w:rsidR="00E478BE" w:rsidRDefault="0000149F" w:rsidP="00FA0C68">
      <w:pPr>
        <w:rPr>
          <w:rFonts w:eastAsia="Times"/>
          <w:color w:val="auto"/>
        </w:rPr>
      </w:pPr>
      <w:r>
        <w:rPr>
          <w:rFonts w:eastAsia="Times"/>
          <w:color w:val="auto"/>
        </w:rPr>
        <w:t xml:space="preserve">The </w:t>
      </w:r>
      <w:r w:rsidR="00E478BE" w:rsidRPr="00E976BC">
        <w:rPr>
          <w:rFonts w:eastAsia="Times"/>
          <w:color w:val="auto"/>
        </w:rPr>
        <w:t>Inclusive Victoria</w:t>
      </w:r>
      <w:r>
        <w:rPr>
          <w:rFonts w:eastAsia="Times"/>
          <w:color w:val="auto"/>
        </w:rPr>
        <w:t xml:space="preserve"> </w:t>
      </w:r>
      <w:r w:rsidR="00E478BE" w:rsidRPr="00E976BC">
        <w:rPr>
          <w:rFonts w:eastAsia="Times"/>
          <w:color w:val="auto"/>
        </w:rPr>
        <w:t xml:space="preserve">State </w:t>
      </w:r>
      <w:r w:rsidR="00E478BE">
        <w:rPr>
          <w:rFonts w:eastAsia="Times"/>
          <w:color w:val="auto"/>
        </w:rPr>
        <w:t>D</w:t>
      </w:r>
      <w:r w:rsidR="00E478BE" w:rsidRPr="00E976BC">
        <w:rPr>
          <w:rFonts w:eastAsia="Times"/>
          <w:color w:val="auto"/>
        </w:rPr>
        <w:t xml:space="preserve">isability </w:t>
      </w:r>
      <w:r w:rsidR="00E478BE">
        <w:rPr>
          <w:rFonts w:eastAsia="Times"/>
          <w:color w:val="auto"/>
        </w:rPr>
        <w:t>P</w:t>
      </w:r>
      <w:r w:rsidR="00E478BE" w:rsidRPr="00E976BC">
        <w:rPr>
          <w:rFonts w:eastAsia="Times"/>
          <w:color w:val="auto"/>
        </w:rPr>
        <w:t>lan 2022–2026</w:t>
      </w:r>
      <w:r w:rsidR="00E478BE">
        <w:rPr>
          <w:rFonts w:eastAsia="Times"/>
          <w:color w:val="auto"/>
        </w:rPr>
        <w:t xml:space="preserve"> </w:t>
      </w:r>
      <w:r w:rsidR="00E478BE" w:rsidRPr="00E976BC">
        <w:rPr>
          <w:rFonts w:eastAsia="Times"/>
          <w:color w:val="auto"/>
        </w:rPr>
        <w:t xml:space="preserve">is Victoria’s plan for making </w:t>
      </w:r>
      <w:r>
        <w:rPr>
          <w:rFonts w:eastAsia="Times"/>
          <w:color w:val="auto"/>
        </w:rPr>
        <w:t>all parts of</w:t>
      </w:r>
      <w:r w:rsidR="00E478BE" w:rsidRPr="00E976BC">
        <w:rPr>
          <w:rFonts w:eastAsia="Times"/>
          <w:color w:val="auto"/>
        </w:rPr>
        <w:t xml:space="preserve"> the community</w:t>
      </w:r>
      <w:r w:rsidR="005F28E4">
        <w:rPr>
          <w:rFonts w:eastAsia="Times"/>
          <w:color w:val="auto"/>
        </w:rPr>
        <w:t xml:space="preserve"> </w:t>
      </w:r>
      <w:r w:rsidR="00E478BE" w:rsidRPr="00E976BC">
        <w:rPr>
          <w:rFonts w:eastAsia="Times"/>
          <w:color w:val="auto"/>
        </w:rPr>
        <w:t xml:space="preserve">inclusive and accessible for everyone. Parks Victoria </w:t>
      </w:r>
      <w:r w:rsidR="00E478BE">
        <w:rPr>
          <w:rFonts w:eastAsia="Times"/>
          <w:color w:val="auto"/>
        </w:rPr>
        <w:t>has aligned the DAP to support an approach of</w:t>
      </w:r>
      <w:r w:rsidR="005F28E4">
        <w:rPr>
          <w:rFonts w:eastAsia="Times"/>
          <w:color w:val="auto"/>
        </w:rPr>
        <w:t xml:space="preserve"> </w:t>
      </w:r>
      <w:r w:rsidR="00E478BE">
        <w:rPr>
          <w:rFonts w:eastAsia="Times"/>
          <w:color w:val="auto"/>
        </w:rPr>
        <w:t xml:space="preserve">interconnectivity and </w:t>
      </w:r>
      <w:r w:rsidR="00E478BE" w:rsidRPr="00E976BC">
        <w:rPr>
          <w:rFonts w:eastAsia="Times"/>
          <w:color w:val="auto"/>
        </w:rPr>
        <w:t xml:space="preserve">will </w:t>
      </w:r>
      <w:r w:rsidR="00E478BE">
        <w:rPr>
          <w:rFonts w:eastAsia="Times"/>
          <w:color w:val="auto"/>
        </w:rPr>
        <w:t xml:space="preserve">partner </w:t>
      </w:r>
      <w:r w:rsidR="00E478BE" w:rsidRPr="00E976BC">
        <w:rPr>
          <w:rFonts w:eastAsia="Times"/>
          <w:color w:val="auto"/>
        </w:rPr>
        <w:t>with government to deliver on the following commitments</w:t>
      </w:r>
      <w:r>
        <w:rPr>
          <w:rFonts w:eastAsia="Times"/>
          <w:color w:val="auto"/>
        </w:rPr>
        <w:t>:</w:t>
      </w:r>
    </w:p>
    <w:p w14:paraId="4484654C" w14:textId="77777777" w:rsidR="00FA0C68" w:rsidRPr="00F8389E" w:rsidRDefault="00FA0C68" w:rsidP="00FA0C68">
      <w:pPr>
        <w:rPr>
          <w:rFonts w:eastAsia="Times"/>
          <w:color w:val="auto"/>
        </w:rPr>
      </w:pPr>
    </w:p>
    <w:p w14:paraId="582AFC5D" w14:textId="04204F1C" w:rsidR="00FA0C68" w:rsidRPr="00C35FB6" w:rsidRDefault="00FA0C68" w:rsidP="00C35FB6">
      <w:pPr>
        <w:rPr>
          <w:b/>
          <w:bCs/>
        </w:rPr>
      </w:pPr>
      <w:r w:rsidRPr="00C35FB6">
        <w:t>Priority area: Inclusive communities</w:t>
      </w:r>
    </w:p>
    <w:p w14:paraId="69270729" w14:textId="53BA3BD1" w:rsidR="00F8532C" w:rsidRDefault="00F8532C" w:rsidP="00C35FB6">
      <w:r w:rsidRPr="00C35FB6">
        <w:t>1.6 Parks and tourism</w:t>
      </w:r>
    </w:p>
    <w:p w14:paraId="2A959DB0" w14:textId="77777777" w:rsidR="00E731A2" w:rsidRPr="00C35FB6" w:rsidRDefault="00E731A2" w:rsidP="00C35FB6">
      <w:pPr>
        <w:rPr>
          <w:b/>
          <w:bCs/>
        </w:rPr>
      </w:pPr>
    </w:p>
    <w:p w14:paraId="194AA144" w14:textId="77777777" w:rsidR="00F8532C" w:rsidRPr="00833BA2" w:rsidRDefault="00F8532C" w:rsidP="00F8532C">
      <w:pPr>
        <w:rPr>
          <w:bCs/>
          <w:color w:val="auto"/>
        </w:rPr>
      </w:pPr>
      <w:r w:rsidRPr="00C93BE7">
        <w:rPr>
          <w:bCs/>
          <w:color w:val="auto"/>
        </w:rPr>
        <w:t>Create more inclusive parks so all Victorians can</w:t>
      </w:r>
      <w:r w:rsidRPr="00833BA2">
        <w:rPr>
          <w:bCs/>
          <w:color w:val="auto"/>
        </w:rPr>
        <w:t xml:space="preserve"> take part in nature by: </w:t>
      </w:r>
    </w:p>
    <w:p w14:paraId="5F195A5C" w14:textId="415CB339" w:rsidR="00F8532C" w:rsidRPr="00346AE3" w:rsidRDefault="00F8532C" w:rsidP="00346AE3">
      <w:pPr>
        <w:pStyle w:val="ListParagraph"/>
        <w:numPr>
          <w:ilvl w:val="0"/>
          <w:numId w:val="8"/>
        </w:numPr>
        <w:spacing w:after="0"/>
        <w:ind w:left="284" w:hanging="284"/>
        <w:rPr>
          <w:color w:val="000000" w:themeColor="text1"/>
        </w:rPr>
      </w:pPr>
      <w:r w:rsidRPr="00346AE3">
        <w:rPr>
          <w:color w:val="000000" w:themeColor="text1"/>
        </w:rPr>
        <w:t>Significantly increasing the number of parks designed in line with universal design principles. The principles will be applied in the planning and provision of park access, settings and facilities to ensure all parts of the users’ experience are accessible and inclusive</w:t>
      </w:r>
    </w:p>
    <w:p w14:paraId="6AAC5F26" w14:textId="1C546C5F" w:rsidR="00F8532C" w:rsidRPr="00346AE3" w:rsidRDefault="00F8532C" w:rsidP="00346AE3">
      <w:pPr>
        <w:pStyle w:val="ListParagraph"/>
        <w:numPr>
          <w:ilvl w:val="0"/>
          <w:numId w:val="8"/>
        </w:numPr>
        <w:spacing w:after="0"/>
        <w:ind w:left="284" w:hanging="284"/>
        <w:rPr>
          <w:color w:val="000000" w:themeColor="text1"/>
        </w:rPr>
      </w:pPr>
      <w:r w:rsidRPr="00346AE3">
        <w:rPr>
          <w:color w:val="000000" w:themeColor="text1"/>
        </w:rPr>
        <w:t>Ensuring Park information and communications are provided in a range of accessible formats</w:t>
      </w:r>
    </w:p>
    <w:p w14:paraId="71CB2BF0" w14:textId="6DCE4A1B" w:rsidR="00F8532C" w:rsidRPr="00346AE3" w:rsidRDefault="00F8532C" w:rsidP="00346AE3">
      <w:pPr>
        <w:pStyle w:val="ListParagraph"/>
        <w:numPr>
          <w:ilvl w:val="0"/>
          <w:numId w:val="8"/>
        </w:numPr>
        <w:spacing w:after="0"/>
        <w:ind w:left="284" w:hanging="284"/>
        <w:rPr>
          <w:color w:val="000000" w:themeColor="text1"/>
        </w:rPr>
      </w:pPr>
      <w:r w:rsidRPr="00346AE3">
        <w:rPr>
          <w:color w:val="000000" w:themeColor="text1"/>
        </w:rPr>
        <w:t>Advocating, educating, inspiring and collaborating with tourism stakeholders (including licensed tour operators and lease holders) to increase the range and quality of accessible tourism products and experiences in parks and waterways</w:t>
      </w:r>
    </w:p>
    <w:p w14:paraId="1A618F0D" w14:textId="1DFDE698" w:rsidR="00F8532C" w:rsidRPr="00346AE3" w:rsidRDefault="00F8532C" w:rsidP="00346AE3">
      <w:pPr>
        <w:pStyle w:val="ListParagraph"/>
        <w:numPr>
          <w:ilvl w:val="0"/>
          <w:numId w:val="8"/>
        </w:numPr>
        <w:spacing w:after="0"/>
        <w:ind w:left="284" w:hanging="284"/>
        <w:rPr>
          <w:color w:val="000000" w:themeColor="text1"/>
        </w:rPr>
      </w:pPr>
      <w:r w:rsidRPr="00346AE3">
        <w:rPr>
          <w:color w:val="000000" w:themeColor="text1"/>
        </w:rPr>
        <w:t>Identifying and implementing partnerships and opportunities that grow inclusive volunteering and employment in parks</w:t>
      </w:r>
    </w:p>
    <w:p w14:paraId="2BB998C0" w14:textId="30842791" w:rsidR="00F8532C" w:rsidRPr="00346AE3" w:rsidRDefault="00F8532C" w:rsidP="00346AE3">
      <w:pPr>
        <w:pStyle w:val="ListParagraph"/>
        <w:numPr>
          <w:ilvl w:val="0"/>
          <w:numId w:val="8"/>
        </w:numPr>
        <w:spacing w:after="0"/>
        <w:ind w:left="284" w:hanging="284"/>
        <w:rPr>
          <w:color w:val="000000" w:themeColor="text1"/>
        </w:rPr>
      </w:pPr>
      <w:r w:rsidRPr="00346AE3">
        <w:rPr>
          <w:color w:val="000000" w:themeColor="text1"/>
        </w:rPr>
        <w:t>Increasing opportunities and partnerships for more inclusive nature-based and outdoor recreation programs that contribute to health and wellbeing</w:t>
      </w:r>
    </w:p>
    <w:p w14:paraId="0A25CBFB" w14:textId="58EEB10D" w:rsidR="00F8532C" w:rsidRPr="00346AE3" w:rsidRDefault="00F8532C" w:rsidP="00346AE3">
      <w:pPr>
        <w:pStyle w:val="ListParagraph"/>
        <w:numPr>
          <w:ilvl w:val="0"/>
          <w:numId w:val="8"/>
        </w:numPr>
        <w:spacing w:after="0"/>
        <w:ind w:left="284" w:hanging="284"/>
        <w:rPr>
          <w:color w:val="000000" w:themeColor="text1"/>
        </w:rPr>
      </w:pPr>
      <w:r w:rsidRPr="00346AE3">
        <w:rPr>
          <w:color w:val="000000" w:themeColor="text1"/>
        </w:rPr>
        <w:t>Increasing opportunities and partnerships for more inclusive nature-based experiences through education and interpretation services</w:t>
      </w:r>
    </w:p>
    <w:p w14:paraId="670F0192" w14:textId="48CF3DD5" w:rsidR="00F8532C" w:rsidRDefault="00F8532C" w:rsidP="00346AE3">
      <w:pPr>
        <w:pStyle w:val="ListParagraph"/>
        <w:numPr>
          <w:ilvl w:val="0"/>
          <w:numId w:val="8"/>
        </w:numPr>
        <w:spacing w:after="0"/>
        <w:ind w:left="284" w:hanging="284"/>
        <w:rPr>
          <w:color w:val="auto"/>
        </w:rPr>
      </w:pPr>
      <w:r w:rsidRPr="00346AE3">
        <w:rPr>
          <w:color w:val="000000" w:themeColor="text1"/>
        </w:rPr>
        <w:t>Engaging with people with disability to find out what specific information is required about parks to support them to better prepare for, and respond to, an emergency while using parks or engaging in outdoor recreation activities</w:t>
      </w:r>
      <w:r w:rsidRPr="00F8532C">
        <w:rPr>
          <w:color w:val="auto"/>
        </w:rPr>
        <w:t>.</w:t>
      </w:r>
    </w:p>
    <w:p w14:paraId="5183E680" w14:textId="77777777" w:rsidR="00E731A2" w:rsidRPr="00F8532C" w:rsidRDefault="00E731A2" w:rsidP="00E731A2">
      <w:pPr>
        <w:pStyle w:val="ListParagraph"/>
        <w:numPr>
          <w:ilvl w:val="0"/>
          <w:numId w:val="0"/>
        </w:numPr>
        <w:spacing w:after="0"/>
        <w:ind w:left="284"/>
        <w:rPr>
          <w:color w:val="auto"/>
        </w:rPr>
      </w:pPr>
    </w:p>
    <w:p w14:paraId="45BC3061" w14:textId="25B9A20C" w:rsidR="00F8532C" w:rsidRPr="00833BA2" w:rsidRDefault="00F8532C" w:rsidP="00F8532C">
      <w:pPr>
        <w:rPr>
          <w:bCs/>
          <w:color w:val="auto"/>
        </w:rPr>
      </w:pPr>
      <w:r w:rsidRPr="00833BA2">
        <w:rPr>
          <w:bCs/>
          <w:color w:val="auto"/>
        </w:rPr>
        <w:t>Continue to support and promote accessible tourism to businesses across Victoria by:</w:t>
      </w:r>
    </w:p>
    <w:p w14:paraId="5F98DA1E" w14:textId="580B3595" w:rsidR="00F8532C" w:rsidRPr="00346AE3" w:rsidRDefault="00F8532C" w:rsidP="00346AE3">
      <w:pPr>
        <w:pStyle w:val="ListParagraph"/>
        <w:numPr>
          <w:ilvl w:val="0"/>
          <w:numId w:val="8"/>
        </w:numPr>
        <w:spacing w:after="0"/>
        <w:ind w:left="284" w:hanging="284"/>
        <w:rPr>
          <w:color w:val="000000" w:themeColor="text1"/>
        </w:rPr>
      </w:pPr>
      <w:r w:rsidRPr="00346AE3">
        <w:rPr>
          <w:color w:val="000000" w:themeColor="text1"/>
        </w:rPr>
        <w:t>Promoting accessible tourism opportunities to businesses across Victoria through industry forums, workshops and newsletters focusing on the business benefits and low-cost changes</w:t>
      </w:r>
    </w:p>
    <w:p w14:paraId="05F4ABC9" w14:textId="41138A9E" w:rsidR="00F8532C" w:rsidRPr="00346AE3" w:rsidRDefault="00F8532C" w:rsidP="00346AE3">
      <w:pPr>
        <w:pStyle w:val="ListParagraph"/>
        <w:numPr>
          <w:ilvl w:val="0"/>
          <w:numId w:val="8"/>
        </w:numPr>
        <w:spacing w:after="0"/>
        <w:ind w:left="284" w:hanging="284"/>
        <w:rPr>
          <w:color w:val="000000" w:themeColor="text1"/>
        </w:rPr>
      </w:pPr>
      <w:r w:rsidRPr="00346AE3">
        <w:rPr>
          <w:color w:val="000000" w:themeColor="text1"/>
        </w:rPr>
        <w:t>Supporting consumers to connect with accessible tourism businesses through showcasing via Visit Victoria and encouraging the regions to promote accessible and inclusive experiences</w:t>
      </w:r>
    </w:p>
    <w:p w14:paraId="763C1207" w14:textId="0C471FD3" w:rsidR="002A57A2" w:rsidRPr="00346AE3" w:rsidRDefault="00F8532C" w:rsidP="00346AE3">
      <w:pPr>
        <w:pStyle w:val="ListParagraph"/>
        <w:numPr>
          <w:ilvl w:val="0"/>
          <w:numId w:val="8"/>
        </w:numPr>
        <w:spacing w:after="0"/>
        <w:ind w:left="284" w:hanging="284"/>
        <w:rPr>
          <w:color w:val="000000" w:themeColor="text1"/>
        </w:rPr>
      </w:pPr>
      <w:r w:rsidRPr="00346AE3">
        <w:rPr>
          <w:color w:val="000000" w:themeColor="text1"/>
        </w:rPr>
        <w:t>Working with regions on their accessibility projects and identifying new opportunities for collaboration.</w:t>
      </w:r>
    </w:p>
    <w:p w14:paraId="24AB5471" w14:textId="08C268D7" w:rsidR="00F8389E" w:rsidRDefault="00F8389E">
      <w:pPr>
        <w:spacing w:after="160" w:line="259" w:lineRule="auto"/>
        <w:rPr>
          <w:rFonts w:eastAsia="Times"/>
          <w:color w:val="auto"/>
        </w:rPr>
      </w:pPr>
      <w:r>
        <w:rPr>
          <w:rFonts w:eastAsia="Times"/>
          <w:color w:val="auto"/>
        </w:rPr>
        <w:br w:type="page"/>
      </w:r>
    </w:p>
    <w:p w14:paraId="3D2BCC86" w14:textId="2A2993D6" w:rsidR="00626D37" w:rsidRPr="009C503E" w:rsidRDefault="002A57A2" w:rsidP="00414180">
      <w:pPr>
        <w:pStyle w:val="Heading1"/>
        <w:tabs>
          <w:tab w:val="clear" w:pos="851"/>
        </w:tabs>
        <w:spacing w:after="0"/>
        <w:ind w:right="0"/>
        <w:rPr>
          <w:b/>
          <w:bCs w:val="0"/>
          <w:szCs w:val="32"/>
        </w:rPr>
      </w:pPr>
      <w:bookmarkStart w:id="22" w:name="_Toc122430776"/>
      <w:r w:rsidRPr="009C503E">
        <w:rPr>
          <w:bCs w:val="0"/>
          <w:szCs w:val="32"/>
        </w:rPr>
        <w:lastRenderedPageBreak/>
        <w:t>Alignment to Parks Victoria’s strategy</w:t>
      </w:r>
      <w:bookmarkEnd w:id="22"/>
    </w:p>
    <w:p w14:paraId="61C4E8B2" w14:textId="77777777" w:rsidR="005F28E4" w:rsidRDefault="005F28E4" w:rsidP="00414180">
      <w:bookmarkStart w:id="23" w:name="_Hlk102375724"/>
    </w:p>
    <w:p w14:paraId="54520952" w14:textId="5ED663F0" w:rsidR="002A57A2" w:rsidRPr="006311FF" w:rsidRDefault="002A57A2" w:rsidP="00414180">
      <w:r w:rsidRPr="006311FF">
        <w:t>The Parks Victoria’s DAP 2022-2026 is aligned to</w:t>
      </w:r>
      <w:bookmarkEnd w:id="23"/>
      <w:r w:rsidRPr="006311FF">
        <w:t xml:space="preserve"> the organisation’s four strategic ‘Shaping Our Future’ goals:</w:t>
      </w:r>
    </w:p>
    <w:p w14:paraId="6A3C640E" w14:textId="5A1FCDD4" w:rsidR="002A57A2" w:rsidRDefault="002A57A2" w:rsidP="00414180">
      <w:r w:rsidRPr="006311FF">
        <w:t>Priority area: Inclusive communities</w:t>
      </w:r>
    </w:p>
    <w:p w14:paraId="11281DB4" w14:textId="6D5A3AB1" w:rsidR="005F28E4" w:rsidRDefault="005F28E4" w:rsidP="00414180"/>
    <w:p w14:paraId="03F93EDD" w14:textId="0BED66FA" w:rsidR="005F28E4" w:rsidRDefault="005F28E4" w:rsidP="00346AE3">
      <w:pPr>
        <w:keepLines/>
        <w:ind w:right="-1"/>
      </w:pPr>
      <w:r w:rsidRPr="00BA2DF1">
        <w:t>Caring for Country</w:t>
      </w:r>
    </w:p>
    <w:p w14:paraId="052B1A8F" w14:textId="77777777" w:rsidR="005F28E4" w:rsidRDefault="005F28E4" w:rsidP="00414180">
      <w:r w:rsidRPr="00E976BC">
        <w:t>To sustainably manage, protect and conserve Victoria’s natural and cultural landscapes we need to raise the awareness and ‘nature literacy’ of all Victorians to promote positive and environmental and culturally sustainable behaviours.</w:t>
      </w:r>
      <w:r w:rsidRPr="005F28E4">
        <w:t xml:space="preserve"> </w:t>
      </w:r>
    </w:p>
    <w:p w14:paraId="4BE04BE2" w14:textId="77777777" w:rsidR="005F28E4" w:rsidRDefault="005F28E4" w:rsidP="00414180"/>
    <w:p w14:paraId="74AB4C21" w14:textId="77777777" w:rsidR="005F28E4" w:rsidRDefault="005F28E4" w:rsidP="00346AE3">
      <w:pPr>
        <w:keepLines/>
        <w:ind w:right="-1"/>
      </w:pPr>
      <w:r w:rsidRPr="00BA2DF1">
        <w:t>Connecting People and Nature</w:t>
      </w:r>
    </w:p>
    <w:p w14:paraId="398A8446" w14:textId="39C5871C" w:rsidR="005F28E4" w:rsidRDefault="005F28E4" w:rsidP="00414180">
      <w:r w:rsidRPr="00E976BC">
        <w:t>To provide experiences for visitors and volunteers to connect with</w:t>
      </w:r>
      <w:r>
        <w:t>,</w:t>
      </w:r>
      <w:r w:rsidRPr="00E976BC">
        <w:t xml:space="preserve"> and value nature</w:t>
      </w:r>
      <w:r w:rsidRPr="00E976BC">
        <w:rPr>
          <w:b/>
          <w:bCs/>
        </w:rPr>
        <w:t xml:space="preserve"> </w:t>
      </w:r>
      <w:r w:rsidRPr="00E976BC">
        <w:t>we need to reduce barriers to participation</w:t>
      </w:r>
      <w:r>
        <w:t xml:space="preserve"> and </w:t>
      </w:r>
      <w:r w:rsidRPr="00E976BC">
        <w:t>provide enriching nature experiences for all in a considered and inclusive way</w:t>
      </w:r>
      <w:r>
        <w:t>.</w:t>
      </w:r>
    </w:p>
    <w:p w14:paraId="69DD0494" w14:textId="77777777" w:rsidR="005F28E4" w:rsidRDefault="005F28E4" w:rsidP="00414180"/>
    <w:p w14:paraId="35BD3F57" w14:textId="77777777" w:rsidR="005F28E4" w:rsidRDefault="005F28E4" w:rsidP="00346AE3">
      <w:pPr>
        <w:keepLines/>
        <w:ind w:right="-1"/>
      </w:pPr>
      <w:r w:rsidRPr="00BA2DF1">
        <w:t>Contributing to Healthy, Liveable Communities</w:t>
      </w:r>
    </w:p>
    <w:p w14:paraId="3B1D5A27" w14:textId="361A0C09" w:rsidR="005F28E4" w:rsidRDefault="005F28E4" w:rsidP="00414180">
      <w:r w:rsidRPr="00E976BC">
        <w:t>To contribute to improving the health, safety, and economic wellbeing of all Victorians we need to ensure that safety and access are our priority and promote parks as welcoming, inclusive places that promote positive physical and mental health and wellbeing</w:t>
      </w:r>
      <w:r>
        <w:t>.</w:t>
      </w:r>
    </w:p>
    <w:p w14:paraId="204C7ABB" w14:textId="310D1A06" w:rsidR="005F28E4" w:rsidRDefault="005F28E4" w:rsidP="00414180"/>
    <w:p w14:paraId="11F69C08" w14:textId="77777777" w:rsidR="005F28E4" w:rsidRDefault="005F28E4" w:rsidP="00346AE3">
      <w:pPr>
        <w:keepLines/>
        <w:ind w:right="-1"/>
      </w:pPr>
      <w:r w:rsidRPr="00BA2DF1">
        <w:t>Organisational Excellence</w:t>
      </w:r>
      <w:r w:rsidRPr="005F28E4">
        <w:t xml:space="preserve"> </w:t>
      </w:r>
    </w:p>
    <w:p w14:paraId="5EAC1399" w14:textId="7AB1CC46" w:rsidR="005F28E4" w:rsidRPr="006311FF" w:rsidRDefault="005F28E4" w:rsidP="00414180">
      <w:r w:rsidRPr="00E976BC">
        <w:t>To enhance our capability, capacity, and culture to deliver on our commitments we need to reflect a diverse and inclusive community</w:t>
      </w:r>
      <w:r>
        <w:t>.</w:t>
      </w:r>
    </w:p>
    <w:p w14:paraId="08DD0AE2" w14:textId="77777777" w:rsidR="007E1C97" w:rsidRDefault="007E1C97" w:rsidP="00946883">
      <w:pPr>
        <w:rPr>
          <w:rFonts w:cs="Arial"/>
        </w:rPr>
      </w:pPr>
    </w:p>
    <w:p w14:paraId="22F743B0" w14:textId="77777777" w:rsidR="00626D37" w:rsidRPr="009C503E" w:rsidRDefault="002A57A2" w:rsidP="009C503E">
      <w:pPr>
        <w:pStyle w:val="Heading1"/>
        <w:tabs>
          <w:tab w:val="clear" w:pos="851"/>
        </w:tabs>
        <w:spacing w:after="0"/>
        <w:ind w:right="0"/>
        <w:rPr>
          <w:b/>
          <w:bCs w:val="0"/>
          <w:szCs w:val="32"/>
        </w:rPr>
      </w:pPr>
      <w:bookmarkStart w:id="24" w:name="_Toc122430777"/>
      <w:r w:rsidRPr="009C503E">
        <w:rPr>
          <w:bCs w:val="0"/>
          <w:szCs w:val="32"/>
        </w:rPr>
        <w:t>Achievements from the DAP 2017-2020</w:t>
      </w:r>
      <w:bookmarkEnd w:id="24"/>
    </w:p>
    <w:p w14:paraId="3416C0CA" w14:textId="77777777" w:rsidR="005F28E4" w:rsidRDefault="005F28E4" w:rsidP="005F28E4">
      <w:pPr>
        <w:pStyle w:val="ListParagraph"/>
        <w:numPr>
          <w:ilvl w:val="0"/>
          <w:numId w:val="0"/>
        </w:numPr>
        <w:spacing w:after="0"/>
        <w:ind w:left="357"/>
        <w:rPr>
          <w:color w:val="auto"/>
        </w:rPr>
      </w:pPr>
    </w:p>
    <w:p w14:paraId="04BC61BC" w14:textId="42FE6288" w:rsidR="006F404B" w:rsidRPr="00346AE3" w:rsidRDefault="006F404B" w:rsidP="00346AE3">
      <w:pPr>
        <w:pStyle w:val="ListParagraph"/>
        <w:numPr>
          <w:ilvl w:val="0"/>
          <w:numId w:val="8"/>
        </w:numPr>
        <w:spacing w:after="0"/>
        <w:ind w:left="284" w:hanging="284"/>
        <w:rPr>
          <w:color w:val="000000" w:themeColor="text1"/>
        </w:rPr>
      </w:pPr>
      <w:r w:rsidRPr="00346AE3">
        <w:rPr>
          <w:color w:val="000000" w:themeColor="text1"/>
        </w:rPr>
        <w:t xml:space="preserve">Implementing universal design for construction of facilities including the Mt Buffalo Gorge Lookout, Dementia Friendly Forest and Sensory Trail at </w:t>
      </w:r>
      <w:proofErr w:type="spellStart"/>
      <w:r w:rsidRPr="00346AE3">
        <w:rPr>
          <w:color w:val="000000" w:themeColor="text1"/>
        </w:rPr>
        <w:t>Woowookarung</w:t>
      </w:r>
      <w:proofErr w:type="spellEnd"/>
      <w:r w:rsidRPr="00346AE3">
        <w:rPr>
          <w:color w:val="000000" w:themeColor="text1"/>
        </w:rPr>
        <w:t xml:space="preserve"> regional park, Changing Places facility and all abilities Nature Playscape at Jells Park, replacement of facilities after the East Gippsland fires included new accessible toilets, showers, and other infrastructure in the Banksia Bluff campground</w:t>
      </w:r>
    </w:p>
    <w:p w14:paraId="49FE2B02" w14:textId="26DA78CD" w:rsidR="006F404B" w:rsidRPr="00346AE3" w:rsidRDefault="006F404B" w:rsidP="00346AE3">
      <w:pPr>
        <w:pStyle w:val="ListParagraph"/>
        <w:numPr>
          <w:ilvl w:val="0"/>
          <w:numId w:val="8"/>
        </w:numPr>
        <w:spacing w:after="0"/>
        <w:ind w:left="284" w:hanging="284"/>
        <w:rPr>
          <w:color w:val="000000" w:themeColor="text1"/>
        </w:rPr>
      </w:pPr>
      <w:r w:rsidRPr="00346AE3">
        <w:rPr>
          <w:color w:val="000000" w:themeColor="text1"/>
        </w:rPr>
        <w:t xml:space="preserve">Improved Park information including the creation of ten short videos of different all abilities </w:t>
      </w:r>
      <w:proofErr w:type="gramStart"/>
      <w:r w:rsidRPr="00346AE3">
        <w:rPr>
          <w:color w:val="000000" w:themeColor="text1"/>
        </w:rPr>
        <w:t>walks</w:t>
      </w:r>
      <w:proofErr w:type="gramEnd"/>
    </w:p>
    <w:p w14:paraId="36C4D108" w14:textId="2659151C" w:rsidR="006F404B" w:rsidRPr="00FD04A0" w:rsidRDefault="006F404B" w:rsidP="00346AE3">
      <w:pPr>
        <w:pStyle w:val="ListParagraph"/>
        <w:numPr>
          <w:ilvl w:val="0"/>
          <w:numId w:val="8"/>
        </w:numPr>
        <w:spacing w:after="0"/>
        <w:ind w:left="284" w:hanging="284"/>
        <w:rPr>
          <w:color w:val="000000" w:themeColor="text1"/>
        </w:rPr>
      </w:pPr>
      <w:r w:rsidRPr="00E976BC">
        <w:rPr>
          <w:color w:val="000000" w:themeColor="text1"/>
        </w:rPr>
        <w:t>New partnerships for more inclusive recreation such as with YMCA to offer all abilities camping and trail opportunities at Wilsons Promontory National Park, Blind Sports and Recreation Victoria delivery of guided walks and Guide Dogs Victoria implementation of the</w:t>
      </w:r>
      <w:r w:rsidRPr="00346AE3">
        <w:rPr>
          <w:color w:val="000000" w:themeColor="text1"/>
        </w:rPr>
        <w:t xml:space="preserve"> </w:t>
      </w:r>
      <w:proofErr w:type="spellStart"/>
      <w:r w:rsidRPr="00346AE3">
        <w:rPr>
          <w:color w:val="000000" w:themeColor="text1"/>
        </w:rPr>
        <w:t>BlindSquare</w:t>
      </w:r>
      <w:proofErr w:type="spellEnd"/>
      <w:r w:rsidRPr="00346AE3">
        <w:rPr>
          <w:color w:val="000000" w:themeColor="text1"/>
        </w:rPr>
        <w:t xml:space="preserve"> mobility app</w:t>
      </w:r>
    </w:p>
    <w:p w14:paraId="44B5A69D" w14:textId="428B9555" w:rsidR="006F404B" w:rsidRDefault="006F404B" w:rsidP="00346AE3">
      <w:pPr>
        <w:pStyle w:val="ListParagraph"/>
        <w:numPr>
          <w:ilvl w:val="0"/>
          <w:numId w:val="8"/>
        </w:numPr>
        <w:spacing w:after="0"/>
        <w:ind w:left="284" w:hanging="284"/>
        <w:rPr>
          <w:color w:val="000000" w:themeColor="text1"/>
        </w:rPr>
      </w:pPr>
      <w:r w:rsidRPr="00E976BC">
        <w:rPr>
          <w:color w:val="000000" w:themeColor="text1"/>
        </w:rPr>
        <w:t xml:space="preserve">Expansion of the all-terrain </w:t>
      </w:r>
      <w:proofErr w:type="spellStart"/>
      <w:r w:rsidRPr="00E976BC">
        <w:rPr>
          <w:color w:val="000000" w:themeColor="text1"/>
        </w:rPr>
        <w:t>TrailRider</w:t>
      </w:r>
      <w:proofErr w:type="spellEnd"/>
      <w:r w:rsidRPr="00E976BC">
        <w:rPr>
          <w:color w:val="000000" w:themeColor="text1"/>
        </w:rPr>
        <w:t xml:space="preserve"> program to Lake Mountain Alpine Resort and Kinglake National Park</w:t>
      </w:r>
    </w:p>
    <w:p w14:paraId="07C5BEFD" w14:textId="7FECC6A0" w:rsidR="006F404B" w:rsidRPr="00E976BC" w:rsidRDefault="006F404B" w:rsidP="00346AE3">
      <w:pPr>
        <w:pStyle w:val="ListParagraph"/>
        <w:numPr>
          <w:ilvl w:val="0"/>
          <w:numId w:val="8"/>
        </w:numPr>
        <w:spacing w:after="0"/>
        <w:ind w:left="284" w:hanging="284"/>
        <w:rPr>
          <w:color w:val="000000" w:themeColor="text1"/>
        </w:rPr>
      </w:pPr>
      <w:r w:rsidRPr="00E976BC">
        <w:rPr>
          <w:color w:val="000000" w:themeColor="text1"/>
        </w:rPr>
        <w:t>Implementation of a wheelchair skills development video at Lysterfield Lake, for access to unsealed trails</w:t>
      </w:r>
    </w:p>
    <w:p w14:paraId="483C9D3E" w14:textId="398CE5C8" w:rsidR="006F404B" w:rsidRPr="00E976BC" w:rsidRDefault="006F404B" w:rsidP="00346AE3">
      <w:pPr>
        <w:pStyle w:val="ListParagraph"/>
        <w:numPr>
          <w:ilvl w:val="0"/>
          <w:numId w:val="8"/>
        </w:numPr>
        <w:spacing w:after="0"/>
        <w:ind w:left="284" w:hanging="284"/>
        <w:rPr>
          <w:color w:val="000000" w:themeColor="text1"/>
        </w:rPr>
      </w:pPr>
      <w:r w:rsidRPr="00E976BC">
        <w:rPr>
          <w:color w:val="000000" w:themeColor="text1"/>
        </w:rPr>
        <w:t>A new adult beach wheelchair at Port Campbell. Anchor points enabling visitors to bring and use their own Hansa hoists was also installed at the Patterson River boat ramps and at Tooradin jetty</w:t>
      </w:r>
    </w:p>
    <w:p w14:paraId="5869293E" w14:textId="6D57F4A8" w:rsidR="006F404B" w:rsidRDefault="006F404B" w:rsidP="00346AE3">
      <w:pPr>
        <w:pStyle w:val="ListParagraph"/>
        <w:numPr>
          <w:ilvl w:val="0"/>
          <w:numId w:val="8"/>
        </w:numPr>
        <w:spacing w:after="0"/>
        <w:ind w:left="284" w:hanging="284"/>
        <w:rPr>
          <w:color w:val="000000" w:themeColor="text1"/>
        </w:rPr>
      </w:pPr>
      <w:r>
        <w:rPr>
          <w:color w:val="000000" w:themeColor="text1"/>
        </w:rPr>
        <w:t xml:space="preserve">Partnerships with disability services at </w:t>
      </w:r>
      <w:proofErr w:type="spellStart"/>
      <w:r>
        <w:rPr>
          <w:color w:val="000000" w:themeColor="text1"/>
        </w:rPr>
        <w:t>Serendip</w:t>
      </w:r>
      <w:proofErr w:type="spellEnd"/>
      <w:r>
        <w:rPr>
          <w:color w:val="000000" w:themeColor="text1"/>
        </w:rPr>
        <w:t xml:space="preserve"> Sanctuary, Werribee Park, Yarra Bend Park and Gresswell Forest</w:t>
      </w:r>
    </w:p>
    <w:p w14:paraId="7D0F70A8" w14:textId="389D681B" w:rsidR="00F92C5F" w:rsidRPr="005F28E4" w:rsidRDefault="006F404B" w:rsidP="00346AE3">
      <w:pPr>
        <w:pStyle w:val="ListParagraph"/>
        <w:numPr>
          <w:ilvl w:val="0"/>
          <w:numId w:val="8"/>
        </w:numPr>
        <w:spacing w:after="0"/>
        <w:ind w:left="284" w:hanging="284"/>
        <w:rPr>
          <w:color w:val="000000" w:themeColor="text1"/>
        </w:rPr>
      </w:pPr>
      <w:r w:rsidRPr="005F28E4">
        <w:rPr>
          <w:color w:val="000000" w:themeColor="text1"/>
        </w:rPr>
        <w:t>Disability awareness training program in partnership with Get Skilled Access</w:t>
      </w:r>
      <w:r w:rsidR="00D774F1" w:rsidRPr="005F28E4">
        <w:rPr>
          <w:color w:val="000000" w:themeColor="text1"/>
        </w:rPr>
        <w:t>.</w:t>
      </w:r>
      <w:r w:rsidR="005F28E4" w:rsidRPr="005F28E4">
        <w:rPr>
          <w:color w:val="000000" w:themeColor="text1"/>
        </w:rPr>
        <w:t xml:space="preserve"> </w:t>
      </w:r>
      <w:r w:rsidR="00F92C5F" w:rsidRPr="005F28E4">
        <w:rPr>
          <w:color w:val="000000" w:themeColor="text1"/>
        </w:rPr>
        <w:br w:type="page"/>
      </w:r>
    </w:p>
    <w:p w14:paraId="30E27ED3" w14:textId="5372CDEC" w:rsidR="00247705" w:rsidRPr="00630374" w:rsidRDefault="00AE6A60" w:rsidP="00630374">
      <w:pPr>
        <w:pStyle w:val="Heading1"/>
        <w:tabs>
          <w:tab w:val="clear" w:pos="851"/>
        </w:tabs>
        <w:spacing w:after="0"/>
        <w:ind w:right="0"/>
        <w:rPr>
          <w:b/>
          <w:bCs w:val="0"/>
          <w:szCs w:val="32"/>
        </w:rPr>
      </w:pPr>
      <w:bookmarkStart w:id="25" w:name="_Toc122430778"/>
      <w:r w:rsidRPr="00630374">
        <w:rPr>
          <w:bCs w:val="0"/>
          <w:szCs w:val="32"/>
        </w:rPr>
        <w:lastRenderedPageBreak/>
        <w:t>How the DAP 2022-2026 developed</w:t>
      </w:r>
      <w:bookmarkEnd w:id="25"/>
    </w:p>
    <w:p w14:paraId="58705450" w14:textId="77777777" w:rsidR="005F28E4" w:rsidRDefault="005F28E4" w:rsidP="005F4494">
      <w:pPr>
        <w:textAlignment w:val="baseline"/>
        <w:rPr>
          <w:rFonts w:eastAsiaTheme="minorEastAsia"/>
          <w:color w:val="auto"/>
        </w:rPr>
      </w:pPr>
      <w:bookmarkStart w:id="26" w:name="_Hlk103165069"/>
    </w:p>
    <w:p w14:paraId="7C282610" w14:textId="62725D40" w:rsidR="00AE6A60" w:rsidRDefault="00AE6A60" w:rsidP="005F4494">
      <w:pPr>
        <w:textAlignment w:val="baseline"/>
        <w:rPr>
          <w:rFonts w:eastAsiaTheme="minorEastAsia"/>
          <w:color w:val="auto"/>
        </w:rPr>
      </w:pPr>
      <w:r w:rsidRPr="00E976BC">
        <w:rPr>
          <w:rFonts w:eastAsiaTheme="minorEastAsia"/>
          <w:color w:val="auto"/>
        </w:rPr>
        <w:t xml:space="preserve">Parks Victoria undertook a range of </w:t>
      </w:r>
      <w:r>
        <w:rPr>
          <w:rFonts w:eastAsiaTheme="minorEastAsia"/>
          <w:color w:val="auto"/>
        </w:rPr>
        <w:t xml:space="preserve">engagement </w:t>
      </w:r>
      <w:r w:rsidRPr="00E976BC">
        <w:rPr>
          <w:rFonts w:eastAsiaTheme="minorEastAsia"/>
          <w:color w:val="auto"/>
        </w:rPr>
        <w:t>activities in September and October 2021</w:t>
      </w:r>
      <w:r>
        <w:rPr>
          <w:rFonts w:eastAsiaTheme="minorEastAsia"/>
          <w:color w:val="auto"/>
        </w:rPr>
        <w:t xml:space="preserve"> to inform this plan</w:t>
      </w:r>
      <w:r w:rsidRPr="00E976BC">
        <w:rPr>
          <w:rFonts w:eastAsiaTheme="minorEastAsia"/>
          <w:color w:val="auto"/>
        </w:rPr>
        <w:t>. These included consultation through Engage Victoria, online Focus Groups and 24 stakeholder meetings.</w:t>
      </w:r>
      <w:bookmarkEnd w:id="26"/>
    </w:p>
    <w:p w14:paraId="4436B567" w14:textId="01DA04A4" w:rsidR="00AD230C" w:rsidRPr="005F4494" w:rsidRDefault="00AD230C" w:rsidP="00016FDD">
      <w:pPr>
        <w:textAlignment w:val="baseline"/>
        <w:rPr>
          <w:rFonts w:eastAsiaTheme="minorEastAsia"/>
          <w:color w:val="auto"/>
        </w:rPr>
      </w:pPr>
    </w:p>
    <w:p w14:paraId="090A9C35" w14:textId="01A1D2BF" w:rsidR="00AD230C" w:rsidRPr="006D1445" w:rsidRDefault="00AD230C" w:rsidP="00AD230C">
      <w:pPr>
        <w:pStyle w:val="Heading1"/>
        <w:tabs>
          <w:tab w:val="clear" w:pos="851"/>
        </w:tabs>
        <w:spacing w:after="0"/>
        <w:ind w:right="0"/>
        <w:rPr>
          <w:bCs w:val="0"/>
          <w:szCs w:val="32"/>
        </w:rPr>
      </w:pPr>
      <w:bookmarkStart w:id="27" w:name="_Toc122430779"/>
      <w:r w:rsidRPr="006D1445">
        <w:rPr>
          <w:bCs w:val="0"/>
          <w:szCs w:val="32"/>
        </w:rPr>
        <w:t>Engagement snapsho</w:t>
      </w:r>
      <w:r w:rsidR="005F4494" w:rsidRPr="006D1445">
        <w:rPr>
          <w:bCs w:val="0"/>
          <w:szCs w:val="32"/>
        </w:rPr>
        <w:t>t</w:t>
      </w:r>
      <w:bookmarkEnd w:id="27"/>
    </w:p>
    <w:p w14:paraId="381E8D21" w14:textId="0718F71F" w:rsidR="000C5F64" w:rsidRDefault="000C5F64" w:rsidP="007A7761"/>
    <w:p w14:paraId="63CD0DD1" w14:textId="34165B28" w:rsidR="000C5F64" w:rsidRPr="000C5F64" w:rsidRDefault="000C5F64" w:rsidP="007A7761">
      <w:r>
        <w:t>Engagement reach</w:t>
      </w:r>
    </w:p>
    <w:p w14:paraId="23F0C15A" w14:textId="0A1674A0" w:rsidR="00AD230C" w:rsidRPr="00546154" w:rsidRDefault="00AD230C" w:rsidP="007A7761">
      <w:pPr>
        <w:textAlignment w:val="baseline"/>
        <w:rPr>
          <w:rFonts w:eastAsiaTheme="minorEastAsia"/>
          <w:color w:val="auto"/>
        </w:rPr>
      </w:pPr>
    </w:p>
    <w:p w14:paraId="2FE7CB73" w14:textId="6DC676A1" w:rsidR="00AE6A60" w:rsidRDefault="008D24B6" w:rsidP="007A7761">
      <w:pPr>
        <w:textAlignment w:val="baseline"/>
        <w:rPr>
          <w:rFonts w:eastAsiaTheme="minorEastAsia"/>
          <w:color w:val="auto"/>
        </w:rPr>
      </w:pPr>
      <w:r>
        <w:rPr>
          <w:noProof/>
        </w:rPr>
        <w:drawing>
          <wp:inline distT="0" distB="0" distL="0" distR="0" wp14:anchorId="7DF96B51" wp14:editId="404D9B4A">
            <wp:extent cx="900000" cy="528186"/>
            <wp:effectExtent l="0" t="0" r="0" b="5715"/>
            <wp:docPr id="1" name="Picture 1" descr="Logo Engage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ngage Victoria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0000" cy="528186"/>
                    </a:xfrm>
                    <a:prstGeom prst="rect">
                      <a:avLst/>
                    </a:prstGeom>
                  </pic:spPr>
                </pic:pic>
              </a:graphicData>
            </a:graphic>
          </wp:inline>
        </w:drawing>
      </w:r>
    </w:p>
    <w:p w14:paraId="54BB6842" w14:textId="0F03BBE1" w:rsidR="00016FDD" w:rsidRDefault="00EC3583" w:rsidP="007A7761">
      <w:pPr>
        <w:textAlignment w:val="baseline"/>
        <w:rPr>
          <w:rFonts w:eastAsiaTheme="minorEastAsia"/>
          <w:color w:val="auto"/>
        </w:rPr>
      </w:pPr>
      <w:r>
        <w:rPr>
          <w:rFonts w:eastAsiaTheme="minorEastAsia"/>
          <w:color w:val="auto"/>
        </w:rPr>
        <w:t xml:space="preserve">1610 Visitors </w:t>
      </w:r>
      <w:r w:rsidR="000C5F64">
        <w:rPr>
          <w:rFonts w:eastAsiaTheme="minorEastAsia"/>
          <w:color w:val="auto"/>
        </w:rPr>
        <w:t>to Engage Victoria.</w:t>
      </w:r>
    </w:p>
    <w:p w14:paraId="1D4B5D83" w14:textId="77777777" w:rsidR="007A7761" w:rsidRDefault="007A7761" w:rsidP="007A7761">
      <w:pPr>
        <w:textAlignment w:val="baseline"/>
        <w:rPr>
          <w:rFonts w:eastAsiaTheme="minorEastAsia"/>
          <w:color w:val="auto"/>
        </w:rPr>
      </w:pPr>
    </w:p>
    <w:p w14:paraId="7274D9E7" w14:textId="6FAAFEE3" w:rsidR="005F28E4" w:rsidRDefault="008D24B6" w:rsidP="007A7761">
      <w:pPr>
        <w:textAlignment w:val="baseline"/>
        <w:rPr>
          <w:rFonts w:eastAsiaTheme="minorEastAsia"/>
          <w:color w:val="auto"/>
        </w:rPr>
      </w:pPr>
      <w:r>
        <w:rPr>
          <w:rFonts w:eastAsiaTheme="minorEastAsia"/>
          <w:noProof/>
          <w:color w:val="auto"/>
        </w:rPr>
        <w:drawing>
          <wp:inline distT="0" distB="0" distL="0" distR="0" wp14:anchorId="3B23A51C" wp14:editId="1D85B827">
            <wp:extent cx="756338" cy="900000"/>
            <wp:effectExtent l="0" t="0" r="5715" b="0"/>
            <wp:docPr id="2" name="Picture 2" descr="A paper with boxes down the left hand side. The top 2 boxes are ticked. There are 3 lines to represent text from the right side of each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aper with boxes down the left hand side. The top 2 boxes are ticked. There are 3 lines to represent text from the right side of each box. "/>
                    <pic:cNvPicPr/>
                  </pic:nvPicPr>
                  <pic:blipFill>
                    <a:blip r:embed="rId21">
                      <a:extLst>
                        <a:ext uri="{28A0092B-C50C-407E-A947-70E740481C1C}">
                          <a14:useLocalDpi xmlns:a14="http://schemas.microsoft.com/office/drawing/2010/main" val="0"/>
                        </a:ext>
                      </a:extLst>
                    </a:blip>
                    <a:stretch>
                      <a:fillRect/>
                    </a:stretch>
                  </pic:blipFill>
                  <pic:spPr>
                    <a:xfrm>
                      <a:off x="0" y="0"/>
                      <a:ext cx="756338" cy="900000"/>
                    </a:xfrm>
                    <a:prstGeom prst="rect">
                      <a:avLst/>
                    </a:prstGeom>
                  </pic:spPr>
                </pic:pic>
              </a:graphicData>
            </a:graphic>
          </wp:inline>
        </w:drawing>
      </w:r>
    </w:p>
    <w:p w14:paraId="5FF69E3F" w14:textId="293507B1" w:rsidR="00EC3583" w:rsidRDefault="00546154" w:rsidP="007A7761">
      <w:pPr>
        <w:textAlignment w:val="baseline"/>
        <w:rPr>
          <w:rFonts w:eastAsiaTheme="minorEastAsia"/>
          <w:color w:val="auto"/>
        </w:rPr>
      </w:pPr>
      <w:r>
        <w:rPr>
          <w:rFonts w:eastAsiaTheme="minorEastAsia"/>
          <w:color w:val="auto"/>
        </w:rPr>
        <w:t>112 Surveys.</w:t>
      </w:r>
    </w:p>
    <w:p w14:paraId="0A2CFAB6" w14:textId="77777777" w:rsidR="007A7761" w:rsidRDefault="007A7761" w:rsidP="007A7761">
      <w:pPr>
        <w:textAlignment w:val="baseline"/>
        <w:rPr>
          <w:rFonts w:eastAsiaTheme="minorEastAsia"/>
          <w:color w:val="auto"/>
        </w:rPr>
      </w:pPr>
    </w:p>
    <w:p w14:paraId="7E4D9DED" w14:textId="37F5AE13" w:rsidR="00546154" w:rsidRPr="00546154" w:rsidRDefault="008D24B6" w:rsidP="007A7761">
      <w:pPr>
        <w:textAlignment w:val="baseline"/>
        <w:rPr>
          <w:rFonts w:eastAsiaTheme="minorEastAsia"/>
          <w:color w:val="FF0000"/>
        </w:rPr>
      </w:pPr>
      <w:r>
        <w:rPr>
          <w:noProof/>
        </w:rPr>
        <w:drawing>
          <wp:inline distT="0" distB="0" distL="0" distR="0" wp14:anchorId="66AFBE56" wp14:editId="19C4056F">
            <wp:extent cx="900000" cy="806805"/>
            <wp:effectExtent l="0" t="0" r="0" b="0"/>
            <wp:docPr id="6" name="Picture 6" descr="A computer screen with the top part of universal man seen. An i image is behind his right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mputer screen with the top part of universal man seen. An i image is behind his right should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0000" cy="806805"/>
                    </a:xfrm>
                    <a:prstGeom prst="rect">
                      <a:avLst/>
                    </a:prstGeom>
                    <a:noFill/>
                    <a:ln>
                      <a:noFill/>
                    </a:ln>
                  </pic:spPr>
                </pic:pic>
              </a:graphicData>
            </a:graphic>
          </wp:inline>
        </w:drawing>
      </w:r>
    </w:p>
    <w:p w14:paraId="6F16E1C6" w14:textId="6EA82011" w:rsidR="00546154" w:rsidRDefault="00546154" w:rsidP="007A7761">
      <w:pPr>
        <w:textAlignment w:val="baseline"/>
        <w:rPr>
          <w:rFonts w:eastAsiaTheme="minorEastAsia"/>
          <w:color w:val="auto"/>
        </w:rPr>
      </w:pPr>
      <w:r>
        <w:rPr>
          <w:rFonts w:eastAsiaTheme="minorEastAsia"/>
          <w:color w:val="auto"/>
        </w:rPr>
        <w:t>7 Online Focus Groups.</w:t>
      </w:r>
    </w:p>
    <w:p w14:paraId="0D1E5A2A" w14:textId="27B2BE11" w:rsidR="005F28E4" w:rsidRDefault="005F28E4" w:rsidP="007A7761">
      <w:pPr>
        <w:textAlignment w:val="baseline"/>
        <w:rPr>
          <w:rFonts w:eastAsiaTheme="minorEastAsia"/>
          <w:color w:val="auto"/>
        </w:rPr>
      </w:pPr>
    </w:p>
    <w:p w14:paraId="1EC1E5B2" w14:textId="4B983D2A" w:rsidR="005F28E4" w:rsidRDefault="006D6794" w:rsidP="007A7761">
      <w:pPr>
        <w:textAlignment w:val="baseline"/>
        <w:rPr>
          <w:rFonts w:eastAsiaTheme="minorEastAsia"/>
          <w:color w:val="auto"/>
        </w:rPr>
      </w:pPr>
      <w:r>
        <w:rPr>
          <w:noProof/>
        </w:rPr>
        <w:drawing>
          <wp:inline distT="0" distB="0" distL="0" distR="0" wp14:anchorId="2A6F3F0A" wp14:editId="477B8ECC">
            <wp:extent cx="900000" cy="815909"/>
            <wp:effectExtent l="0" t="0" r="0" b="3810"/>
            <wp:docPr id="8" name="Picture 8" descr="3 circles set out each point of a triangle. There is a line from one to the next to make a triangle. In each circle is the top half of universal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3 circles set out each point of a triangle. There is a line from one to the next to make a triangle. In each circle is the top half of universal ma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0000" cy="815909"/>
                    </a:xfrm>
                    <a:prstGeom prst="rect">
                      <a:avLst/>
                    </a:prstGeom>
                    <a:noFill/>
                    <a:ln>
                      <a:noFill/>
                    </a:ln>
                  </pic:spPr>
                </pic:pic>
              </a:graphicData>
            </a:graphic>
          </wp:inline>
        </w:drawing>
      </w:r>
    </w:p>
    <w:p w14:paraId="5F79FCE9" w14:textId="6075B587" w:rsidR="00546154" w:rsidRDefault="00546154" w:rsidP="007A7761">
      <w:pPr>
        <w:textAlignment w:val="baseline"/>
        <w:rPr>
          <w:rFonts w:eastAsiaTheme="minorEastAsia"/>
          <w:color w:val="auto"/>
        </w:rPr>
      </w:pPr>
      <w:r>
        <w:rPr>
          <w:rFonts w:eastAsiaTheme="minorEastAsia"/>
          <w:color w:val="auto"/>
        </w:rPr>
        <w:t>24 Stakeholder meetings.</w:t>
      </w:r>
    </w:p>
    <w:p w14:paraId="037FC264" w14:textId="57511A11" w:rsidR="007A7761" w:rsidRDefault="007A7761" w:rsidP="007A7761">
      <w:pPr>
        <w:textAlignment w:val="baseline"/>
        <w:rPr>
          <w:rFonts w:eastAsiaTheme="minorEastAsia"/>
          <w:color w:val="auto"/>
        </w:rPr>
      </w:pPr>
    </w:p>
    <w:p w14:paraId="5D61F0AA" w14:textId="5629E60D" w:rsidR="007A7761" w:rsidRDefault="007A7761" w:rsidP="007A7761">
      <w:pPr>
        <w:textAlignment w:val="baseline"/>
        <w:rPr>
          <w:rFonts w:eastAsiaTheme="minorEastAsia"/>
          <w:color w:val="auto"/>
        </w:rPr>
      </w:pPr>
      <w:r>
        <w:rPr>
          <w:rFonts w:eastAsiaTheme="minorEastAsia"/>
          <w:color w:val="auto"/>
        </w:rPr>
        <w:t>Type of participant</w:t>
      </w:r>
    </w:p>
    <w:p w14:paraId="206B6F05" w14:textId="77777777" w:rsidR="006D6794" w:rsidRDefault="006D6794" w:rsidP="007A7761">
      <w:pPr>
        <w:textAlignment w:val="baseline"/>
        <w:rPr>
          <w:rFonts w:eastAsiaTheme="minorEastAsia"/>
          <w:color w:val="auto"/>
        </w:rPr>
      </w:pPr>
    </w:p>
    <w:p w14:paraId="31406DE0" w14:textId="03FC2614" w:rsidR="005B0D2E" w:rsidRDefault="005B0D2E" w:rsidP="007A7761">
      <w:pPr>
        <w:textAlignment w:val="baseline"/>
        <w:rPr>
          <w:rFonts w:eastAsiaTheme="minorEastAsia"/>
          <w:color w:val="auto"/>
        </w:rPr>
      </w:pPr>
      <w:r>
        <w:rPr>
          <w:rFonts w:eastAsiaTheme="minorEastAsia"/>
          <w:color w:val="auto"/>
        </w:rPr>
        <w:t>29% people with disability.</w:t>
      </w:r>
      <w:r w:rsidR="00346AE3">
        <w:rPr>
          <w:rFonts w:eastAsiaTheme="minorEastAsia"/>
          <w:color w:val="auto"/>
        </w:rPr>
        <w:t xml:space="preserve"> </w:t>
      </w:r>
      <w:r>
        <w:rPr>
          <w:rFonts w:eastAsiaTheme="minorEastAsia"/>
          <w:color w:val="auto"/>
        </w:rPr>
        <w:t>29% parents and carers.</w:t>
      </w:r>
      <w:r w:rsidR="00346AE3">
        <w:rPr>
          <w:rFonts w:eastAsiaTheme="minorEastAsia"/>
          <w:color w:val="auto"/>
        </w:rPr>
        <w:t xml:space="preserve"> </w:t>
      </w:r>
      <w:r>
        <w:rPr>
          <w:rFonts w:eastAsiaTheme="minorEastAsia"/>
          <w:color w:val="auto"/>
        </w:rPr>
        <w:t>29% advocates.</w:t>
      </w:r>
    </w:p>
    <w:p w14:paraId="5DF9E320" w14:textId="77777777" w:rsidR="00346AE3" w:rsidRDefault="00346AE3" w:rsidP="007A7761">
      <w:pPr>
        <w:textAlignment w:val="baseline"/>
        <w:rPr>
          <w:rFonts w:eastAsiaTheme="minorEastAsia"/>
          <w:color w:val="auto"/>
        </w:rPr>
      </w:pPr>
    </w:p>
    <w:p w14:paraId="38A82082" w14:textId="32E1EE9A" w:rsidR="008752B2" w:rsidRDefault="008752B2" w:rsidP="007A7761">
      <w:pPr>
        <w:textAlignment w:val="baseline"/>
        <w:rPr>
          <w:rFonts w:eastAsiaTheme="minorEastAsia"/>
          <w:color w:val="auto"/>
        </w:rPr>
      </w:pPr>
      <w:r>
        <w:rPr>
          <w:rFonts w:eastAsiaTheme="minorEastAsia"/>
          <w:color w:val="auto"/>
        </w:rPr>
        <w:t>Gender</w:t>
      </w:r>
    </w:p>
    <w:p w14:paraId="75DC5B45" w14:textId="0544F867" w:rsidR="008752B2" w:rsidRDefault="008752B2" w:rsidP="007A7761">
      <w:pPr>
        <w:textAlignment w:val="baseline"/>
        <w:rPr>
          <w:rFonts w:eastAsiaTheme="minorEastAsia"/>
          <w:color w:val="auto"/>
        </w:rPr>
      </w:pPr>
    </w:p>
    <w:p w14:paraId="269EFCA9" w14:textId="042748A3" w:rsidR="007A651E" w:rsidRDefault="007A651E" w:rsidP="007A7761">
      <w:pPr>
        <w:textAlignment w:val="baseline"/>
        <w:rPr>
          <w:rFonts w:eastAsiaTheme="minorEastAsia"/>
          <w:color w:val="auto"/>
        </w:rPr>
      </w:pPr>
      <w:r>
        <w:rPr>
          <w:rFonts w:eastAsiaTheme="minorEastAsia"/>
          <w:color w:val="auto"/>
        </w:rPr>
        <w:t>72% female.</w:t>
      </w:r>
      <w:r w:rsidR="008B23FE">
        <w:rPr>
          <w:rFonts w:eastAsiaTheme="minorEastAsia"/>
          <w:color w:val="auto"/>
        </w:rPr>
        <w:t xml:space="preserve"> </w:t>
      </w:r>
      <w:r>
        <w:rPr>
          <w:rFonts w:eastAsiaTheme="minorEastAsia"/>
          <w:color w:val="auto"/>
        </w:rPr>
        <w:t>25% male.</w:t>
      </w:r>
      <w:r w:rsidR="008B23FE">
        <w:rPr>
          <w:rFonts w:eastAsiaTheme="minorEastAsia"/>
          <w:color w:val="auto"/>
        </w:rPr>
        <w:t xml:space="preserve"> </w:t>
      </w:r>
      <w:r w:rsidR="00346AE3">
        <w:rPr>
          <w:rFonts w:eastAsiaTheme="minorEastAsia"/>
          <w:color w:val="auto"/>
        </w:rPr>
        <w:t>3</w:t>
      </w:r>
      <w:r>
        <w:rPr>
          <w:rFonts w:eastAsiaTheme="minorEastAsia"/>
          <w:color w:val="auto"/>
        </w:rPr>
        <w:t>% other genders.</w:t>
      </w:r>
    </w:p>
    <w:p w14:paraId="79A28001" w14:textId="77777777" w:rsidR="00655937" w:rsidRDefault="00655937" w:rsidP="007A7761">
      <w:pPr>
        <w:textAlignment w:val="baseline"/>
        <w:rPr>
          <w:rFonts w:eastAsiaTheme="minorEastAsia"/>
          <w:color w:val="auto"/>
        </w:rPr>
      </w:pPr>
    </w:p>
    <w:p w14:paraId="1EF52CA7" w14:textId="14FE44CF" w:rsidR="008752B2" w:rsidRDefault="008752B2" w:rsidP="007A7761">
      <w:pPr>
        <w:textAlignment w:val="baseline"/>
        <w:rPr>
          <w:rFonts w:eastAsiaTheme="minorEastAsia"/>
          <w:color w:val="auto"/>
        </w:rPr>
      </w:pPr>
      <w:r>
        <w:rPr>
          <w:rFonts w:eastAsiaTheme="minorEastAsia"/>
          <w:color w:val="auto"/>
        </w:rPr>
        <w:t>Age</w:t>
      </w:r>
    </w:p>
    <w:p w14:paraId="5350C404" w14:textId="01CB6D09" w:rsidR="008B23FE" w:rsidRDefault="006D6794" w:rsidP="007A7761">
      <w:pPr>
        <w:textAlignment w:val="baseline"/>
        <w:rPr>
          <w:rFonts w:eastAsiaTheme="minorEastAsia"/>
          <w:color w:val="auto"/>
        </w:rPr>
      </w:pPr>
      <w:r>
        <w:rPr>
          <w:noProof/>
        </w:rPr>
        <w:drawing>
          <wp:inline distT="0" distB="0" distL="0" distR="0" wp14:anchorId="68BD292D" wp14:editId="5663A5AC">
            <wp:extent cx="1800000" cy="1027389"/>
            <wp:effectExtent l="0" t="0" r="0" b="1905"/>
            <wp:docPr id="9" name="Picture 9" descr="A graph showing ages of people who responded to the survey: The percent on vertical line; age on horizontal line.&#10;The data is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showing ages of people who responded to the survey: The percent on vertical line; age on horizontal line.&#10;The data is in the tex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027389"/>
                    </a:xfrm>
                    <a:prstGeom prst="rect">
                      <a:avLst/>
                    </a:prstGeom>
                    <a:noFill/>
                    <a:ln>
                      <a:noFill/>
                    </a:ln>
                  </pic:spPr>
                </pic:pic>
              </a:graphicData>
            </a:graphic>
          </wp:inline>
        </w:drawing>
      </w:r>
    </w:p>
    <w:p w14:paraId="6132DF2A" w14:textId="5FEAABB7" w:rsidR="00A51514" w:rsidRDefault="00A51514" w:rsidP="00A51514">
      <w:pPr>
        <w:textAlignment w:val="baseline"/>
        <w:rPr>
          <w:rFonts w:eastAsiaTheme="minorEastAsia"/>
          <w:color w:val="auto"/>
        </w:rPr>
      </w:pPr>
      <w:r>
        <w:rPr>
          <w:rFonts w:eastAsiaTheme="minorEastAsia"/>
          <w:color w:val="auto"/>
        </w:rPr>
        <w:t xml:space="preserve">Data is </w:t>
      </w:r>
      <w:r w:rsidRPr="00A51514">
        <w:rPr>
          <w:rFonts w:eastAsiaTheme="minorEastAsia"/>
          <w:color w:val="auto"/>
        </w:rPr>
        <w:t>12-17 years - 1%</w:t>
      </w:r>
      <w:r>
        <w:rPr>
          <w:rFonts w:eastAsiaTheme="minorEastAsia"/>
          <w:color w:val="auto"/>
        </w:rPr>
        <w:t xml:space="preserve">, </w:t>
      </w:r>
      <w:r w:rsidRPr="00A51514">
        <w:rPr>
          <w:rFonts w:eastAsiaTheme="minorEastAsia"/>
          <w:color w:val="auto"/>
        </w:rPr>
        <w:t>18-24 years - 7%</w:t>
      </w:r>
      <w:r>
        <w:rPr>
          <w:rFonts w:eastAsiaTheme="minorEastAsia"/>
          <w:color w:val="auto"/>
        </w:rPr>
        <w:t xml:space="preserve">, </w:t>
      </w:r>
      <w:r w:rsidRPr="00A51514">
        <w:rPr>
          <w:rFonts w:eastAsiaTheme="minorEastAsia"/>
          <w:color w:val="auto"/>
        </w:rPr>
        <w:t>35-49 years - 43%</w:t>
      </w:r>
      <w:r>
        <w:rPr>
          <w:rFonts w:eastAsiaTheme="minorEastAsia"/>
          <w:color w:val="auto"/>
        </w:rPr>
        <w:t xml:space="preserve">, </w:t>
      </w:r>
      <w:r w:rsidRPr="00A51514">
        <w:rPr>
          <w:rFonts w:eastAsiaTheme="minorEastAsia"/>
          <w:color w:val="auto"/>
        </w:rPr>
        <w:t>50-59 years - 27%</w:t>
      </w:r>
      <w:r>
        <w:rPr>
          <w:rFonts w:eastAsiaTheme="minorEastAsia"/>
          <w:color w:val="auto"/>
        </w:rPr>
        <w:t xml:space="preserve">, </w:t>
      </w:r>
      <w:r w:rsidRPr="00A51514">
        <w:rPr>
          <w:rFonts w:eastAsiaTheme="minorEastAsia"/>
          <w:color w:val="auto"/>
        </w:rPr>
        <w:t>60-69 years - 17%</w:t>
      </w:r>
      <w:r>
        <w:rPr>
          <w:rFonts w:eastAsiaTheme="minorEastAsia"/>
          <w:color w:val="auto"/>
        </w:rPr>
        <w:t xml:space="preserve"> and</w:t>
      </w:r>
    </w:p>
    <w:p w14:paraId="28A14E34" w14:textId="2C70B3EF" w:rsidR="00A51514" w:rsidRDefault="00A51514" w:rsidP="00323F90">
      <w:pPr>
        <w:textAlignment w:val="baseline"/>
        <w:rPr>
          <w:rFonts w:eastAsiaTheme="minorEastAsia"/>
          <w:color w:val="auto"/>
        </w:rPr>
      </w:pPr>
      <w:r w:rsidRPr="00A51514">
        <w:rPr>
          <w:rFonts w:eastAsiaTheme="minorEastAsia"/>
          <w:color w:val="auto"/>
        </w:rPr>
        <w:t>70-84 years - 5%</w:t>
      </w:r>
    </w:p>
    <w:p w14:paraId="7AB39723" w14:textId="77777777" w:rsidR="00A51514" w:rsidRDefault="00A51514">
      <w:pPr>
        <w:spacing w:after="160" w:line="259" w:lineRule="auto"/>
        <w:rPr>
          <w:rFonts w:eastAsiaTheme="minorEastAsia"/>
          <w:color w:val="auto"/>
        </w:rPr>
      </w:pPr>
      <w:r>
        <w:rPr>
          <w:rFonts w:eastAsiaTheme="minorEastAsia"/>
          <w:color w:val="auto"/>
        </w:rPr>
        <w:br w:type="page"/>
      </w:r>
    </w:p>
    <w:p w14:paraId="6A74C1F5" w14:textId="0A819798" w:rsidR="00626D37" w:rsidRDefault="00AE6A60" w:rsidP="00FE4196">
      <w:pPr>
        <w:pStyle w:val="Heading1"/>
        <w:tabs>
          <w:tab w:val="clear" w:pos="851"/>
        </w:tabs>
        <w:spacing w:after="0"/>
        <w:ind w:right="0"/>
        <w:rPr>
          <w:bCs w:val="0"/>
          <w:szCs w:val="32"/>
        </w:rPr>
      </w:pPr>
      <w:bookmarkStart w:id="28" w:name="_Toc122430780"/>
      <w:r w:rsidRPr="00630374">
        <w:rPr>
          <w:bCs w:val="0"/>
          <w:szCs w:val="32"/>
        </w:rPr>
        <w:lastRenderedPageBreak/>
        <w:t>Summary of key findings</w:t>
      </w:r>
      <w:bookmarkEnd w:id="28"/>
    </w:p>
    <w:p w14:paraId="64280BE1" w14:textId="77777777" w:rsidR="00E02F7B" w:rsidRPr="00E02F7B" w:rsidRDefault="00E02F7B" w:rsidP="00E02F7B"/>
    <w:p w14:paraId="1C41C346" w14:textId="5B3E7D56" w:rsidR="00AE6A60" w:rsidRPr="00630374" w:rsidRDefault="00AE6A60" w:rsidP="00E02F7B">
      <w:pPr>
        <w:rPr>
          <w:b/>
          <w:bCs/>
        </w:rPr>
      </w:pPr>
      <w:r w:rsidRPr="00630374">
        <w:t>The biggest barriers to inclusive and accessible parks are physical</w:t>
      </w:r>
      <w:r w:rsidR="00017EDE">
        <w:t>.</w:t>
      </w:r>
    </w:p>
    <w:p w14:paraId="4FD93967" w14:textId="77777777" w:rsidR="00017EDE" w:rsidRDefault="00017EDE" w:rsidP="00FE4196">
      <w:pPr>
        <w:autoSpaceDE w:val="0"/>
        <w:autoSpaceDN w:val="0"/>
        <w:adjustRightInd w:val="0"/>
        <w:rPr>
          <w:rFonts w:eastAsiaTheme="minorHAnsi"/>
          <w:lang w:eastAsia="en-US"/>
        </w:rPr>
      </w:pPr>
    </w:p>
    <w:p w14:paraId="27D37A42" w14:textId="4EC82630" w:rsidR="00D93E3F" w:rsidRPr="00616EE8" w:rsidRDefault="00AE6A60" w:rsidP="00FE4196">
      <w:pPr>
        <w:autoSpaceDE w:val="0"/>
        <w:autoSpaceDN w:val="0"/>
        <w:adjustRightInd w:val="0"/>
        <w:rPr>
          <w:rFonts w:eastAsiaTheme="minorHAnsi"/>
          <w:lang w:eastAsia="en-US"/>
        </w:rPr>
      </w:pPr>
      <w:r w:rsidRPr="00616EE8">
        <w:rPr>
          <w:rFonts w:eastAsiaTheme="minorHAnsi"/>
          <w:lang w:eastAsia="en-US"/>
        </w:rPr>
        <w:t>Participants identified physical features are what make parks most welcoming. Suggestions to improve physical</w:t>
      </w:r>
      <w:r w:rsidR="00017EDE">
        <w:rPr>
          <w:rFonts w:eastAsiaTheme="minorHAnsi"/>
          <w:lang w:eastAsia="en-US"/>
        </w:rPr>
        <w:t xml:space="preserve"> </w:t>
      </w:r>
      <w:r w:rsidRPr="00616EE8">
        <w:rPr>
          <w:rFonts w:eastAsiaTheme="minorHAnsi"/>
          <w:lang w:eastAsia="en-US"/>
        </w:rPr>
        <w:t>facilities included upgrading or replacing trails, toilets, carparks and seats; and maintaining existing assets to</w:t>
      </w:r>
      <w:r w:rsidR="00017EDE">
        <w:rPr>
          <w:rFonts w:eastAsiaTheme="minorHAnsi"/>
          <w:lang w:eastAsia="en-US"/>
        </w:rPr>
        <w:t xml:space="preserve"> </w:t>
      </w:r>
      <w:r w:rsidRPr="00616EE8">
        <w:rPr>
          <w:rFonts w:eastAsiaTheme="minorHAnsi"/>
          <w:lang w:eastAsia="en-US"/>
        </w:rPr>
        <w:t>an accessible standard</w:t>
      </w:r>
      <w:r w:rsidR="00D93E3F">
        <w:rPr>
          <w:rFonts w:eastAsiaTheme="minorHAnsi"/>
          <w:lang w:eastAsia="en-US"/>
        </w:rPr>
        <w:t>.</w:t>
      </w:r>
    </w:p>
    <w:p w14:paraId="6D95BF92" w14:textId="10F8791D" w:rsidR="00AE6A60" w:rsidRDefault="00AE6A60" w:rsidP="00FE4196">
      <w:pPr>
        <w:autoSpaceDE w:val="0"/>
        <w:autoSpaceDN w:val="0"/>
        <w:adjustRightInd w:val="0"/>
        <w:rPr>
          <w:rFonts w:eastAsiaTheme="minorHAnsi"/>
          <w:lang w:eastAsia="en-US"/>
        </w:rPr>
      </w:pPr>
      <w:r w:rsidRPr="008B2FD6">
        <w:rPr>
          <w:rFonts w:eastAsiaTheme="minorHAnsi"/>
          <w:lang w:eastAsia="en-US"/>
        </w:rPr>
        <w:t>“I have visited some parks that have great shared paths but there are steps or obstacles to get to the path.”</w:t>
      </w:r>
    </w:p>
    <w:p w14:paraId="274B0954" w14:textId="77777777" w:rsidR="004A55AD" w:rsidRPr="008B2FD6" w:rsidRDefault="004A55AD" w:rsidP="00FE4196">
      <w:pPr>
        <w:autoSpaceDE w:val="0"/>
        <w:autoSpaceDN w:val="0"/>
        <w:adjustRightInd w:val="0"/>
        <w:rPr>
          <w:rFonts w:eastAsiaTheme="minorHAnsi"/>
          <w:lang w:eastAsia="en-US"/>
        </w:rPr>
      </w:pPr>
    </w:p>
    <w:p w14:paraId="24E34538" w14:textId="3F7134AA" w:rsidR="00AE6A60" w:rsidRDefault="00AE6A60" w:rsidP="00E02F7B">
      <w:r w:rsidRPr="00630374">
        <w:t>Information in and about parks should be accessible</w:t>
      </w:r>
      <w:r w:rsidR="00017EDE">
        <w:t>.</w:t>
      </w:r>
    </w:p>
    <w:p w14:paraId="74FE3EC9" w14:textId="77777777" w:rsidR="00017EDE" w:rsidRPr="00630374" w:rsidRDefault="00017EDE" w:rsidP="00E02F7B">
      <w:pPr>
        <w:rPr>
          <w:b/>
          <w:bCs/>
        </w:rPr>
      </w:pPr>
    </w:p>
    <w:p w14:paraId="6DE81372" w14:textId="2FC1555D" w:rsidR="00AE6A60" w:rsidRPr="00616EE8" w:rsidRDefault="00AE6A60" w:rsidP="00FE4196">
      <w:pPr>
        <w:autoSpaceDE w:val="0"/>
        <w:autoSpaceDN w:val="0"/>
        <w:adjustRightInd w:val="0"/>
        <w:rPr>
          <w:rFonts w:eastAsiaTheme="minorHAnsi"/>
          <w:lang w:eastAsia="en-US"/>
        </w:rPr>
      </w:pPr>
      <w:r w:rsidRPr="00616EE8">
        <w:rPr>
          <w:rFonts w:eastAsiaTheme="minorHAnsi"/>
          <w:lang w:eastAsia="en-US"/>
        </w:rPr>
        <w:t>The type and format of accessibility information in-park and about parks is important. Participants suggested</w:t>
      </w:r>
      <w:r w:rsidR="00017EDE">
        <w:rPr>
          <w:rFonts w:eastAsiaTheme="minorHAnsi"/>
          <w:lang w:eastAsia="en-US"/>
        </w:rPr>
        <w:t xml:space="preserve"> </w:t>
      </w:r>
      <w:r w:rsidRPr="00616EE8">
        <w:rPr>
          <w:rFonts w:eastAsiaTheme="minorHAnsi"/>
          <w:lang w:eastAsia="en-US"/>
        </w:rPr>
        <w:t>improved signage in parks, accessibility information (in-park and online), walk information, and using a broader</w:t>
      </w:r>
      <w:r w:rsidR="00017EDE">
        <w:rPr>
          <w:rFonts w:eastAsiaTheme="minorHAnsi"/>
          <w:lang w:eastAsia="en-US"/>
        </w:rPr>
        <w:t xml:space="preserve"> </w:t>
      </w:r>
      <w:r w:rsidRPr="00616EE8">
        <w:rPr>
          <w:rFonts w:eastAsiaTheme="minorHAnsi"/>
          <w:lang w:eastAsia="en-US"/>
        </w:rPr>
        <w:t>range of communication channels.</w:t>
      </w:r>
    </w:p>
    <w:p w14:paraId="7B3EE71C" w14:textId="04B1B369" w:rsidR="00AE6A60" w:rsidRDefault="00AE6A60" w:rsidP="00FE4196">
      <w:pPr>
        <w:autoSpaceDE w:val="0"/>
        <w:autoSpaceDN w:val="0"/>
        <w:adjustRightInd w:val="0"/>
        <w:rPr>
          <w:rFonts w:eastAsiaTheme="minorHAnsi"/>
          <w:lang w:eastAsia="en-US"/>
        </w:rPr>
      </w:pPr>
      <w:r w:rsidRPr="008B2FD6">
        <w:rPr>
          <w:rFonts w:eastAsiaTheme="minorHAnsi"/>
          <w:lang w:eastAsia="en-US"/>
        </w:rPr>
        <w:t>“Address the access barriers, from your website, to location signage, to your physical accessibility issues.”</w:t>
      </w:r>
    </w:p>
    <w:p w14:paraId="303C7918" w14:textId="77777777" w:rsidR="004A55AD" w:rsidRPr="008B2FD6" w:rsidRDefault="004A55AD" w:rsidP="00FE4196">
      <w:pPr>
        <w:autoSpaceDE w:val="0"/>
        <w:autoSpaceDN w:val="0"/>
        <w:adjustRightInd w:val="0"/>
        <w:rPr>
          <w:rFonts w:eastAsiaTheme="minorHAnsi"/>
          <w:lang w:eastAsia="en-US"/>
        </w:rPr>
      </w:pPr>
    </w:p>
    <w:p w14:paraId="37351030" w14:textId="5CBBD8D0" w:rsidR="00AE6A60" w:rsidRDefault="00AE6A60" w:rsidP="00E02F7B">
      <w:r w:rsidRPr="00630374">
        <w:t>Employment, volunteering and tour operator opportunities can be more accessible</w:t>
      </w:r>
      <w:r w:rsidR="00017EDE">
        <w:t>.</w:t>
      </w:r>
    </w:p>
    <w:p w14:paraId="2D798126" w14:textId="77777777" w:rsidR="00017EDE" w:rsidRPr="00630374" w:rsidRDefault="00017EDE" w:rsidP="00E02F7B">
      <w:pPr>
        <w:rPr>
          <w:b/>
          <w:bCs/>
        </w:rPr>
      </w:pPr>
    </w:p>
    <w:p w14:paraId="5F72905C" w14:textId="26045CE5" w:rsidR="00AE6A60" w:rsidRPr="00616EE8" w:rsidRDefault="00AE6A60" w:rsidP="00FE4196">
      <w:pPr>
        <w:autoSpaceDE w:val="0"/>
        <w:autoSpaceDN w:val="0"/>
        <w:adjustRightInd w:val="0"/>
        <w:rPr>
          <w:rFonts w:eastAsiaTheme="minorHAnsi"/>
          <w:lang w:eastAsia="en-US"/>
        </w:rPr>
      </w:pPr>
      <w:r w:rsidRPr="00616EE8">
        <w:rPr>
          <w:rFonts w:eastAsiaTheme="minorHAnsi"/>
          <w:lang w:eastAsia="en-US"/>
        </w:rPr>
        <w:t>Having a diverse workforce (and volunteer opportunities) will make parks, and working at parks more accessible.</w:t>
      </w:r>
      <w:r w:rsidR="00017EDE">
        <w:rPr>
          <w:rFonts w:eastAsiaTheme="minorHAnsi"/>
          <w:lang w:eastAsia="en-US"/>
        </w:rPr>
        <w:t xml:space="preserve"> </w:t>
      </w:r>
      <w:r w:rsidRPr="00616EE8">
        <w:rPr>
          <w:rFonts w:eastAsiaTheme="minorHAnsi"/>
          <w:lang w:eastAsia="en-US"/>
        </w:rPr>
        <w:t>Participants suggested training for staff and volunteers and offering mentoring, traineeships and internships.</w:t>
      </w:r>
    </w:p>
    <w:p w14:paraId="491914AE" w14:textId="6672D9C8" w:rsidR="00AE6A60" w:rsidRDefault="00AE6A60" w:rsidP="00FE4196">
      <w:pPr>
        <w:autoSpaceDE w:val="0"/>
        <w:autoSpaceDN w:val="0"/>
        <w:adjustRightInd w:val="0"/>
        <w:rPr>
          <w:rFonts w:eastAsiaTheme="minorHAnsi"/>
          <w:lang w:eastAsia="en-US"/>
        </w:rPr>
      </w:pPr>
      <w:r w:rsidRPr="008B2FD6">
        <w:rPr>
          <w:rFonts w:eastAsiaTheme="minorHAnsi"/>
          <w:lang w:eastAsia="en-US"/>
        </w:rPr>
        <w:t>“Ensure staff are trained in disability awareness and communication</w:t>
      </w:r>
      <w:r w:rsidR="00136AA3">
        <w:rPr>
          <w:rFonts w:eastAsiaTheme="minorHAnsi"/>
          <w:lang w:eastAsia="en-US"/>
        </w:rPr>
        <w:t>.</w:t>
      </w:r>
      <w:r w:rsidRPr="008B2FD6">
        <w:rPr>
          <w:rFonts w:eastAsiaTheme="minorHAnsi"/>
          <w:lang w:eastAsia="en-US"/>
        </w:rPr>
        <w:t>”</w:t>
      </w:r>
    </w:p>
    <w:p w14:paraId="2B95B91B" w14:textId="77777777" w:rsidR="004A55AD" w:rsidRPr="008B2FD6" w:rsidRDefault="004A55AD" w:rsidP="00BF77E7">
      <w:pPr>
        <w:autoSpaceDE w:val="0"/>
        <w:autoSpaceDN w:val="0"/>
        <w:adjustRightInd w:val="0"/>
        <w:rPr>
          <w:rFonts w:eastAsiaTheme="minorHAnsi"/>
          <w:lang w:eastAsia="en-US"/>
        </w:rPr>
      </w:pPr>
    </w:p>
    <w:p w14:paraId="623B2955" w14:textId="2BE31985" w:rsidR="00AE6A60" w:rsidRDefault="00AE6A60" w:rsidP="00E02F7B">
      <w:r w:rsidRPr="008B2FD6">
        <w:t>Continue engaging</w:t>
      </w:r>
      <w:r w:rsidR="00017EDE">
        <w:t>.</w:t>
      </w:r>
    </w:p>
    <w:p w14:paraId="4256BB23" w14:textId="77777777" w:rsidR="00017EDE" w:rsidRPr="008B2FD6" w:rsidRDefault="00017EDE" w:rsidP="00E02F7B">
      <w:pPr>
        <w:rPr>
          <w:b/>
          <w:bCs/>
        </w:rPr>
      </w:pPr>
    </w:p>
    <w:p w14:paraId="24E30E58" w14:textId="73FC02D4" w:rsidR="00AE6A60" w:rsidRPr="00616EE8" w:rsidRDefault="00AE6A60" w:rsidP="00FE4196">
      <w:pPr>
        <w:autoSpaceDE w:val="0"/>
        <w:autoSpaceDN w:val="0"/>
        <w:adjustRightInd w:val="0"/>
        <w:rPr>
          <w:rFonts w:eastAsiaTheme="minorHAnsi"/>
          <w:lang w:eastAsia="en-US"/>
        </w:rPr>
      </w:pPr>
      <w:r w:rsidRPr="00616EE8">
        <w:rPr>
          <w:rFonts w:eastAsiaTheme="minorHAnsi"/>
          <w:lang w:eastAsia="en-US"/>
        </w:rPr>
        <w:t>Engaging with people with disabilities and partnering with disability organisations will help make parks</w:t>
      </w:r>
      <w:r w:rsidR="00017EDE">
        <w:rPr>
          <w:rFonts w:eastAsiaTheme="minorHAnsi"/>
          <w:lang w:eastAsia="en-US"/>
        </w:rPr>
        <w:t xml:space="preserve"> </w:t>
      </w:r>
      <w:r w:rsidRPr="00616EE8">
        <w:rPr>
          <w:rFonts w:eastAsiaTheme="minorHAnsi"/>
          <w:lang w:eastAsia="en-US"/>
        </w:rPr>
        <w:t>more accessible. People would like a say on new infrastructure in parks, and are interested in online surveys,</w:t>
      </w:r>
    </w:p>
    <w:p w14:paraId="35AA13F8" w14:textId="77777777" w:rsidR="00AE6A60" w:rsidRPr="00616EE8" w:rsidRDefault="00AE6A60" w:rsidP="00FE4196">
      <w:pPr>
        <w:autoSpaceDE w:val="0"/>
        <w:autoSpaceDN w:val="0"/>
        <w:adjustRightInd w:val="0"/>
        <w:rPr>
          <w:rFonts w:eastAsiaTheme="minorHAnsi"/>
          <w:lang w:eastAsia="en-US"/>
        </w:rPr>
      </w:pPr>
      <w:r w:rsidRPr="00616EE8">
        <w:rPr>
          <w:rFonts w:eastAsiaTheme="minorHAnsi"/>
          <w:lang w:eastAsia="en-US"/>
        </w:rPr>
        <w:t>focus groups and a regular disability working group.</w:t>
      </w:r>
    </w:p>
    <w:p w14:paraId="7562AC46" w14:textId="776E125D" w:rsidR="00D93E3F" w:rsidRDefault="00AE6A60" w:rsidP="00017EDE">
      <w:pPr>
        <w:rPr>
          <w:rFonts w:eastAsiaTheme="minorHAnsi"/>
          <w:b/>
          <w:bCs/>
          <w:lang w:eastAsia="en-US"/>
        </w:rPr>
      </w:pPr>
      <w:r w:rsidRPr="008B2FD6">
        <w:rPr>
          <w:rFonts w:eastAsiaTheme="minorHAnsi"/>
          <w:lang w:eastAsia="en-US"/>
        </w:rPr>
        <w:t>"Parks Victoria could partner with organisations that have volunteer services</w:t>
      </w:r>
      <w:r w:rsidR="00136AA3">
        <w:rPr>
          <w:rFonts w:eastAsiaTheme="minorHAnsi"/>
          <w:lang w:eastAsia="en-US"/>
        </w:rPr>
        <w:t>.</w:t>
      </w:r>
      <w:r w:rsidRPr="008B2FD6">
        <w:rPr>
          <w:rFonts w:eastAsiaTheme="minorHAnsi"/>
          <w:lang w:eastAsia="en-US"/>
        </w:rPr>
        <w:t>"</w:t>
      </w:r>
      <w:r w:rsidR="00017EDE">
        <w:rPr>
          <w:rFonts w:eastAsiaTheme="minorHAnsi"/>
          <w:lang w:eastAsia="en-US"/>
        </w:rPr>
        <w:t xml:space="preserve"> </w:t>
      </w:r>
      <w:r w:rsidR="00D93E3F">
        <w:rPr>
          <w:rFonts w:eastAsiaTheme="minorHAnsi"/>
          <w:b/>
          <w:bCs/>
          <w:lang w:eastAsia="en-US"/>
        </w:rPr>
        <w:br w:type="page"/>
      </w:r>
    </w:p>
    <w:p w14:paraId="3F0251A9" w14:textId="54F7B71A" w:rsidR="00017EDE" w:rsidRDefault="008C4B29" w:rsidP="00017EDE">
      <w:pPr>
        <w:pStyle w:val="Heading1"/>
        <w:tabs>
          <w:tab w:val="clear" w:pos="851"/>
        </w:tabs>
        <w:spacing w:after="0"/>
        <w:ind w:right="0"/>
        <w:rPr>
          <w:bCs w:val="0"/>
          <w:szCs w:val="32"/>
        </w:rPr>
      </w:pPr>
      <w:bookmarkStart w:id="29" w:name="_Toc122430781"/>
      <w:r w:rsidRPr="00FE4196">
        <w:rPr>
          <w:bCs w:val="0"/>
          <w:szCs w:val="32"/>
        </w:rPr>
        <w:lastRenderedPageBreak/>
        <w:t>Strategic pillars, priority areas and actions</w:t>
      </w:r>
      <w:bookmarkStart w:id="30" w:name="_Toc95485638"/>
      <w:bookmarkEnd w:id="29"/>
    </w:p>
    <w:p w14:paraId="3E3851F6" w14:textId="77777777" w:rsidR="00017EDE" w:rsidRPr="00017EDE" w:rsidRDefault="00017EDE" w:rsidP="00017EDE"/>
    <w:p w14:paraId="7E149EB3" w14:textId="2C727BC0" w:rsidR="00C15C63" w:rsidRDefault="00C15C63" w:rsidP="004F4BFD">
      <w:pPr>
        <w:keepLines/>
        <w:ind w:right="-1"/>
      </w:pPr>
      <w:r w:rsidRPr="00616EE8">
        <w:t>Parks Victoria’s DAP 2022-2026 has an overarching vision, four strategic pillars and nine priority areas. Strategies, actions, accountabilities and time frames will outline how we achieve the outcomes of each priority area. Many actions will be linked to existing resources, workforce expertise and supported by partnerships, while others will be subject to additional funding.</w:t>
      </w:r>
    </w:p>
    <w:p w14:paraId="6B003F34" w14:textId="77777777" w:rsidR="006951C4" w:rsidRDefault="006951C4" w:rsidP="00FE2100"/>
    <w:p w14:paraId="020B9347" w14:textId="11AD2B54" w:rsidR="00B52AA6" w:rsidRPr="00017EDE" w:rsidRDefault="00B52AA6" w:rsidP="00017EDE">
      <w:pPr>
        <w:pStyle w:val="Heading1"/>
        <w:tabs>
          <w:tab w:val="clear" w:pos="851"/>
        </w:tabs>
        <w:spacing w:after="0"/>
        <w:ind w:right="0"/>
        <w:rPr>
          <w:bCs w:val="0"/>
          <w:szCs w:val="32"/>
        </w:rPr>
      </w:pPr>
      <w:bookmarkStart w:id="31" w:name="_Toc122430782"/>
      <w:r w:rsidRPr="00017EDE">
        <w:rPr>
          <w:bCs w:val="0"/>
          <w:szCs w:val="32"/>
        </w:rPr>
        <w:t>Vision</w:t>
      </w:r>
      <w:bookmarkEnd w:id="31"/>
    </w:p>
    <w:p w14:paraId="3B63EAA4" w14:textId="77777777" w:rsidR="00017EDE" w:rsidRPr="00FE2100" w:rsidRDefault="00017EDE" w:rsidP="00E02F7B"/>
    <w:p w14:paraId="3E32E211" w14:textId="33D34297" w:rsidR="00B52AA6" w:rsidRDefault="00B52AA6" w:rsidP="004F4BFD">
      <w:pPr>
        <w:keepLines/>
        <w:ind w:right="-1"/>
      </w:pPr>
      <w:r w:rsidRPr="00B52AA6">
        <w:t>We embrace the diversity of the community and welcome all people into nature, on the lands and waters of Australia’s First Peoples. We are committed to providing accessible, safe, and inclusive park experiences, sharing Victoria’s precious places with everyone</w:t>
      </w:r>
      <w:r w:rsidR="005D0C63">
        <w:t>.</w:t>
      </w:r>
    </w:p>
    <w:p w14:paraId="4AAE7957" w14:textId="77777777" w:rsidR="00655937" w:rsidRDefault="00655937" w:rsidP="00346AE3"/>
    <w:p w14:paraId="6FFAC488" w14:textId="377B37E4" w:rsidR="00514842" w:rsidRPr="008F650E" w:rsidRDefault="0079234E" w:rsidP="00FE2100">
      <w:pPr>
        <w:keepLines/>
        <w:ind w:right="-1"/>
      </w:pPr>
      <w:r w:rsidRPr="008F650E">
        <w:t>Pillar</w:t>
      </w:r>
      <w:r w:rsidR="00E43F3B" w:rsidRPr="008F650E">
        <w:t xml:space="preserve"> One </w:t>
      </w:r>
      <w:r w:rsidR="00017EDE">
        <w:tab/>
      </w:r>
      <w:r w:rsidR="00E43F3B" w:rsidRPr="008F650E">
        <w:t>Inclusive parks and park management</w:t>
      </w:r>
    </w:p>
    <w:p w14:paraId="20DB30C1" w14:textId="13EA29C8" w:rsidR="001E2A25" w:rsidRPr="00682E9B" w:rsidRDefault="00486B18" w:rsidP="00E02F7B">
      <w:r w:rsidRPr="005A74C4">
        <w:t>Pr</w:t>
      </w:r>
      <w:r w:rsidR="006F0D3D" w:rsidRPr="005A74C4">
        <w:t>iority Areas and Outcomes</w:t>
      </w:r>
    </w:p>
    <w:p w14:paraId="7B80D5AB" w14:textId="15E9B470" w:rsidR="006F0D3D" w:rsidRPr="005A74C4" w:rsidRDefault="006F0D3D" w:rsidP="00682E9B">
      <w:pPr>
        <w:shd w:val="clear" w:color="auto" w:fill="D4EFD1" w:themeFill="accent1" w:themeFillTint="33"/>
        <w:rPr>
          <w:b/>
          <w:bCs/>
        </w:rPr>
      </w:pPr>
      <w:r w:rsidRPr="005A74C4">
        <w:t>Connection &amp; Inclusion</w:t>
      </w:r>
    </w:p>
    <w:p w14:paraId="41BBF239" w14:textId="509F4513" w:rsidR="006F0D3D" w:rsidRDefault="004623F1" w:rsidP="00682E9B">
      <w:pPr>
        <w:shd w:val="clear" w:color="auto" w:fill="D4EFD1" w:themeFill="accent1" w:themeFillTint="33"/>
        <w:rPr>
          <w:color w:val="000000" w:themeColor="text1"/>
        </w:rPr>
      </w:pPr>
      <w:r w:rsidRPr="00EA0764">
        <w:rPr>
          <w:color w:val="000000" w:themeColor="text1"/>
        </w:rPr>
        <w:t>We consulted, co-designed and engaged people with disability to inform projects, policies, programs and visitor experiences</w:t>
      </w:r>
      <w:r>
        <w:rPr>
          <w:color w:val="000000" w:themeColor="text1"/>
        </w:rPr>
        <w:t>.</w:t>
      </w:r>
    </w:p>
    <w:p w14:paraId="6BC6595F" w14:textId="05ED9B8A" w:rsidR="004F4BFD" w:rsidRPr="005A74C4" w:rsidRDefault="004F4BFD" w:rsidP="00682E9B">
      <w:pPr>
        <w:shd w:val="clear" w:color="auto" w:fill="D4EFD1" w:themeFill="accent1" w:themeFillTint="33"/>
        <w:rPr>
          <w:b/>
          <w:bCs/>
        </w:rPr>
      </w:pPr>
      <w:r w:rsidRPr="005A74C4">
        <w:t>Changing Attitudes</w:t>
      </w:r>
    </w:p>
    <w:p w14:paraId="0774BB7A" w14:textId="643BFC0C" w:rsidR="004623F1" w:rsidRPr="004623F1" w:rsidRDefault="004623F1" w:rsidP="00682E9B">
      <w:pPr>
        <w:shd w:val="clear" w:color="auto" w:fill="D4EFD1" w:themeFill="accent1" w:themeFillTint="33"/>
      </w:pPr>
      <w:r w:rsidRPr="00C02FE1">
        <w:rPr>
          <w:color w:val="auto"/>
        </w:rPr>
        <w:t>We celebrate</w:t>
      </w:r>
      <w:r>
        <w:rPr>
          <w:color w:val="auto"/>
        </w:rPr>
        <w:t>d</w:t>
      </w:r>
      <w:r w:rsidRPr="00C02FE1">
        <w:rPr>
          <w:color w:val="auto"/>
        </w:rPr>
        <w:t xml:space="preserve"> and promote</w:t>
      </w:r>
      <w:r>
        <w:rPr>
          <w:color w:val="auto"/>
        </w:rPr>
        <w:t>d</w:t>
      </w:r>
      <w:r w:rsidRPr="00C02FE1">
        <w:rPr>
          <w:color w:val="auto"/>
        </w:rPr>
        <w:t xml:space="preserve"> disability pride and have a disability-confident workforce</w:t>
      </w:r>
      <w:r>
        <w:rPr>
          <w:color w:val="auto"/>
        </w:rPr>
        <w:t>.</w:t>
      </w:r>
    </w:p>
    <w:p w14:paraId="04D13BDB" w14:textId="77777777" w:rsidR="00655937" w:rsidRDefault="00655937" w:rsidP="00346AE3"/>
    <w:p w14:paraId="6D9415A7" w14:textId="2271DA52" w:rsidR="00EF51FD" w:rsidRPr="008F650E" w:rsidRDefault="00486B18" w:rsidP="00FE2100">
      <w:pPr>
        <w:keepLines/>
        <w:ind w:right="-1"/>
      </w:pPr>
      <w:r w:rsidRPr="008F650E">
        <w:t xml:space="preserve">Pillar </w:t>
      </w:r>
      <w:bookmarkStart w:id="32" w:name="_Hlk121837901"/>
      <w:r w:rsidR="00ED36BD" w:rsidRPr="008F650E">
        <w:t xml:space="preserve">Two </w:t>
      </w:r>
      <w:r w:rsidR="00017EDE">
        <w:tab/>
      </w:r>
      <w:r w:rsidR="00ED36BD" w:rsidRPr="008F650E">
        <w:t>Universal design, accessible information and communication</w:t>
      </w:r>
    </w:p>
    <w:p w14:paraId="7B96F7F0" w14:textId="5CF634C1" w:rsidR="005A74C4" w:rsidRPr="00EF51FD" w:rsidRDefault="005A74C4" w:rsidP="00EF51FD">
      <w:bookmarkStart w:id="33" w:name="_Hlk121916702"/>
      <w:r w:rsidRPr="00EF51FD">
        <w:t>Priority Areas and Outcomes</w:t>
      </w:r>
    </w:p>
    <w:bookmarkEnd w:id="33"/>
    <w:p w14:paraId="4A3F6DB2" w14:textId="3DA35AF3" w:rsidR="009E7CC3" w:rsidRPr="00682E9B" w:rsidRDefault="009E7CC3" w:rsidP="00EF51FD">
      <w:pPr>
        <w:shd w:val="clear" w:color="auto" w:fill="E9D0EB" w:themeFill="accent3" w:themeFillTint="33"/>
      </w:pPr>
      <w:r w:rsidRPr="00682E9B">
        <w:t>Universal Design</w:t>
      </w:r>
    </w:p>
    <w:p w14:paraId="67CCC02F" w14:textId="533F6314" w:rsidR="00EF51FD" w:rsidRDefault="00DB1D0E" w:rsidP="00EF51FD">
      <w:pPr>
        <w:shd w:val="clear" w:color="auto" w:fill="E9D0EB" w:themeFill="accent3" w:themeFillTint="33"/>
      </w:pPr>
      <w:r>
        <w:t>Through universal design principles we created inclusive opportunities for people from diverse backgrounds and abilities to connect with and participate in parks and nature</w:t>
      </w:r>
      <w:r w:rsidR="009C162D">
        <w:t>.</w:t>
      </w:r>
    </w:p>
    <w:p w14:paraId="24B9DCEF" w14:textId="46C6B31D" w:rsidR="00DB1D0E" w:rsidRPr="00682E9B" w:rsidRDefault="00DB1D0E" w:rsidP="00EF51FD">
      <w:pPr>
        <w:shd w:val="clear" w:color="auto" w:fill="E9D0EB" w:themeFill="accent3" w:themeFillTint="33"/>
      </w:pPr>
      <w:r w:rsidRPr="00682E9B">
        <w:t>Accessible Information and Communication</w:t>
      </w:r>
    </w:p>
    <w:p w14:paraId="4FD22A8A" w14:textId="0545D369" w:rsidR="002C385F" w:rsidRPr="002C385F" w:rsidRDefault="002C385F" w:rsidP="002C385F">
      <w:pPr>
        <w:shd w:val="clear" w:color="auto" w:fill="E9D0EB" w:themeFill="accent3" w:themeFillTint="33"/>
      </w:pPr>
      <w:r>
        <w:t>Information and communications about parks and park experiences is inclusive and accessible to everyone.</w:t>
      </w:r>
    </w:p>
    <w:p w14:paraId="03E95AE6" w14:textId="77777777" w:rsidR="00655937" w:rsidRDefault="00655937" w:rsidP="00346AE3"/>
    <w:p w14:paraId="42BD043A" w14:textId="69F1FFA5" w:rsidR="009C162D" w:rsidRDefault="009C162D" w:rsidP="00FE2100">
      <w:pPr>
        <w:keepLines/>
        <w:ind w:right="-1"/>
        <w:rPr>
          <w:bCs/>
        </w:rPr>
      </w:pPr>
      <w:r w:rsidRPr="005A74C4">
        <w:t xml:space="preserve">Pillar </w:t>
      </w:r>
      <w:r>
        <w:t>Three</w:t>
      </w:r>
      <w:r w:rsidRPr="005A74C4">
        <w:t xml:space="preserve"> </w:t>
      </w:r>
      <w:r w:rsidR="00017EDE">
        <w:tab/>
      </w:r>
      <w:r w:rsidRPr="009C162D">
        <w:t>Nature-based health and wellbeing</w:t>
      </w:r>
    </w:p>
    <w:p w14:paraId="48C96892" w14:textId="1611C8C1" w:rsidR="0087004A" w:rsidRPr="0087004A" w:rsidRDefault="0087004A" w:rsidP="0087004A">
      <w:r w:rsidRPr="00EF51FD">
        <w:t>Priority Areas and Outcomes</w:t>
      </w:r>
    </w:p>
    <w:p w14:paraId="3455C40F" w14:textId="77777777" w:rsidR="004F42F7" w:rsidRPr="004F42F7" w:rsidRDefault="004F42F7" w:rsidP="00FE2100">
      <w:pPr>
        <w:shd w:val="clear" w:color="auto" w:fill="C0EBFF" w:themeFill="accent2" w:themeFillTint="33"/>
        <w:rPr>
          <w:bCs/>
        </w:rPr>
      </w:pPr>
      <w:r w:rsidRPr="004F42F7">
        <w:t>Community Programs &amp; Partnerships</w:t>
      </w:r>
    </w:p>
    <w:p w14:paraId="40B1ED16" w14:textId="00C83AD0" w:rsidR="004F42F7" w:rsidRDefault="004F42F7" w:rsidP="00FE2100">
      <w:pPr>
        <w:shd w:val="clear" w:color="auto" w:fill="C0EBFF" w:themeFill="accent2" w:themeFillTint="33"/>
      </w:pPr>
      <w:r>
        <w:t>Mutually beneficial partnerships have increased participation, health and wellbeing.</w:t>
      </w:r>
    </w:p>
    <w:p w14:paraId="04E14AD3" w14:textId="5D99EA90" w:rsidR="004F42F7" w:rsidRPr="00091B5B" w:rsidRDefault="004F42F7" w:rsidP="00FE2100">
      <w:pPr>
        <w:shd w:val="clear" w:color="auto" w:fill="C0EBFF" w:themeFill="accent2" w:themeFillTint="33"/>
      </w:pPr>
      <w:r w:rsidRPr="00091B5B">
        <w:t>Accessible Tourism, Recreation, Education and Interpretation Services</w:t>
      </w:r>
    </w:p>
    <w:p w14:paraId="098B3D8C" w14:textId="4A66441D" w:rsidR="004F42F7" w:rsidRPr="004F42F7" w:rsidRDefault="004F42F7" w:rsidP="00FE2100">
      <w:pPr>
        <w:shd w:val="clear" w:color="auto" w:fill="C0EBFF" w:themeFill="accent2" w:themeFillTint="33"/>
      </w:pPr>
      <w:r>
        <w:t>We have advocated, educated and collaborated to increase accessible and inclusive tourism, recreation and education and interpretation services products and experiences.</w:t>
      </w:r>
    </w:p>
    <w:p w14:paraId="7D2D9734" w14:textId="77777777" w:rsidR="00655937" w:rsidRDefault="00655937" w:rsidP="00346AE3"/>
    <w:p w14:paraId="456104C5" w14:textId="309490EE" w:rsidR="005E2DD4" w:rsidRDefault="005E2DD4" w:rsidP="00FE2100">
      <w:pPr>
        <w:keepLines/>
        <w:ind w:right="-1"/>
        <w:rPr>
          <w:bCs/>
        </w:rPr>
      </w:pPr>
      <w:r w:rsidRPr="005A74C4">
        <w:t xml:space="preserve">Pillar </w:t>
      </w:r>
      <w:r w:rsidR="002E6BD5">
        <w:t>Four</w:t>
      </w:r>
      <w:r w:rsidRPr="005A74C4">
        <w:t xml:space="preserve"> </w:t>
      </w:r>
      <w:r w:rsidR="00606CF9">
        <w:tab/>
      </w:r>
      <w:r w:rsidR="002E6BD5">
        <w:t xml:space="preserve">Leadership and </w:t>
      </w:r>
      <w:r w:rsidR="00190748">
        <w:t>culture, employment and safety</w:t>
      </w:r>
    </w:p>
    <w:p w14:paraId="1375F49C" w14:textId="31D3BC49" w:rsidR="00B83333" w:rsidRPr="00B83333" w:rsidRDefault="00B83333" w:rsidP="00B83333">
      <w:r w:rsidRPr="00EF51FD">
        <w:t>Priority Areas and Outcomes</w:t>
      </w:r>
    </w:p>
    <w:p w14:paraId="1AF57BEC" w14:textId="77777777" w:rsidR="002E6BD5" w:rsidRPr="002E6BD5" w:rsidRDefault="002E6BD5" w:rsidP="00FE2100">
      <w:pPr>
        <w:shd w:val="clear" w:color="auto" w:fill="B8FFF8" w:themeFill="accent5" w:themeFillTint="33"/>
        <w:rPr>
          <w:bCs/>
        </w:rPr>
      </w:pPr>
      <w:r w:rsidRPr="002E6BD5">
        <w:t>Leadership &amp; Culture</w:t>
      </w:r>
    </w:p>
    <w:p w14:paraId="49881A42" w14:textId="3E8B2378" w:rsidR="002E6BD5" w:rsidRDefault="002E6BD5" w:rsidP="00FE2100">
      <w:pPr>
        <w:shd w:val="clear" w:color="auto" w:fill="B8FFF8" w:themeFill="accent5" w:themeFillTint="33"/>
      </w:pPr>
      <w:r>
        <w:t>Our leadership, policies and systems upheld the rights and aspirations of people with disability</w:t>
      </w:r>
      <w:r w:rsidR="00190748">
        <w:t>.</w:t>
      </w:r>
    </w:p>
    <w:p w14:paraId="05643B22" w14:textId="77777777" w:rsidR="002E6BD5" w:rsidRPr="00190748" w:rsidRDefault="002E6BD5" w:rsidP="00FE2100">
      <w:pPr>
        <w:shd w:val="clear" w:color="auto" w:fill="B8FFF8" w:themeFill="accent5" w:themeFillTint="33"/>
        <w:rPr>
          <w:bCs/>
        </w:rPr>
      </w:pPr>
      <w:r w:rsidRPr="00190748">
        <w:t>Employment</w:t>
      </w:r>
    </w:p>
    <w:p w14:paraId="713D4311" w14:textId="772D10B6" w:rsidR="002E6BD5" w:rsidRDefault="002E6BD5" w:rsidP="00FE2100">
      <w:pPr>
        <w:shd w:val="clear" w:color="auto" w:fill="B8FFF8" w:themeFill="accent5" w:themeFillTint="33"/>
      </w:pPr>
      <w:r>
        <w:t>We have increased employment opportunities, pathways and career progression</w:t>
      </w:r>
      <w:r w:rsidR="00190748">
        <w:t>.</w:t>
      </w:r>
    </w:p>
    <w:p w14:paraId="5642DA76" w14:textId="77777777" w:rsidR="002E6BD5" w:rsidRPr="00190748" w:rsidRDefault="002E6BD5" w:rsidP="00FE2100">
      <w:pPr>
        <w:shd w:val="clear" w:color="auto" w:fill="B8FFF8" w:themeFill="accent5" w:themeFillTint="33"/>
        <w:rPr>
          <w:bCs/>
        </w:rPr>
      </w:pPr>
      <w:r w:rsidRPr="00190748">
        <w:t>Safety</w:t>
      </w:r>
    </w:p>
    <w:p w14:paraId="34235F53" w14:textId="4CAA92E0" w:rsidR="005E2DD4" w:rsidRDefault="002E6BD5" w:rsidP="00FE2100">
      <w:pPr>
        <w:shd w:val="clear" w:color="auto" w:fill="B8FFF8" w:themeFill="accent5" w:themeFillTint="33"/>
      </w:pPr>
      <w:r>
        <w:t>We advanced our knowledge of risk and developed strategies to safeguard and support people</w:t>
      </w:r>
      <w:r w:rsidR="00190748">
        <w:t>.</w:t>
      </w:r>
    </w:p>
    <w:p w14:paraId="32BD541B" w14:textId="77777777" w:rsidR="00E731A2" w:rsidRDefault="00E731A2" w:rsidP="007D6A81">
      <w:pPr>
        <w:rPr>
          <w:color w:val="auto"/>
        </w:rPr>
      </w:pPr>
    </w:p>
    <w:p w14:paraId="1428EF5C" w14:textId="4C2E9956" w:rsidR="007B1446" w:rsidRPr="007D6A81" w:rsidRDefault="007B1446" w:rsidP="00E731A2">
      <w:pPr>
        <w:keepLines/>
        <w:ind w:right="-1"/>
        <w:rPr>
          <w:color w:val="auto"/>
        </w:rPr>
      </w:pPr>
      <w:r w:rsidRPr="007D6A81">
        <w:rPr>
          <w:color w:val="auto"/>
        </w:rPr>
        <w:t>Whole-of-government systemic reforms</w:t>
      </w:r>
    </w:p>
    <w:p w14:paraId="1D97A697" w14:textId="6870B9A8" w:rsidR="007B1446" w:rsidRDefault="007B1446" w:rsidP="00346AE3">
      <w:pPr>
        <w:pStyle w:val="ListParagraph"/>
        <w:numPr>
          <w:ilvl w:val="0"/>
          <w:numId w:val="35"/>
        </w:numPr>
        <w:spacing w:after="0"/>
        <w:ind w:left="284" w:hanging="284"/>
      </w:pPr>
      <w:r>
        <w:t>Co-design with people with disability</w:t>
      </w:r>
    </w:p>
    <w:p w14:paraId="29BD09F6" w14:textId="294318E2" w:rsidR="002D266E" w:rsidRDefault="002D266E" w:rsidP="00346AE3">
      <w:pPr>
        <w:pStyle w:val="ListParagraph"/>
        <w:numPr>
          <w:ilvl w:val="0"/>
          <w:numId w:val="35"/>
        </w:numPr>
        <w:spacing w:after="0"/>
        <w:ind w:left="284" w:hanging="284"/>
      </w:pPr>
      <w:r w:rsidRPr="002D266E">
        <w:t>Aboriginal self-determination</w:t>
      </w:r>
    </w:p>
    <w:p w14:paraId="25575E1B" w14:textId="3F88146E" w:rsidR="007B1446" w:rsidRDefault="007B1446" w:rsidP="00346AE3">
      <w:pPr>
        <w:pStyle w:val="ListParagraph"/>
        <w:numPr>
          <w:ilvl w:val="0"/>
          <w:numId w:val="35"/>
        </w:numPr>
        <w:spacing w:after="0"/>
        <w:ind w:left="284" w:hanging="284"/>
      </w:pPr>
      <w:r>
        <w:t>Intersectional approaches</w:t>
      </w:r>
    </w:p>
    <w:p w14:paraId="6284863E" w14:textId="111EE0E7" w:rsidR="002D266E" w:rsidRDefault="002D266E" w:rsidP="00346AE3">
      <w:pPr>
        <w:pStyle w:val="ListParagraph"/>
        <w:numPr>
          <w:ilvl w:val="0"/>
          <w:numId w:val="35"/>
        </w:numPr>
        <w:spacing w:after="0"/>
        <w:ind w:left="284" w:hanging="284"/>
      </w:pPr>
      <w:r>
        <w:t>Accessible communications &amp; universal design</w:t>
      </w:r>
    </w:p>
    <w:p w14:paraId="01736B53" w14:textId="68A6B25E" w:rsidR="007B1446" w:rsidRDefault="007B1446" w:rsidP="00346AE3">
      <w:pPr>
        <w:pStyle w:val="ListParagraph"/>
        <w:numPr>
          <w:ilvl w:val="0"/>
          <w:numId w:val="35"/>
        </w:numPr>
        <w:spacing w:after="0"/>
        <w:ind w:left="284" w:hanging="284"/>
      </w:pPr>
      <w:r>
        <w:t>Disability confident &amp; inclusive workforces</w:t>
      </w:r>
    </w:p>
    <w:p w14:paraId="145796AE" w14:textId="721FC5C6" w:rsidR="00FE2100" w:rsidRDefault="007B1446" w:rsidP="00346AE3">
      <w:pPr>
        <w:pStyle w:val="ListParagraph"/>
        <w:numPr>
          <w:ilvl w:val="0"/>
          <w:numId w:val="35"/>
        </w:numPr>
        <w:spacing w:after="0"/>
        <w:ind w:left="284" w:hanging="284"/>
      </w:pPr>
      <w:r>
        <w:t>Effective data and outcomes reporting</w:t>
      </w:r>
      <w:bookmarkEnd w:id="30"/>
      <w:bookmarkEnd w:id="32"/>
      <w:r w:rsidR="00705FA0">
        <w:t>.</w:t>
      </w:r>
    </w:p>
    <w:p w14:paraId="47F332F1" w14:textId="77777777" w:rsidR="00FE2100" w:rsidRDefault="00FE2100">
      <w:pPr>
        <w:spacing w:after="160" w:line="259" w:lineRule="auto"/>
      </w:pPr>
      <w:r>
        <w:br w:type="page"/>
      </w:r>
    </w:p>
    <w:p w14:paraId="546A9905" w14:textId="1D09F487" w:rsidR="0077738A" w:rsidRPr="00FE4196" w:rsidRDefault="00C15C63" w:rsidP="00FE4196">
      <w:pPr>
        <w:pStyle w:val="Heading1"/>
        <w:tabs>
          <w:tab w:val="clear" w:pos="851"/>
        </w:tabs>
        <w:spacing w:after="0"/>
        <w:ind w:right="0"/>
        <w:rPr>
          <w:b/>
          <w:bCs w:val="0"/>
          <w:szCs w:val="32"/>
        </w:rPr>
      </w:pPr>
      <w:bookmarkStart w:id="34" w:name="_Toc122430783"/>
      <w:r w:rsidRPr="00FE4196">
        <w:rPr>
          <w:bCs w:val="0"/>
          <w:szCs w:val="32"/>
        </w:rPr>
        <w:lastRenderedPageBreak/>
        <w:t>Pillar one</w:t>
      </w:r>
      <w:r w:rsidR="00FE2100">
        <w:rPr>
          <w:bCs w:val="0"/>
          <w:szCs w:val="32"/>
        </w:rPr>
        <w:tab/>
      </w:r>
      <w:r w:rsidRPr="00FE4196">
        <w:rPr>
          <w:bCs w:val="0"/>
          <w:szCs w:val="32"/>
        </w:rPr>
        <w:t>Inclusive Parks and Park Management</w:t>
      </w:r>
      <w:bookmarkEnd w:id="34"/>
    </w:p>
    <w:p w14:paraId="504CAA22" w14:textId="77777777" w:rsidR="00FE2100" w:rsidRDefault="00FE2100" w:rsidP="00FE2100">
      <w:pPr>
        <w:rPr>
          <w:color w:val="auto"/>
        </w:rPr>
      </w:pPr>
    </w:p>
    <w:p w14:paraId="763999CD" w14:textId="6C2C1304" w:rsidR="0089369D" w:rsidRPr="0089369D" w:rsidRDefault="0089369D" w:rsidP="0089369D">
      <w:pPr>
        <w:shd w:val="clear" w:color="auto" w:fill="D4EFD1" w:themeFill="accent1" w:themeFillTint="33"/>
        <w:tabs>
          <w:tab w:val="left" w:pos="851"/>
        </w:tabs>
        <w:outlineLvl w:val="1"/>
        <w:rPr>
          <w:color w:val="auto"/>
        </w:rPr>
      </w:pPr>
      <w:r w:rsidRPr="0089369D">
        <w:rPr>
          <w:color w:val="auto"/>
        </w:rPr>
        <w:t xml:space="preserve">Priority area 1 </w:t>
      </w:r>
      <w:r w:rsidR="00FE2100">
        <w:rPr>
          <w:color w:val="auto"/>
        </w:rPr>
        <w:tab/>
      </w:r>
      <w:r w:rsidRPr="0089369D">
        <w:rPr>
          <w:color w:val="auto"/>
        </w:rPr>
        <w:t>Connection and Inclusion</w:t>
      </w:r>
    </w:p>
    <w:p w14:paraId="1FC9E0AA" w14:textId="1ACE4EBA" w:rsidR="00046562" w:rsidRPr="0089369D" w:rsidRDefault="0089369D" w:rsidP="009B2CFD">
      <w:pPr>
        <w:shd w:val="clear" w:color="auto" w:fill="D4EFD1" w:themeFill="accent1" w:themeFillTint="33"/>
      </w:pPr>
      <w:r w:rsidRPr="0089369D">
        <w:t>Outcome – We consulted, co-designed and engaged people with disability to inform projects, policies, programs and visitor experiences</w:t>
      </w:r>
    </w:p>
    <w:tbl>
      <w:tblPr>
        <w:tblStyle w:val="PlainTable4"/>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60"/>
        <w:gridCol w:w="5387"/>
      </w:tblGrid>
      <w:tr w:rsidR="00492DE7" w:rsidRPr="00492DE7" w14:paraId="2CC223C9" w14:textId="77777777" w:rsidTr="009F7B34">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09" w:type="dxa"/>
          </w:tcPr>
          <w:p w14:paraId="63958360" w14:textId="77777777" w:rsidR="00492DE7" w:rsidRPr="00FA2876" w:rsidRDefault="00492DE7" w:rsidP="004034B6">
            <w:pPr>
              <w:tabs>
                <w:tab w:val="left" w:pos="851"/>
              </w:tabs>
              <w:ind w:left="360"/>
              <w:outlineLvl w:val="1"/>
              <w:rPr>
                <w:color w:val="auto"/>
                <w:sz w:val="16"/>
                <w:szCs w:val="16"/>
                <w:lang w:val="en-US"/>
              </w:rPr>
            </w:pPr>
            <w:bookmarkStart w:id="35" w:name="_Hlk102163893"/>
          </w:p>
        </w:tc>
        <w:tc>
          <w:tcPr>
            <w:tcW w:w="3260" w:type="dxa"/>
          </w:tcPr>
          <w:p w14:paraId="79DDEE63" w14:textId="77777777" w:rsidR="00492DE7" w:rsidRPr="00FA2876" w:rsidRDefault="00492DE7" w:rsidP="004034B6">
            <w:pPr>
              <w:tabs>
                <w:tab w:val="left" w:pos="851"/>
              </w:tabs>
              <w:outlineLvl w:val="1"/>
              <w:cnfStyle w:val="100000000000" w:firstRow="1" w:lastRow="0" w:firstColumn="0" w:lastColumn="0" w:oddVBand="0" w:evenVBand="0" w:oddHBand="0" w:evenHBand="0" w:firstRowFirstColumn="0" w:firstRowLastColumn="0" w:lastRowFirstColumn="0" w:lastRowLastColumn="0"/>
              <w:rPr>
                <w:b w:val="0"/>
                <w:bCs w:val="0"/>
                <w:color w:val="auto"/>
              </w:rPr>
            </w:pPr>
            <w:bookmarkStart w:id="36" w:name="_Toc120519083"/>
            <w:r w:rsidRPr="00FA2876">
              <w:rPr>
                <w:b w:val="0"/>
                <w:bCs w:val="0"/>
                <w:color w:val="auto"/>
              </w:rPr>
              <w:t>Strategy</w:t>
            </w:r>
            <w:bookmarkEnd w:id="36"/>
          </w:p>
        </w:tc>
        <w:tc>
          <w:tcPr>
            <w:tcW w:w="5387" w:type="dxa"/>
          </w:tcPr>
          <w:p w14:paraId="520F371D" w14:textId="77777777" w:rsidR="00492DE7" w:rsidRPr="00FA2876" w:rsidRDefault="00492DE7" w:rsidP="004034B6">
            <w:pPr>
              <w:tabs>
                <w:tab w:val="left" w:pos="851"/>
              </w:tabs>
              <w:outlineLvl w:val="1"/>
              <w:cnfStyle w:val="100000000000" w:firstRow="1" w:lastRow="0" w:firstColumn="0" w:lastColumn="0" w:oddVBand="0" w:evenVBand="0" w:oddHBand="0" w:evenHBand="0" w:firstRowFirstColumn="0" w:firstRowLastColumn="0" w:lastRowFirstColumn="0" w:lastRowLastColumn="0"/>
              <w:rPr>
                <w:b w:val="0"/>
                <w:bCs w:val="0"/>
                <w:color w:val="auto"/>
              </w:rPr>
            </w:pPr>
            <w:bookmarkStart w:id="37" w:name="_Toc120519084"/>
            <w:r w:rsidRPr="00FA2876">
              <w:rPr>
                <w:b w:val="0"/>
                <w:bCs w:val="0"/>
                <w:color w:val="auto"/>
              </w:rPr>
              <w:t>Actions</w:t>
            </w:r>
            <w:bookmarkEnd w:id="37"/>
          </w:p>
        </w:tc>
      </w:tr>
      <w:tr w:rsidR="00492DE7" w:rsidRPr="00492DE7" w14:paraId="56B14AD7" w14:textId="77777777" w:rsidTr="00927DFB">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2EE39E1A" w14:textId="4C8002B0" w:rsidR="00492DE7" w:rsidRPr="00C763B0" w:rsidRDefault="00492DE7" w:rsidP="004034B6">
            <w:pPr>
              <w:tabs>
                <w:tab w:val="left" w:pos="851"/>
              </w:tabs>
              <w:outlineLvl w:val="1"/>
              <w:rPr>
                <w:b w:val="0"/>
                <w:bCs w:val="0"/>
                <w:color w:val="000000" w:themeColor="text1"/>
                <w:lang w:val="en-US"/>
              </w:rPr>
            </w:pPr>
            <w:bookmarkStart w:id="38" w:name="_Toc120519085"/>
            <w:bookmarkEnd w:id="35"/>
            <w:r w:rsidRPr="00C763B0">
              <w:rPr>
                <w:b w:val="0"/>
                <w:bCs w:val="0"/>
                <w:color w:val="000000" w:themeColor="text1"/>
                <w:lang w:val="en-US"/>
              </w:rPr>
              <w:t>1.1.1</w:t>
            </w:r>
            <w:bookmarkEnd w:id="38"/>
          </w:p>
        </w:tc>
        <w:tc>
          <w:tcPr>
            <w:tcW w:w="3260" w:type="dxa"/>
            <w:shd w:val="clear" w:color="auto" w:fill="auto"/>
          </w:tcPr>
          <w:p w14:paraId="6D351B3E" w14:textId="7BE7D356" w:rsidR="00492DE7" w:rsidRPr="00E815F7" w:rsidRDefault="00492DE7" w:rsidP="004034B6">
            <w:pPr>
              <w:tabs>
                <w:tab w:val="left" w:pos="851"/>
              </w:tabs>
              <w:outlineLvl w:val="1"/>
              <w:cnfStyle w:val="000000100000" w:firstRow="0" w:lastRow="0" w:firstColumn="0" w:lastColumn="0" w:oddVBand="0" w:evenVBand="0" w:oddHBand="1" w:evenHBand="0" w:firstRowFirstColumn="0" w:firstRowLastColumn="0" w:lastRowFirstColumn="0" w:lastRowLastColumn="0"/>
              <w:rPr>
                <w:color w:val="000000" w:themeColor="text1"/>
              </w:rPr>
            </w:pPr>
            <w:bookmarkStart w:id="39" w:name="_Toc120519086"/>
            <w:r w:rsidRPr="00E815F7">
              <w:rPr>
                <w:color w:val="000000" w:themeColor="text1"/>
              </w:rPr>
              <w:t>Improve how we collaborate and co-design activities with people with disability</w:t>
            </w:r>
            <w:bookmarkEnd w:id="39"/>
            <w:r w:rsidR="005D0C63">
              <w:rPr>
                <w:color w:val="000000" w:themeColor="text1"/>
              </w:rPr>
              <w:t>.</w:t>
            </w:r>
          </w:p>
        </w:tc>
        <w:tc>
          <w:tcPr>
            <w:tcW w:w="5387" w:type="dxa"/>
            <w:shd w:val="clear" w:color="auto" w:fill="auto"/>
          </w:tcPr>
          <w:p w14:paraId="29630486" w14:textId="21D4CDCC" w:rsidR="00492DE7" w:rsidRPr="00E815F7" w:rsidRDefault="00492DE7" w:rsidP="004034B6">
            <w:pPr>
              <w:tabs>
                <w:tab w:val="left" w:pos="851"/>
              </w:tabs>
              <w:outlineLvl w:val="1"/>
              <w:cnfStyle w:val="000000100000" w:firstRow="0" w:lastRow="0" w:firstColumn="0" w:lastColumn="0" w:oddVBand="0" w:evenVBand="0" w:oddHBand="1" w:evenHBand="0" w:firstRowFirstColumn="0" w:firstRowLastColumn="0" w:lastRowFirstColumn="0" w:lastRowLastColumn="0"/>
              <w:rPr>
                <w:color w:val="000000" w:themeColor="text1"/>
              </w:rPr>
            </w:pPr>
            <w:bookmarkStart w:id="40" w:name="_Toc120519087"/>
            <w:r w:rsidRPr="00E815F7">
              <w:rPr>
                <w:color w:val="000000" w:themeColor="text1"/>
              </w:rPr>
              <w:t>Establish an Access and Inclusion Advisory group of subject matter expertise</w:t>
            </w:r>
            <w:bookmarkEnd w:id="40"/>
            <w:r w:rsidR="00DA58CF">
              <w:rPr>
                <w:color w:val="000000" w:themeColor="text1"/>
              </w:rPr>
              <w:t>.</w:t>
            </w:r>
          </w:p>
        </w:tc>
      </w:tr>
      <w:tr w:rsidR="00492DE7" w:rsidRPr="00492DE7" w14:paraId="225F67AE" w14:textId="77777777" w:rsidTr="00927DFB">
        <w:trPr>
          <w:trHeight w:val="70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6A9102DA" w14:textId="01299BC3" w:rsidR="00492DE7" w:rsidRPr="00C763B0" w:rsidRDefault="00492DE7" w:rsidP="004034B6">
            <w:pPr>
              <w:tabs>
                <w:tab w:val="left" w:pos="851"/>
              </w:tabs>
              <w:outlineLvl w:val="1"/>
              <w:rPr>
                <w:b w:val="0"/>
                <w:bCs w:val="0"/>
                <w:color w:val="000000" w:themeColor="text1"/>
                <w:lang w:val="en-US"/>
              </w:rPr>
            </w:pPr>
            <w:bookmarkStart w:id="41" w:name="_Toc120519088"/>
            <w:r w:rsidRPr="00C763B0">
              <w:rPr>
                <w:b w:val="0"/>
                <w:bCs w:val="0"/>
                <w:color w:val="000000" w:themeColor="text1"/>
                <w:lang w:val="en-US"/>
              </w:rPr>
              <w:t>1.1.2</w:t>
            </w:r>
            <w:bookmarkEnd w:id="41"/>
          </w:p>
        </w:tc>
        <w:tc>
          <w:tcPr>
            <w:tcW w:w="3260" w:type="dxa"/>
            <w:shd w:val="clear" w:color="auto" w:fill="auto"/>
          </w:tcPr>
          <w:p w14:paraId="582762D9" w14:textId="28988270" w:rsidR="00492DE7" w:rsidRPr="00E815F7" w:rsidRDefault="00492DE7" w:rsidP="004034B6">
            <w:pPr>
              <w:tabs>
                <w:tab w:val="left" w:pos="851"/>
              </w:tabs>
              <w:outlineLvl w:val="1"/>
              <w:cnfStyle w:val="000000000000" w:firstRow="0" w:lastRow="0" w:firstColumn="0" w:lastColumn="0" w:oddVBand="0" w:evenVBand="0" w:oddHBand="0" w:evenHBand="0" w:firstRowFirstColumn="0" w:firstRowLastColumn="0" w:lastRowFirstColumn="0" w:lastRowLastColumn="0"/>
              <w:rPr>
                <w:color w:val="000000" w:themeColor="text1"/>
              </w:rPr>
            </w:pPr>
            <w:bookmarkStart w:id="42" w:name="_Toc120519089"/>
            <w:r w:rsidRPr="00E815F7">
              <w:rPr>
                <w:color w:val="000000" w:themeColor="text1"/>
              </w:rPr>
              <w:t>Strengthen community consultation and engagement processes to ensure the experience and expertise of people with disability is captured</w:t>
            </w:r>
            <w:bookmarkEnd w:id="42"/>
            <w:r w:rsidR="00E97E44">
              <w:rPr>
                <w:color w:val="000000" w:themeColor="text1"/>
              </w:rPr>
              <w:t>.</w:t>
            </w:r>
          </w:p>
        </w:tc>
        <w:tc>
          <w:tcPr>
            <w:tcW w:w="5387" w:type="dxa"/>
            <w:shd w:val="clear" w:color="auto" w:fill="auto"/>
          </w:tcPr>
          <w:p w14:paraId="7A08101F" w14:textId="25A764DA" w:rsidR="00492DE7" w:rsidRPr="00E815F7" w:rsidRDefault="00492DE7" w:rsidP="004034B6">
            <w:pPr>
              <w:tabs>
                <w:tab w:val="left" w:pos="851"/>
              </w:tabs>
              <w:outlineLvl w:val="1"/>
              <w:cnfStyle w:val="000000000000" w:firstRow="0" w:lastRow="0" w:firstColumn="0" w:lastColumn="0" w:oddVBand="0" w:evenVBand="0" w:oddHBand="0" w:evenHBand="0" w:firstRowFirstColumn="0" w:firstRowLastColumn="0" w:lastRowFirstColumn="0" w:lastRowLastColumn="0"/>
              <w:rPr>
                <w:color w:val="000000" w:themeColor="text1"/>
              </w:rPr>
            </w:pPr>
            <w:bookmarkStart w:id="43" w:name="_Toc120519090"/>
            <w:r w:rsidRPr="00E815F7">
              <w:rPr>
                <w:color w:val="000000" w:themeColor="text1"/>
              </w:rPr>
              <w:t>Engage with disability peak disability groups and the disability community to inform park planning, major projects, park programs and information products</w:t>
            </w:r>
            <w:bookmarkEnd w:id="43"/>
            <w:r w:rsidR="00DA58CF">
              <w:rPr>
                <w:color w:val="000000" w:themeColor="text1"/>
              </w:rPr>
              <w:t>.</w:t>
            </w:r>
          </w:p>
        </w:tc>
      </w:tr>
      <w:tr w:rsidR="00492DE7" w:rsidRPr="00492DE7" w14:paraId="6A979A28" w14:textId="77777777" w:rsidTr="00927DFB">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1193FC6" w14:textId="69970265" w:rsidR="00492DE7" w:rsidRPr="00C763B0" w:rsidRDefault="00492DE7" w:rsidP="004034B6">
            <w:pPr>
              <w:tabs>
                <w:tab w:val="left" w:pos="851"/>
              </w:tabs>
              <w:outlineLvl w:val="1"/>
              <w:rPr>
                <w:b w:val="0"/>
                <w:bCs w:val="0"/>
                <w:color w:val="000000" w:themeColor="text1"/>
                <w:lang w:val="en-US"/>
              </w:rPr>
            </w:pPr>
            <w:bookmarkStart w:id="44" w:name="_Toc120519091"/>
            <w:r w:rsidRPr="00C763B0">
              <w:rPr>
                <w:b w:val="0"/>
                <w:bCs w:val="0"/>
                <w:color w:val="000000" w:themeColor="text1"/>
                <w:lang w:val="en-US"/>
              </w:rPr>
              <w:t>1.1.3</w:t>
            </w:r>
            <w:bookmarkEnd w:id="44"/>
          </w:p>
        </w:tc>
        <w:tc>
          <w:tcPr>
            <w:tcW w:w="3260" w:type="dxa"/>
            <w:shd w:val="clear" w:color="auto" w:fill="auto"/>
          </w:tcPr>
          <w:p w14:paraId="00B0664D" w14:textId="4DF1CA6D" w:rsidR="00492DE7" w:rsidRPr="00E815F7" w:rsidRDefault="00492DE7" w:rsidP="004034B6">
            <w:pPr>
              <w:tabs>
                <w:tab w:val="left" w:pos="851"/>
              </w:tabs>
              <w:outlineLvl w:val="1"/>
              <w:cnfStyle w:val="000000100000" w:firstRow="0" w:lastRow="0" w:firstColumn="0" w:lastColumn="0" w:oddVBand="0" w:evenVBand="0" w:oddHBand="1" w:evenHBand="0" w:firstRowFirstColumn="0" w:firstRowLastColumn="0" w:lastRowFirstColumn="0" w:lastRowLastColumn="0"/>
              <w:rPr>
                <w:color w:val="000000" w:themeColor="text1"/>
              </w:rPr>
            </w:pPr>
            <w:bookmarkStart w:id="45" w:name="_Toc120519092"/>
            <w:r w:rsidRPr="00E815F7">
              <w:rPr>
                <w:color w:val="000000" w:themeColor="text1"/>
              </w:rPr>
              <w:t>Provide more opportunities for people with disability to connect with nature and heritage through parks</w:t>
            </w:r>
            <w:bookmarkEnd w:id="45"/>
            <w:r w:rsidR="005D0C63">
              <w:rPr>
                <w:color w:val="000000" w:themeColor="text1"/>
              </w:rPr>
              <w:t>.</w:t>
            </w:r>
          </w:p>
        </w:tc>
        <w:tc>
          <w:tcPr>
            <w:tcW w:w="5387" w:type="dxa"/>
            <w:shd w:val="clear" w:color="auto" w:fill="auto"/>
          </w:tcPr>
          <w:p w14:paraId="0A514382" w14:textId="6691C22B" w:rsidR="00492DE7" w:rsidRPr="00E815F7" w:rsidRDefault="00492DE7" w:rsidP="004034B6">
            <w:pPr>
              <w:tabs>
                <w:tab w:val="left" w:pos="851"/>
              </w:tabs>
              <w:outlineLvl w:val="1"/>
              <w:cnfStyle w:val="000000100000" w:firstRow="0" w:lastRow="0" w:firstColumn="0" w:lastColumn="0" w:oddVBand="0" w:evenVBand="0" w:oddHBand="1" w:evenHBand="0" w:firstRowFirstColumn="0" w:firstRowLastColumn="0" w:lastRowFirstColumn="0" w:lastRowLastColumn="0"/>
              <w:rPr>
                <w:color w:val="000000" w:themeColor="text1"/>
              </w:rPr>
            </w:pPr>
            <w:bookmarkStart w:id="46" w:name="_Toc103688198"/>
            <w:bookmarkStart w:id="47" w:name="_Toc120519093"/>
            <w:r w:rsidRPr="00E815F7">
              <w:rPr>
                <w:color w:val="000000" w:themeColor="text1"/>
              </w:rPr>
              <w:t>Actively Include people with disability in Parks Victoria’s events and communications</w:t>
            </w:r>
            <w:bookmarkEnd w:id="46"/>
            <w:bookmarkEnd w:id="47"/>
            <w:r w:rsidR="00DA58CF">
              <w:rPr>
                <w:color w:val="000000" w:themeColor="text1"/>
              </w:rPr>
              <w:t>.</w:t>
            </w:r>
          </w:p>
        </w:tc>
      </w:tr>
      <w:tr w:rsidR="00492DE7" w:rsidRPr="00492DE7" w14:paraId="564F9158" w14:textId="77777777" w:rsidTr="00927DFB">
        <w:trPr>
          <w:trHeight w:val="779"/>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5501E442" w14:textId="5D25319A" w:rsidR="00492DE7" w:rsidRPr="00C763B0" w:rsidRDefault="00492DE7" w:rsidP="004034B6">
            <w:pPr>
              <w:tabs>
                <w:tab w:val="left" w:pos="851"/>
              </w:tabs>
              <w:outlineLvl w:val="1"/>
              <w:rPr>
                <w:b w:val="0"/>
                <w:bCs w:val="0"/>
                <w:color w:val="000000" w:themeColor="text1"/>
                <w:lang w:val="en-US"/>
              </w:rPr>
            </w:pPr>
            <w:bookmarkStart w:id="48" w:name="_Toc103688201"/>
            <w:bookmarkStart w:id="49" w:name="_Toc120519094"/>
            <w:r w:rsidRPr="00C763B0">
              <w:rPr>
                <w:b w:val="0"/>
                <w:bCs w:val="0"/>
                <w:color w:val="000000" w:themeColor="text1"/>
                <w:lang w:val="en-US"/>
              </w:rPr>
              <w:t>1.1.4</w:t>
            </w:r>
            <w:bookmarkEnd w:id="48"/>
            <w:bookmarkEnd w:id="49"/>
          </w:p>
        </w:tc>
        <w:tc>
          <w:tcPr>
            <w:tcW w:w="3260" w:type="dxa"/>
            <w:shd w:val="clear" w:color="auto" w:fill="auto"/>
          </w:tcPr>
          <w:p w14:paraId="449E938A" w14:textId="4FEF86F2" w:rsidR="00492DE7" w:rsidRPr="00E815F7" w:rsidRDefault="00492DE7" w:rsidP="004034B6">
            <w:pPr>
              <w:tabs>
                <w:tab w:val="left" w:pos="851"/>
              </w:tabs>
              <w:outlineLvl w:val="1"/>
              <w:cnfStyle w:val="000000000000" w:firstRow="0" w:lastRow="0" w:firstColumn="0" w:lastColumn="0" w:oddVBand="0" w:evenVBand="0" w:oddHBand="0" w:evenHBand="0" w:firstRowFirstColumn="0" w:firstRowLastColumn="0" w:lastRowFirstColumn="0" w:lastRowLastColumn="0"/>
              <w:rPr>
                <w:color w:val="000000" w:themeColor="text1"/>
                <w:lang w:val="en-US"/>
              </w:rPr>
            </w:pPr>
            <w:bookmarkStart w:id="50" w:name="_Toc103688202"/>
            <w:bookmarkStart w:id="51" w:name="_Toc120519095"/>
            <w:r w:rsidRPr="00E815F7">
              <w:rPr>
                <w:color w:val="000000" w:themeColor="text1"/>
                <w:lang w:val="en-US"/>
              </w:rPr>
              <w:t>Work with Traditional Owners and Aboriginal Health organisations to ensure that Aboriginal people with disability have power, control and decision-making and can co-design policies and programs</w:t>
            </w:r>
            <w:bookmarkEnd w:id="50"/>
            <w:bookmarkEnd w:id="51"/>
            <w:r w:rsidR="005D0C63">
              <w:rPr>
                <w:color w:val="000000" w:themeColor="text1"/>
                <w:lang w:val="en-US"/>
              </w:rPr>
              <w:t>.</w:t>
            </w:r>
          </w:p>
        </w:tc>
        <w:tc>
          <w:tcPr>
            <w:tcW w:w="5387" w:type="dxa"/>
            <w:shd w:val="clear" w:color="auto" w:fill="auto"/>
          </w:tcPr>
          <w:p w14:paraId="128EEDA0" w14:textId="481A8937" w:rsidR="00492DE7" w:rsidRPr="00E815F7" w:rsidRDefault="00492DE7" w:rsidP="004034B6">
            <w:pPr>
              <w:tabs>
                <w:tab w:val="left" w:pos="851"/>
              </w:tabs>
              <w:outlineLvl w:val="1"/>
              <w:cnfStyle w:val="000000000000" w:firstRow="0" w:lastRow="0" w:firstColumn="0" w:lastColumn="0" w:oddVBand="0" w:evenVBand="0" w:oddHBand="0" w:evenHBand="0" w:firstRowFirstColumn="0" w:firstRowLastColumn="0" w:lastRowFirstColumn="0" w:lastRowLastColumn="0"/>
              <w:rPr>
                <w:color w:val="000000" w:themeColor="text1"/>
                <w:lang w:val="en-US"/>
              </w:rPr>
            </w:pPr>
            <w:bookmarkStart w:id="52" w:name="_Toc120519096"/>
            <w:bookmarkStart w:id="53" w:name="_Toc103688203"/>
            <w:r w:rsidRPr="00E815F7">
              <w:rPr>
                <w:color w:val="000000" w:themeColor="text1"/>
                <w:lang w:val="en-US"/>
              </w:rPr>
              <w:t>Establish program partnerships with Traditional Owners and with Aboriginal community organisations</w:t>
            </w:r>
            <w:bookmarkEnd w:id="52"/>
            <w:bookmarkEnd w:id="53"/>
            <w:r w:rsidR="00DA58CF">
              <w:rPr>
                <w:color w:val="000000" w:themeColor="text1"/>
                <w:lang w:val="en-US"/>
              </w:rPr>
              <w:t>.</w:t>
            </w:r>
          </w:p>
          <w:p w14:paraId="103EDA76" w14:textId="77777777" w:rsidR="00492DE7" w:rsidRPr="00E815F7" w:rsidRDefault="00492DE7" w:rsidP="004034B6">
            <w:pPr>
              <w:tabs>
                <w:tab w:val="left" w:pos="851"/>
              </w:tabs>
              <w:outlineLvl w:val="1"/>
              <w:cnfStyle w:val="000000000000" w:firstRow="0" w:lastRow="0" w:firstColumn="0" w:lastColumn="0" w:oddVBand="0" w:evenVBand="0" w:oddHBand="0" w:evenHBand="0" w:firstRowFirstColumn="0" w:firstRowLastColumn="0" w:lastRowFirstColumn="0" w:lastRowLastColumn="0"/>
              <w:rPr>
                <w:color w:val="000000" w:themeColor="text1"/>
                <w:lang w:val="en-US"/>
              </w:rPr>
            </w:pPr>
          </w:p>
        </w:tc>
      </w:tr>
      <w:tr w:rsidR="00492DE7" w:rsidRPr="00492DE7" w14:paraId="3899FEA9" w14:textId="77777777" w:rsidTr="00927DFB">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4587CAD0" w14:textId="0561F13C" w:rsidR="00492DE7" w:rsidRPr="00C763B0" w:rsidRDefault="00492DE7" w:rsidP="004034B6">
            <w:pPr>
              <w:tabs>
                <w:tab w:val="left" w:pos="851"/>
              </w:tabs>
              <w:outlineLvl w:val="1"/>
              <w:rPr>
                <w:b w:val="0"/>
                <w:bCs w:val="0"/>
                <w:color w:val="000000" w:themeColor="text1"/>
                <w:lang w:val="en-US"/>
              </w:rPr>
            </w:pPr>
            <w:bookmarkStart w:id="54" w:name="_Toc103688206"/>
            <w:bookmarkStart w:id="55" w:name="_Toc120519097"/>
            <w:r w:rsidRPr="00C763B0">
              <w:rPr>
                <w:b w:val="0"/>
                <w:bCs w:val="0"/>
                <w:color w:val="000000" w:themeColor="text1"/>
                <w:lang w:val="en-US"/>
              </w:rPr>
              <w:t>1.1.5</w:t>
            </w:r>
            <w:bookmarkEnd w:id="54"/>
            <w:bookmarkEnd w:id="55"/>
          </w:p>
        </w:tc>
        <w:tc>
          <w:tcPr>
            <w:tcW w:w="3260" w:type="dxa"/>
            <w:shd w:val="clear" w:color="auto" w:fill="auto"/>
          </w:tcPr>
          <w:p w14:paraId="123B5936" w14:textId="1469D154" w:rsidR="00492DE7" w:rsidRPr="00F146D5" w:rsidRDefault="00492DE7" w:rsidP="004034B6">
            <w:pPr>
              <w:tabs>
                <w:tab w:val="left" w:pos="851"/>
              </w:tabs>
              <w:outlineLvl w:val="1"/>
              <w:cnfStyle w:val="000000100000" w:firstRow="0" w:lastRow="0" w:firstColumn="0" w:lastColumn="0" w:oddVBand="0" w:evenVBand="0" w:oddHBand="1" w:evenHBand="0" w:firstRowFirstColumn="0" w:firstRowLastColumn="0" w:lastRowFirstColumn="0" w:lastRowLastColumn="0"/>
              <w:rPr>
                <w:color w:val="000000" w:themeColor="text1"/>
                <w:lang w:val="en-US"/>
              </w:rPr>
            </w:pPr>
            <w:bookmarkStart w:id="56" w:name="_Toc103688207"/>
            <w:bookmarkStart w:id="57" w:name="_Toc120519098"/>
            <w:r w:rsidRPr="00E815F7">
              <w:rPr>
                <w:color w:val="000000" w:themeColor="text1"/>
                <w:lang w:val="en-US"/>
              </w:rPr>
              <w:t>Create opportunities for newly arrived migrants and refugees with a disability to benefit from engagement in nature</w:t>
            </w:r>
            <w:bookmarkEnd w:id="56"/>
            <w:bookmarkEnd w:id="57"/>
            <w:r w:rsidR="005D0C63">
              <w:rPr>
                <w:color w:val="000000" w:themeColor="text1"/>
                <w:lang w:val="en-US"/>
              </w:rPr>
              <w:t>.</w:t>
            </w:r>
          </w:p>
        </w:tc>
        <w:tc>
          <w:tcPr>
            <w:tcW w:w="5387" w:type="dxa"/>
            <w:shd w:val="clear" w:color="auto" w:fill="auto"/>
          </w:tcPr>
          <w:p w14:paraId="09DA2BC9" w14:textId="5912C8F8" w:rsidR="00492DE7" w:rsidRPr="00E815F7" w:rsidRDefault="00492DE7" w:rsidP="004034B6">
            <w:pPr>
              <w:tabs>
                <w:tab w:val="left" w:pos="851"/>
              </w:tabs>
              <w:outlineLvl w:val="1"/>
              <w:cnfStyle w:val="000000100000" w:firstRow="0" w:lastRow="0" w:firstColumn="0" w:lastColumn="0" w:oddVBand="0" w:evenVBand="0" w:oddHBand="1" w:evenHBand="0" w:firstRowFirstColumn="0" w:firstRowLastColumn="0" w:lastRowFirstColumn="0" w:lastRowLastColumn="0"/>
              <w:rPr>
                <w:color w:val="000000" w:themeColor="text1"/>
                <w:lang w:val="en-US"/>
              </w:rPr>
            </w:pPr>
            <w:bookmarkStart w:id="58" w:name="_Toc120519099"/>
            <w:bookmarkStart w:id="59" w:name="_Toc103688208"/>
            <w:r w:rsidRPr="00E815F7">
              <w:rPr>
                <w:color w:val="000000" w:themeColor="text1"/>
                <w:lang w:val="en-US"/>
              </w:rPr>
              <w:t>Engage with migrant and refugee organisations to develop in-nature program partnerships</w:t>
            </w:r>
            <w:bookmarkEnd w:id="58"/>
            <w:r w:rsidR="00DA58CF">
              <w:rPr>
                <w:color w:val="000000" w:themeColor="text1"/>
                <w:lang w:val="en-US"/>
              </w:rPr>
              <w:t>.</w:t>
            </w:r>
            <w:bookmarkEnd w:id="59"/>
          </w:p>
          <w:p w14:paraId="11CE7638" w14:textId="40B4C303" w:rsidR="00492DE7" w:rsidRPr="00E815F7" w:rsidRDefault="00492DE7" w:rsidP="004034B6">
            <w:pPr>
              <w:tabs>
                <w:tab w:val="left" w:pos="851"/>
              </w:tabs>
              <w:outlineLvl w:val="1"/>
              <w:cnfStyle w:val="000000100000" w:firstRow="0" w:lastRow="0" w:firstColumn="0" w:lastColumn="0" w:oddVBand="0" w:evenVBand="0" w:oddHBand="1" w:evenHBand="0" w:firstRowFirstColumn="0" w:firstRowLastColumn="0" w:lastRowFirstColumn="0" w:lastRowLastColumn="0"/>
              <w:rPr>
                <w:color w:val="000000" w:themeColor="text1"/>
                <w:lang w:val="en-US"/>
              </w:rPr>
            </w:pPr>
            <w:bookmarkStart w:id="60" w:name="_Toc103688209"/>
            <w:bookmarkStart w:id="61" w:name="_Toc120519100"/>
            <w:r w:rsidRPr="00E815F7">
              <w:rPr>
                <w:color w:val="000000" w:themeColor="text1"/>
                <w:lang w:val="en-US"/>
              </w:rPr>
              <w:t xml:space="preserve">Expand the All abilities </w:t>
            </w:r>
            <w:proofErr w:type="gramStart"/>
            <w:r w:rsidRPr="00E815F7">
              <w:rPr>
                <w:color w:val="000000" w:themeColor="text1"/>
                <w:lang w:val="en-US"/>
              </w:rPr>
              <w:t>walks</w:t>
            </w:r>
            <w:proofErr w:type="gramEnd"/>
            <w:r w:rsidRPr="00E815F7">
              <w:rPr>
                <w:color w:val="000000" w:themeColor="text1"/>
                <w:lang w:val="en-US"/>
              </w:rPr>
              <w:t xml:space="preserve"> video series to include languages other than English</w:t>
            </w:r>
            <w:bookmarkEnd w:id="60"/>
            <w:bookmarkEnd w:id="61"/>
            <w:r w:rsidR="00DA58CF">
              <w:rPr>
                <w:color w:val="000000" w:themeColor="text1"/>
                <w:lang w:val="en-US"/>
              </w:rPr>
              <w:t>.</w:t>
            </w:r>
          </w:p>
        </w:tc>
      </w:tr>
      <w:tr w:rsidR="00492DE7" w:rsidRPr="00492DE7" w14:paraId="2950C2B0" w14:textId="77777777" w:rsidTr="00927DFB">
        <w:trPr>
          <w:trHeight w:val="788"/>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06CB7BB4" w14:textId="2F5D6306" w:rsidR="00492DE7" w:rsidRPr="00C763B0" w:rsidRDefault="00492DE7" w:rsidP="004034B6">
            <w:pPr>
              <w:tabs>
                <w:tab w:val="left" w:pos="851"/>
              </w:tabs>
              <w:outlineLvl w:val="1"/>
              <w:rPr>
                <w:b w:val="0"/>
                <w:bCs w:val="0"/>
                <w:color w:val="000000" w:themeColor="text1"/>
              </w:rPr>
            </w:pPr>
            <w:bookmarkStart w:id="62" w:name="_Toc103688214"/>
            <w:bookmarkStart w:id="63" w:name="_Toc120519101"/>
            <w:r w:rsidRPr="00C763B0">
              <w:rPr>
                <w:b w:val="0"/>
                <w:bCs w:val="0"/>
                <w:color w:val="000000" w:themeColor="text1"/>
              </w:rPr>
              <w:t>1.1.6</w:t>
            </w:r>
            <w:bookmarkEnd w:id="62"/>
            <w:bookmarkEnd w:id="63"/>
          </w:p>
        </w:tc>
        <w:tc>
          <w:tcPr>
            <w:tcW w:w="3260" w:type="dxa"/>
            <w:shd w:val="clear" w:color="auto" w:fill="auto"/>
          </w:tcPr>
          <w:p w14:paraId="475567DB" w14:textId="610EB666" w:rsidR="00492DE7" w:rsidRPr="00E815F7" w:rsidRDefault="00492DE7" w:rsidP="004034B6">
            <w:pPr>
              <w:tabs>
                <w:tab w:val="left" w:pos="851"/>
              </w:tabs>
              <w:outlineLvl w:val="1"/>
              <w:cnfStyle w:val="000000000000" w:firstRow="0" w:lastRow="0" w:firstColumn="0" w:lastColumn="0" w:oddVBand="0" w:evenVBand="0" w:oddHBand="0" w:evenHBand="0" w:firstRowFirstColumn="0" w:firstRowLastColumn="0" w:lastRowFirstColumn="0" w:lastRowLastColumn="0"/>
              <w:rPr>
                <w:color w:val="000000" w:themeColor="text1"/>
              </w:rPr>
            </w:pPr>
            <w:bookmarkStart w:id="64" w:name="_Toc103688215"/>
            <w:bookmarkStart w:id="65" w:name="_Toc120519102"/>
            <w:r w:rsidRPr="00E815F7">
              <w:rPr>
                <w:color w:val="000000" w:themeColor="text1"/>
                <w:lang w:val="en-US"/>
              </w:rPr>
              <w:t>Enable better access to parks for people with disability</w:t>
            </w:r>
            <w:bookmarkEnd w:id="64"/>
            <w:bookmarkEnd w:id="65"/>
            <w:r w:rsidR="005D0C63">
              <w:rPr>
                <w:color w:val="000000" w:themeColor="text1"/>
                <w:lang w:val="en-US"/>
              </w:rPr>
              <w:t>.</w:t>
            </w:r>
          </w:p>
        </w:tc>
        <w:tc>
          <w:tcPr>
            <w:tcW w:w="5387" w:type="dxa"/>
            <w:shd w:val="clear" w:color="auto" w:fill="auto"/>
          </w:tcPr>
          <w:p w14:paraId="327E10A1" w14:textId="71AA19A9" w:rsidR="00492DE7" w:rsidRPr="00E815F7" w:rsidRDefault="00492DE7" w:rsidP="004034B6">
            <w:pPr>
              <w:tabs>
                <w:tab w:val="left" w:pos="851"/>
              </w:tabs>
              <w:outlineLvl w:val="1"/>
              <w:cnfStyle w:val="000000000000" w:firstRow="0" w:lastRow="0" w:firstColumn="0" w:lastColumn="0" w:oddVBand="0" w:evenVBand="0" w:oddHBand="0" w:evenHBand="0" w:firstRowFirstColumn="0" w:firstRowLastColumn="0" w:lastRowFirstColumn="0" w:lastRowLastColumn="0"/>
              <w:rPr>
                <w:color w:val="000000" w:themeColor="text1"/>
                <w:lang w:val="en-US"/>
              </w:rPr>
            </w:pPr>
            <w:bookmarkStart w:id="66" w:name="_Toc103688216"/>
            <w:bookmarkStart w:id="67" w:name="_Toc120519103"/>
            <w:r w:rsidRPr="00E815F7">
              <w:rPr>
                <w:color w:val="000000" w:themeColor="text1"/>
                <w:lang w:val="en-US"/>
              </w:rPr>
              <w:t>Identify transport gaps/barriers to priority parks and advocate with local government and transport providers to enable more accessible transport to parks</w:t>
            </w:r>
            <w:bookmarkEnd w:id="66"/>
            <w:bookmarkEnd w:id="67"/>
            <w:r w:rsidR="005D0C63">
              <w:rPr>
                <w:color w:val="000000" w:themeColor="text1"/>
                <w:lang w:val="en-US"/>
              </w:rPr>
              <w:t>.</w:t>
            </w:r>
          </w:p>
        </w:tc>
      </w:tr>
    </w:tbl>
    <w:p w14:paraId="6471131F" w14:textId="3955BD98" w:rsidR="00766BA4" w:rsidRDefault="00766BA4" w:rsidP="00102615"/>
    <w:p w14:paraId="7E75A68E" w14:textId="7703E9C5" w:rsidR="009B2CFD" w:rsidRPr="009B2CFD" w:rsidRDefault="009B2CFD" w:rsidP="009B2CFD">
      <w:pPr>
        <w:shd w:val="clear" w:color="auto" w:fill="D4EFD1" w:themeFill="accent1" w:themeFillTint="33"/>
        <w:tabs>
          <w:tab w:val="left" w:pos="851"/>
        </w:tabs>
        <w:outlineLvl w:val="1"/>
        <w:rPr>
          <w:color w:val="auto"/>
        </w:rPr>
      </w:pPr>
      <w:r w:rsidRPr="009B2CFD">
        <w:t>Priority area 2</w:t>
      </w:r>
      <w:r w:rsidR="00FE2100">
        <w:tab/>
      </w:r>
      <w:r w:rsidRPr="009B2CFD">
        <w:rPr>
          <w:color w:val="auto"/>
        </w:rPr>
        <w:t>Changing Attitudes</w:t>
      </w:r>
    </w:p>
    <w:p w14:paraId="63DAAA1D" w14:textId="02839305" w:rsidR="00766BA4" w:rsidRPr="009B2CFD" w:rsidRDefault="009B2CFD" w:rsidP="009B2CFD">
      <w:pPr>
        <w:shd w:val="clear" w:color="auto" w:fill="D4EFD1" w:themeFill="accent1" w:themeFillTint="33"/>
      </w:pPr>
      <w:r w:rsidRPr="009B2CFD">
        <w:rPr>
          <w:color w:val="auto"/>
        </w:rPr>
        <w:t>Outcome - We celebrated and promoted disability pride and have a disability-confident workforce</w:t>
      </w:r>
    </w:p>
    <w:tbl>
      <w:tblPr>
        <w:tblStyle w:val="PlainTable4"/>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260"/>
        <w:gridCol w:w="5387"/>
      </w:tblGrid>
      <w:tr w:rsidR="00DB1C95" w:rsidRPr="00DB1C95" w14:paraId="1B02B7A0" w14:textId="77777777" w:rsidTr="004034B6">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709" w:type="dxa"/>
            <w:shd w:val="clear" w:color="auto" w:fill="auto"/>
          </w:tcPr>
          <w:p w14:paraId="357BE872" w14:textId="77777777" w:rsidR="00F96641" w:rsidRPr="00DB1C95" w:rsidRDefault="00F96641" w:rsidP="00102615">
            <w:pPr>
              <w:tabs>
                <w:tab w:val="left" w:pos="851"/>
              </w:tabs>
              <w:outlineLvl w:val="1"/>
              <w:rPr>
                <w:b w:val="0"/>
                <w:bCs w:val="0"/>
                <w:color w:val="auto"/>
                <w:sz w:val="16"/>
                <w:szCs w:val="16"/>
                <w:lang w:val="en-US"/>
              </w:rPr>
            </w:pPr>
            <w:bookmarkStart w:id="68" w:name="_Hlk120521440"/>
          </w:p>
        </w:tc>
        <w:tc>
          <w:tcPr>
            <w:tcW w:w="3260" w:type="dxa"/>
            <w:shd w:val="clear" w:color="auto" w:fill="auto"/>
          </w:tcPr>
          <w:p w14:paraId="6D913620" w14:textId="77777777" w:rsidR="00F96641" w:rsidRPr="00DB1C95" w:rsidRDefault="00F96641" w:rsidP="00102615">
            <w:pPr>
              <w:tabs>
                <w:tab w:val="left" w:pos="851"/>
              </w:tabs>
              <w:outlineLvl w:val="1"/>
              <w:cnfStyle w:val="100000000000" w:firstRow="1" w:lastRow="0" w:firstColumn="0" w:lastColumn="0" w:oddVBand="0" w:evenVBand="0" w:oddHBand="0" w:evenHBand="0" w:firstRowFirstColumn="0" w:firstRowLastColumn="0" w:lastRowFirstColumn="0" w:lastRowLastColumn="0"/>
              <w:rPr>
                <w:b w:val="0"/>
                <w:bCs w:val="0"/>
                <w:color w:val="auto"/>
              </w:rPr>
            </w:pPr>
            <w:bookmarkStart w:id="69" w:name="_Toc120519105"/>
            <w:r w:rsidRPr="00DB1C95">
              <w:rPr>
                <w:b w:val="0"/>
                <w:bCs w:val="0"/>
                <w:color w:val="auto"/>
              </w:rPr>
              <w:t>Strategy</w:t>
            </w:r>
            <w:bookmarkEnd w:id="69"/>
          </w:p>
        </w:tc>
        <w:tc>
          <w:tcPr>
            <w:tcW w:w="5387" w:type="dxa"/>
            <w:shd w:val="clear" w:color="auto" w:fill="auto"/>
          </w:tcPr>
          <w:p w14:paraId="76D66C39" w14:textId="77777777" w:rsidR="00F96641" w:rsidRPr="00DB1C95" w:rsidRDefault="00F96641" w:rsidP="00102615">
            <w:pPr>
              <w:tabs>
                <w:tab w:val="left" w:pos="851"/>
              </w:tabs>
              <w:outlineLvl w:val="1"/>
              <w:cnfStyle w:val="100000000000" w:firstRow="1" w:lastRow="0" w:firstColumn="0" w:lastColumn="0" w:oddVBand="0" w:evenVBand="0" w:oddHBand="0" w:evenHBand="0" w:firstRowFirstColumn="0" w:firstRowLastColumn="0" w:lastRowFirstColumn="0" w:lastRowLastColumn="0"/>
              <w:rPr>
                <w:b w:val="0"/>
                <w:bCs w:val="0"/>
                <w:color w:val="auto"/>
              </w:rPr>
            </w:pPr>
            <w:bookmarkStart w:id="70" w:name="_Toc120519106"/>
            <w:r w:rsidRPr="00DB1C95">
              <w:rPr>
                <w:b w:val="0"/>
                <w:bCs w:val="0"/>
                <w:color w:val="auto"/>
              </w:rPr>
              <w:t>Actions</w:t>
            </w:r>
            <w:bookmarkEnd w:id="70"/>
          </w:p>
        </w:tc>
      </w:tr>
      <w:tr w:rsidR="00F96641" w:rsidRPr="00F96641" w14:paraId="5CA3595C" w14:textId="77777777" w:rsidTr="00CF36AB">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524B44C6" w14:textId="281B284D" w:rsidR="00F96641" w:rsidRPr="00C763B0" w:rsidRDefault="00F96641" w:rsidP="00102615">
            <w:pPr>
              <w:tabs>
                <w:tab w:val="left" w:pos="851"/>
              </w:tabs>
              <w:outlineLvl w:val="1"/>
              <w:rPr>
                <w:b w:val="0"/>
                <w:bCs w:val="0"/>
                <w:color w:val="000000" w:themeColor="text1"/>
                <w:lang w:val="en-US"/>
              </w:rPr>
            </w:pPr>
            <w:bookmarkStart w:id="71" w:name="_Toc120519107"/>
            <w:r w:rsidRPr="00C763B0">
              <w:rPr>
                <w:b w:val="0"/>
                <w:bCs w:val="0"/>
                <w:color w:val="000000" w:themeColor="text1"/>
                <w:lang w:val="en-US"/>
              </w:rPr>
              <w:t>1.2.1</w:t>
            </w:r>
            <w:bookmarkEnd w:id="71"/>
          </w:p>
        </w:tc>
        <w:tc>
          <w:tcPr>
            <w:tcW w:w="3260" w:type="dxa"/>
            <w:shd w:val="clear" w:color="auto" w:fill="FFFFFF" w:themeFill="background1"/>
          </w:tcPr>
          <w:p w14:paraId="2C9A3CFE" w14:textId="66358FBD" w:rsidR="00F96641" w:rsidRPr="00E815F7" w:rsidRDefault="00F96641" w:rsidP="00102615">
            <w:pPr>
              <w:tabs>
                <w:tab w:val="left" w:pos="851"/>
              </w:tabs>
              <w:outlineLvl w:val="1"/>
              <w:cnfStyle w:val="000000100000" w:firstRow="0" w:lastRow="0" w:firstColumn="0" w:lastColumn="0" w:oddVBand="0" w:evenVBand="0" w:oddHBand="1" w:evenHBand="0" w:firstRowFirstColumn="0" w:firstRowLastColumn="0" w:lastRowFirstColumn="0" w:lastRowLastColumn="0"/>
              <w:rPr>
                <w:color w:val="000000" w:themeColor="text1"/>
              </w:rPr>
            </w:pPr>
            <w:bookmarkStart w:id="72" w:name="_Toc120519108"/>
            <w:r w:rsidRPr="00E815F7">
              <w:rPr>
                <w:color w:val="000000" w:themeColor="text1"/>
              </w:rPr>
              <w:t>Strengthen workforce disability awareness, knowledge and capabilities</w:t>
            </w:r>
            <w:bookmarkEnd w:id="72"/>
            <w:r w:rsidR="00DA58CF">
              <w:rPr>
                <w:color w:val="000000" w:themeColor="text1"/>
              </w:rPr>
              <w:t>.</w:t>
            </w:r>
          </w:p>
        </w:tc>
        <w:tc>
          <w:tcPr>
            <w:tcW w:w="5387" w:type="dxa"/>
            <w:shd w:val="clear" w:color="auto" w:fill="FFFFFF" w:themeFill="background1"/>
          </w:tcPr>
          <w:p w14:paraId="3422A6AE" w14:textId="3C297460" w:rsidR="00F96641" w:rsidRPr="00E815F7" w:rsidRDefault="00F96641" w:rsidP="00102615">
            <w:pPr>
              <w:tabs>
                <w:tab w:val="left" w:pos="851"/>
              </w:tabs>
              <w:outlineLvl w:val="1"/>
              <w:cnfStyle w:val="000000100000" w:firstRow="0" w:lastRow="0" w:firstColumn="0" w:lastColumn="0" w:oddVBand="0" w:evenVBand="0" w:oddHBand="1" w:evenHBand="0" w:firstRowFirstColumn="0" w:firstRowLastColumn="0" w:lastRowFirstColumn="0" w:lastRowLastColumn="0"/>
              <w:rPr>
                <w:color w:val="000000" w:themeColor="text1"/>
                <w:lang w:val="en-US"/>
              </w:rPr>
            </w:pPr>
            <w:bookmarkStart w:id="73" w:name="_Toc120519109"/>
            <w:r w:rsidRPr="00E815F7">
              <w:rPr>
                <w:color w:val="000000" w:themeColor="text1"/>
              </w:rPr>
              <w:t>Develop inclusion training to meet identified workforce gaps</w:t>
            </w:r>
            <w:bookmarkEnd w:id="73"/>
            <w:r w:rsidR="00BF77E7">
              <w:rPr>
                <w:color w:val="000000" w:themeColor="text1"/>
              </w:rPr>
              <w:t>.</w:t>
            </w:r>
          </w:p>
          <w:p w14:paraId="306122D9" w14:textId="1D624F42" w:rsidR="00F96641" w:rsidRPr="00E815F7" w:rsidRDefault="00F96641" w:rsidP="00102615">
            <w:pPr>
              <w:tabs>
                <w:tab w:val="left" w:pos="851"/>
              </w:tabs>
              <w:outlineLvl w:val="1"/>
              <w:cnfStyle w:val="000000100000" w:firstRow="0" w:lastRow="0" w:firstColumn="0" w:lastColumn="0" w:oddVBand="0" w:evenVBand="0" w:oddHBand="1" w:evenHBand="0" w:firstRowFirstColumn="0" w:firstRowLastColumn="0" w:lastRowFirstColumn="0" w:lastRowLastColumn="0"/>
              <w:rPr>
                <w:color w:val="000000" w:themeColor="text1"/>
              </w:rPr>
            </w:pPr>
            <w:bookmarkStart w:id="74" w:name="_Toc120519110"/>
            <w:r w:rsidRPr="00E815F7">
              <w:rPr>
                <w:color w:val="000000" w:themeColor="text1"/>
              </w:rPr>
              <w:t>Share learning and training opportunities</w:t>
            </w:r>
            <w:bookmarkEnd w:id="74"/>
            <w:r w:rsidR="00BF77E7">
              <w:rPr>
                <w:color w:val="000000" w:themeColor="text1"/>
              </w:rPr>
              <w:t>.</w:t>
            </w:r>
          </w:p>
          <w:p w14:paraId="1982BD2B" w14:textId="66EC3708" w:rsidR="00F96641" w:rsidRPr="00E815F7" w:rsidRDefault="00F96641" w:rsidP="00102615">
            <w:pPr>
              <w:tabs>
                <w:tab w:val="left" w:pos="851"/>
              </w:tabs>
              <w:outlineLvl w:val="1"/>
              <w:cnfStyle w:val="000000100000" w:firstRow="0" w:lastRow="0" w:firstColumn="0" w:lastColumn="0" w:oddVBand="0" w:evenVBand="0" w:oddHBand="1" w:evenHBand="0" w:firstRowFirstColumn="0" w:firstRowLastColumn="0" w:lastRowFirstColumn="0" w:lastRowLastColumn="0"/>
              <w:rPr>
                <w:color w:val="000000" w:themeColor="text1"/>
              </w:rPr>
            </w:pPr>
            <w:bookmarkStart w:id="75" w:name="_Toc120519111"/>
            <w:r w:rsidRPr="00E815F7">
              <w:rPr>
                <w:color w:val="000000" w:themeColor="text1"/>
              </w:rPr>
              <w:t>Establish a baseline of workforce disability knowledge and awareness</w:t>
            </w:r>
            <w:bookmarkEnd w:id="75"/>
            <w:r w:rsidR="00BF77E7">
              <w:rPr>
                <w:color w:val="000000" w:themeColor="text1"/>
              </w:rPr>
              <w:t>.</w:t>
            </w:r>
          </w:p>
          <w:p w14:paraId="479FE866" w14:textId="0F0817EF" w:rsidR="00F96641" w:rsidRPr="00E815F7" w:rsidRDefault="00F96641" w:rsidP="00102615">
            <w:pPr>
              <w:cnfStyle w:val="000000100000" w:firstRow="0" w:lastRow="0" w:firstColumn="0" w:lastColumn="0" w:oddVBand="0" w:evenVBand="0" w:oddHBand="1" w:evenHBand="0" w:firstRowFirstColumn="0" w:firstRowLastColumn="0" w:lastRowFirstColumn="0" w:lastRowLastColumn="0"/>
              <w:rPr>
                <w:color w:val="000000" w:themeColor="text1"/>
              </w:rPr>
            </w:pPr>
            <w:r w:rsidRPr="00E815F7">
              <w:rPr>
                <w:color w:val="000000" w:themeColor="text1"/>
              </w:rPr>
              <w:t>Create an inclusive meeting and event guide</w:t>
            </w:r>
            <w:r w:rsidR="00BF77E7">
              <w:rPr>
                <w:color w:val="000000" w:themeColor="text1"/>
              </w:rPr>
              <w:t>.</w:t>
            </w:r>
          </w:p>
        </w:tc>
      </w:tr>
      <w:tr w:rsidR="00F96641" w:rsidRPr="00F96641" w14:paraId="440C2B0D" w14:textId="77777777" w:rsidTr="00766BA4">
        <w:trPr>
          <w:trHeight w:val="555"/>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01A80321" w14:textId="2EAA38C9" w:rsidR="00F96641" w:rsidRPr="00C763B0" w:rsidRDefault="00F96641" w:rsidP="00102615">
            <w:pPr>
              <w:tabs>
                <w:tab w:val="left" w:pos="851"/>
              </w:tabs>
              <w:outlineLvl w:val="1"/>
              <w:rPr>
                <w:b w:val="0"/>
                <w:bCs w:val="0"/>
                <w:color w:val="000000" w:themeColor="text1"/>
                <w:lang w:val="en-US"/>
              </w:rPr>
            </w:pPr>
            <w:bookmarkStart w:id="76" w:name="_Toc120519112"/>
            <w:r w:rsidRPr="00C763B0">
              <w:rPr>
                <w:b w:val="0"/>
                <w:bCs w:val="0"/>
                <w:color w:val="000000" w:themeColor="text1"/>
                <w:lang w:val="en-US"/>
              </w:rPr>
              <w:t>1.2.2</w:t>
            </w:r>
            <w:bookmarkEnd w:id="76"/>
          </w:p>
        </w:tc>
        <w:tc>
          <w:tcPr>
            <w:tcW w:w="3260" w:type="dxa"/>
            <w:shd w:val="clear" w:color="auto" w:fill="FFFFFF" w:themeFill="background1"/>
          </w:tcPr>
          <w:p w14:paraId="23DEEAA1" w14:textId="0AD09C52" w:rsidR="00F96641" w:rsidRPr="00E815F7" w:rsidRDefault="00F96641" w:rsidP="00102615">
            <w:pPr>
              <w:tabs>
                <w:tab w:val="left" w:pos="851"/>
              </w:tabs>
              <w:outlineLvl w:val="1"/>
              <w:cnfStyle w:val="000000000000" w:firstRow="0" w:lastRow="0" w:firstColumn="0" w:lastColumn="0" w:oddVBand="0" w:evenVBand="0" w:oddHBand="0" w:evenHBand="0" w:firstRowFirstColumn="0" w:firstRowLastColumn="0" w:lastRowFirstColumn="0" w:lastRowLastColumn="0"/>
              <w:rPr>
                <w:color w:val="000000" w:themeColor="text1"/>
              </w:rPr>
            </w:pPr>
            <w:bookmarkStart w:id="77" w:name="_Toc120519113"/>
            <w:r w:rsidRPr="00E815F7">
              <w:rPr>
                <w:color w:val="000000" w:themeColor="text1"/>
              </w:rPr>
              <w:t>Promote disability pride and recognise intersectionality</w:t>
            </w:r>
            <w:bookmarkEnd w:id="77"/>
            <w:r w:rsidR="002F4BF0">
              <w:rPr>
                <w:color w:val="000000" w:themeColor="text1"/>
              </w:rPr>
              <w:t>.</w:t>
            </w:r>
          </w:p>
        </w:tc>
        <w:tc>
          <w:tcPr>
            <w:tcW w:w="5387" w:type="dxa"/>
            <w:shd w:val="clear" w:color="auto" w:fill="FFFFFF" w:themeFill="background1"/>
          </w:tcPr>
          <w:p w14:paraId="39DBE5D0" w14:textId="35E045F4" w:rsidR="00F96641" w:rsidRPr="00E815F7" w:rsidRDefault="00F96641" w:rsidP="00102615">
            <w:pPr>
              <w:tabs>
                <w:tab w:val="left" w:pos="851"/>
              </w:tabs>
              <w:outlineLvl w:val="1"/>
              <w:cnfStyle w:val="000000000000" w:firstRow="0" w:lastRow="0" w:firstColumn="0" w:lastColumn="0" w:oddVBand="0" w:evenVBand="0" w:oddHBand="0" w:evenHBand="0" w:firstRowFirstColumn="0" w:firstRowLastColumn="0" w:lastRowFirstColumn="0" w:lastRowLastColumn="0"/>
              <w:rPr>
                <w:color w:val="000000" w:themeColor="text1"/>
              </w:rPr>
            </w:pPr>
            <w:bookmarkStart w:id="78" w:name="_Toc120519114"/>
            <w:r w:rsidRPr="00E815F7">
              <w:rPr>
                <w:color w:val="auto"/>
              </w:rPr>
              <w:t>Promote state-wide education and awareness-raising campaigns for people with disability</w:t>
            </w:r>
            <w:bookmarkEnd w:id="78"/>
            <w:r w:rsidR="00BF77E7">
              <w:rPr>
                <w:color w:val="auto"/>
              </w:rPr>
              <w:t>.</w:t>
            </w:r>
          </w:p>
        </w:tc>
      </w:tr>
      <w:tr w:rsidR="00F96641" w:rsidRPr="00F96641" w14:paraId="19CAF26D" w14:textId="77777777" w:rsidTr="00766BA4">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709" w:type="dxa"/>
            <w:shd w:val="clear" w:color="auto" w:fill="FFFFFF" w:themeFill="background1"/>
          </w:tcPr>
          <w:p w14:paraId="21DC62A6" w14:textId="5AED0EA9" w:rsidR="00F96641" w:rsidRPr="00C763B0" w:rsidRDefault="00F96641" w:rsidP="00102615">
            <w:pPr>
              <w:tabs>
                <w:tab w:val="left" w:pos="851"/>
              </w:tabs>
              <w:outlineLvl w:val="1"/>
              <w:rPr>
                <w:b w:val="0"/>
                <w:bCs w:val="0"/>
                <w:color w:val="000000" w:themeColor="text1"/>
                <w:lang w:val="en-US"/>
              </w:rPr>
            </w:pPr>
            <w:bookmarkStart w:id="79" w:name="_Toc120519115"/>
            <w:r w:rsidRPr="00C763B0">
              <w:rPr>
                <w:b w:val="0"/>
                <w:bCs w:val="0"/>
                <w:color w:val="000000" w:themeColor="text1"/>
              </w:rPr>
              <w:t>1.2.3</w:t>
            </w:r>
            <w:bookmarkEnd w:id="79"/>
          </w:p>
        </w:tc>
        <w:tc>
          <w:tcPr>
            <w:tcW w:w="3260" w:type="dxa"/>
            <w:shd w:val="clear" w:color="auto" w:fill="FFFFFF" w:themeFill="background1"/>
          </w:tcPr>
          <w:p w14:paraId="1EC13460" w14:textId="0BE09C33" w:rsidR="00F96641" w:rsidRPr="00E815F7" w:rsidRDefault="00F96641" w:rsidP="00102615">
            <w:pPr>
              <w:tabs>
                <w:tab w:val="left" w:pos="851"/>
              </w:tabs>
              <w:outlineLvl w:val="1"/>
              <w:cnfStyle w:val="000000100000" w:firstRow="0" w:lastRow="0" w:firstColumn="0" w:lastColumn="0" w:oddVBand="0" w:evenVBand="0" w:oddHBand="1" w:evenHBand="0" w:firstRowFirstColumn="0" w:firstRowLastColumn="0" w:lastRowFirstColumn="0" w:lastRowLastColumn="0"/>
              <w:rPr>
                <w:color w:val="000000" w:themeColor="text1"/>
              </w:rPr>
            </w:pPr>
            <w:bookmarkStart w:id="80" w:name="_Toc120519116"/>
            <w:r w:rsidRPr="00E815F7">
              <w:rPr>
                <w:color w:val="000000" w:themeColor="text1"/>
                <w:lang w:val="en-US"/>
              </w:rPr>
              <w:t>Strengthen gender diverse partnerships to build knowledge and empower gender diverse Victorians with a disability to engage in nature and feel safe and included</w:t>
            </w:r>
            <w:bookmarkEnd w:id="80"/>
            <w:r w:rsidR="002F4BF0">
              <w:rPr>
                <w:color w:val="000000" w:themeColor="text1"/>
                <w:lang w:val="en-US"/>
              </w:rPr>
              <w:t>.</w:t>
            </w:r>
          </w:p>
        </w:tc>
        <w:tc>
          <w:tcPr>
            <w:tcW w:w="5387" w:type="dxa"/>
            <w:shd w:val="clear" w:color="auto" w:fill="FFFFFF" w:themeFill="background1"/>
          </w:tcPr>
          <w:p w14:paraId="750317F2" w14:textId="1EC4FD39" w:rsidR="00F96641" w:rsidRPr="00E815F7" w:rsidRDefault="00F96641" w:rsidP="00102615">
            <w:pPr>
              <w:tabs>
                <w:tab w:val="left" w:pos="851"/>
              </w:tabs>
              <w:outlineLvl w:val="1"/>
              <w:cnfStyle w:val="000000100000" w:firstRow="0" w:lastRow="0" w:firstColumn="0" w:lastColumn="0" w:oddVBand="0" w:evenVBand="0" w:oddHBand="1" w:evenHBand="0" w:firstRowFirstColumn="0" w:firstRowLastColumn="0" w:lastRowFirstColumn="0" w:lastRowLastColumn="0"/>
              <w:rPr>
                <w:color w:val="000000" w:themeColor="text1"/>
                <w:lang w:val="en-US"/>
              </w:rPr>
            </w:pPr>
            <w:bookmarkStart w:id="81" w:name="_Toc120519117"/>
            <w:r w:rsidRPr="00E815F7">
              <w:rPr>
                <w:color w:val="000000" w:themeColor="text1"/>
                <w:lang w:val="en-US"/>
              </w:rPr>
              <w:t>Build knowledge and opportunities for gender diverse people with disability</w:t>
            </w:r>
            <w:bookmarkEnd w:id="81"/>
            <w:r w:rsidR="00BF77E7">
              <w:rPr>
                <w:color w:val="000000" w:themeColor="text1"/>
                <w:lang w:val="en-US"/>
              </w:rPr>
              <w:t>.</w:t>
            </w:r>
          </w:p>
          <w:p w14:paraId="12BA8D49" w14:textId="06334622" w:rsidR="00F96641" w:rsidRPr="00E815F7" w:rsidRDefault="00F96641" w:rsidP="00102615">
            <w:pPr>
              <w:tabs>
                <w:tab w:val="left" w:pos="851"/>
              </w:tabs>
              <w:outlineLvl w:val="1"/>
              <w:cnfStyle w:val="000000100000" w:firstRow="0" w:lastRow="0" w:firstColumn="0" w:lastColumn="0" w:oddVBand="0" w:evenVBand="0" w:oddHBand="1" w:evenHBand="0" w:firstRowFirstColumn="0" w:firstRowLastColumn="0" w:lastRowFirstColumn="0" w:lastRowLastColumn="0"/>
              <w:rPr>
                <w:color w:val="000000" w:themeColor="text1"/>
                <w:lang w:val="en-US"/>
              </w:rPr>
            </w:pPr>
            <w:bookmarkStart w:id="82" w:name="_Toc120519118"/>
            <w:r w:rsidRPr="00E815F7">
              <w:rPr>
                <w:color w:val="000000" w:themeColor="text1"/>
                <w:lang w:val="en-US"/>
              </w:rPr>
              <w:t>Celebrate and recognise people with disability as part of International Women’s Day</w:t>
            </w:r>
            <w:bookmarkEnd w:id="82"/>
            <w:r w:rsidR="00BF77E7">
              <w:rPr>
                <w:color w:val="000000" w:themeColor="text1"/>
                <w:lang w:val="en-US"/>
              </w:rPr>
              <w:t>.</w:t>
            </w:r>
          </w:p>
        </w:tc>
      </w:tr>
    </w:tbl>
    <w:p w14:paraId="0AEC0199" w14:textId="77777777" w:rsidR="00202595" w:rsidRDefault="00202595" w:rsidP="00102615">
      <w:bookmarkStart w:id="83" w:name="_Toc120519119"/>
      <w:bookmarkEnd w:id="68"/>
      <w:r>
        <w:br w:type="page"/>
      </w:r>
    </w:p>
    <w:p w14:paraId="6662B076" w14:textId="7FE0C95C" w:rsidR="00F96641" w:rsidRPr="00B0173D" w:rsidRDefault="00F96641" w:rsidP="00FE2100">
      <w:pPr>
        <w:pStyle w:val="Heading1"/>
        <w:tabs>
          <w:tab w:val="clear" w:pos="851"/>
          <w:tab w:val="left" w:pos="1418"/>
        </w:tabs>
        <w:spacing w:after="0"/>
        <w:ind w:right="0"/>
        <w:rPr>
          <w:szCs w:val="32"/>
        </w:rPr>
      </w:pPr>
      <w:bookmarkStart w:id="84" w:name="_Toc122430784"/>
      <w:r w:rsidRPr="00B0173D">
        <w:rPr>
          <w:szCs w:val="32"/>
        </w:rPr>
        <w:lastRenderedPageBreak/>
        <w:t>Pillar two</w:t>
      </w:r>
      <w:r w:rsidR="00FE2100">
        <w:rPr>
          <w:szCs w:val="32"/>
        </w:rPr>
        <w:tab/>
      </w:r>
      <w:r w:rsidRPr="00B0173D">
        <w:rPr>
          <w:szCs w:val="32"/>
        </w:rPr>
        <w:t>Universal design, accessible information and communication</w:t>
      </w:r>
      <w:bookmarkEnd w:id="83"/>
      <w:bookmarkEnd w:id="84"/>
    </w:p>
    <w:p w14:paraId="0B7657AE" w14:textId="77777777" w:rsidR="00ED0131" w:rsidRPr="00ED0131" w:rsidRDefault="00ED0131" w:rsidP="00294095"/>
    <w:p w14:paraId="76F8C1A8" w14:textId="23636BE4" w:rsidR="00DB1C95" w:rsidRPr="00DB1C95" w:rsidRDefault="00DB1C95" w:rsidP="00C76C33">
      <w:pPr>
        <w:pStyle w:val="Heading2"/>
        <w:shd w:val="clear" w:color="auto" w:fill="E9D0EB" w:themeFill="accent3" w:themeFillTint="33"/>
        <w:spacing w:after="0"/>
        <w:rPr>
          <w:bCs w:val="0"/>
          <w:sz w:val="20"/>
          <w:szCs w:val="20"/>
        </w:rPr>
      </w:pPr>
      <w:r w:rsidRPr="00DB1C95">
        <w:rPr>
          <w:bCs w:val="0"/>
          <w:sz w:val="20"/>
          <w:szCs w:val="20"/>
        </w:rPr>
        <w:t>Priority area 3</w:t>
      </w:r>
      <w:r w:rsidR="00FE2100">
        <w:rPr>
          <w:bCs w:val="0"/>
          <w:sz w:val="20"/>
          <w:szCs w:val="20"/>
        </w:rPr>
        <w:tab/>
      </w:r>
      <w:r w:rsidRPr="00DB1C95">
        <w:rPr>
          <w:bCs w:val="0"/>
          <w:sz w:val="20"/>
          <w:szCs w:val="20"/>
        </w:rPr>
        <w:t>Universal Design</w:t>
      </w:r>
    </w:p>
    <w:p w14:paraId="12D9EB8E" w14:textId="402A34E1" w:rsidR="00D14C07" w:rsidRPr="00DB1C95" w:rsidRDefault="00DB1C95" w:rsidP="00C76C33">
      <w:pPr>
        <w:shd w:val="clear" w:color="auto" w:fill="E9D0EB" w:themeFill="accent3" w:themeFillTint="33"/>
      </w:pPr>
      <w:r w:rsidRPr="00DB1C95">
        <w:t>Outcome – Through universal design principles we created inclusive opportunities for people from diverse backgrounds and abilities to connect with and participate in parks and nature</w:t>
      </w:r>
    </w:p>
    <w:tbl>
      <w:tblPr>
        <w:tblStyle w:val="PlainTable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3059"/>
        <w:gridCol w:w="5670"/>
      </w:tblGrid>
      <w:tr w:rsidR="00C76C33" w:rsidRPr="00C76C33" w14:paraId="4A6BAFA7" w14:textId="77777777" w:rsidTr="00C76C33">
        <w:trPr>
          <w:cnfStyle w:val="100000000000" w:firstRow="1" w:lastRow="0" w:firstColumn="0" w:lastColumn="0" w:oddVBand="0" w:evenVBand="0" w:oddHBand="0"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622" w:type="dxa"/>
            <w:shd w:val="clear" w:color="auto" w:fill="auto"/>
          </w:tcPr>
          <w:p w14:paraId="39DE962C" w14:textId="77777777" w:rsidR="00F96641" w:rsidRPr="00CD17C3" w:rsidRDefault="00F96641" w:rsidP="00C76C33">
            <w:pPr>
              <w:pStyle w:val="Heading2"/>
              <w:spacing w:after="0"/>
              <w:outlineLvl w:val="1"/>
              <w:rPr>
                <w:b w:val="0"/>
                <w:bCs/>
                <w:sz w:val="20"/>
                <w:szCs w:val="20"/>
                <w:lang w:val="en-US"/>
              </w:rPr>
            </w:pPr>
          </w:p>
        </w:tc>
        <w:tc>
          <w:tcPr>
            <w:tcW w:w="3059" w:type="dxa"/>
            <w:shd w:val="clear" w:color="auto" w:fill="auto"/>
          </w:tcPr>
          <w:p w14:paraId="2B33F48C" w14:textId="77777777" w:rsidR="00F96641" w:rsidRPr="00CD17C3" w:rsidRDefault="00F96641" w:rsidP="00C76C33">
            <w:pPr>
              <w:pStyle w:val="Heading2"/>
              <w:spacing w:after="0"/>
              <w:ind w:hanging="30"/>
              <w:outlineLvl w:val="1"/>
              <w:cnfStyle w:val="100000000000" w:firstRow="1" w:lastRow="0" w:firstColumn="0" w:lastColumn="0" w:oddVBand="0" w:evenVBand="0" w:oddHBand="0" w:evenHBand="0" w:firstRowFirstColumn="0" w:firstRowLastColumn="0" w:lastRowFirstColumn="0" w:lastRowLastColumn="0"/>
              <w:rPr>
                <w:b w:val="0"/>
                <w:bCs/>
                <w:sz w:val="20"/>
                <w:szCs w:val="20"/>
              </w:rPr>
            </w:pPr>
            <w:bookmarkStart w:id="85" w:name="_Toc103688242"/>
            <w:bookmarkStart w:id="86" w:name="_Toc120519121"/>
            <w:r w:rsidRPr="00CD17C3">
              <w:rPr>
                <w:b w:val="0"/>
                <w:bCs/>
                <w:sz w:val="20"/>
                <w:szCs w:val="20"/>
              </w:rPr>
              <w:t>Strategy</w:t>
            </w:r>
            <w:bookmarkEnd w:id="85"/>
            <w:bookmarkEnd w:id="86"/>
          </w:p>
        </w:tc>
        <w:tc>
          <w:tcPr>
            <w:tcW w:w="5670" w:type="dxa"/>
            <w:shd w:val="clear" w:color="auto" w:fill="auto"/>
          </w:tcPr>
          <w:p w14:paraId="03395B2E" w14:textId="77777777" w:rsidR="00F96641" w:rsidRPr="00CD17C3" w:rsidRDefault="00F96641" w:rsidP="00C76C33">
            <w:pPr>
              <w:pStyle w:val="Heading2"/>
              <w:spacing w:after="0"/>
              <w:outlineLvl w:val="1"/>
              <w:cnfStyle w:val="100000000000" w:firstRow="1" w:lastRow="0" w:firstColumn="0" w:lastColumn="0" w:oddVBand="0" w:evenVBand="0" w:oddHBand="0" w:evenHBand="0" w:firstRowFirstColumn="0" w:firstRowLastColumn="0" w:lastRowFirstColumn="0" w:lastRowLastColumn="0"/>
              <w:rPr>
                <w:b w:val="0"/>
                <w:bCs/>
                <w:sz w:val="20"/>
                <w:szCs w:val="20"/>
              </w:rPr>
            </w:pPr>
            <w:bookmarkStart w:id="87" w:name="_Toc103688243"/>
            <w:bookmarkStart w:id="88" w:name="_Toc120519122"/>
            <w:r w:rsidRPr="00CD17C3">
              <w:rPr>
                <w:b w:val="0"/>
                <w:bCs/>
                <w:sz w:val="20"/>
                <w:szCs w:val="20"/>
              </w:rPr>
              <w:t>Action</w:t>
            </w:r>
            <w:bookmarkEnd w:id="87"/>
            <w:bookmarkEnd w:id="88"/>
          </w:p>
        </w:tc>
      </w:tr>
      <w:tr w:rsidR="00F96641" w:rsidRPr="007D43D7" w14:paraId="5BEC2A04" w14:textId="77777777" w:rsidTr="000E6FCC">
        <w:trPr>
          <w:cnfStyle w:val="000000100000" w:firstRow="0" w:lastRow="0" w:firstColumn="0" w:lastColumn="0" w:oddVBand="0" w:evenVBand="0" w:oddHBand="1" w:evenHBand="0" w:firstRowFirstColumn="0" w:firstRowLastColumn="0" w:lastRowFirstColumn="0" w:lastRowLastColumn="0"/>
          <w:trHeight w:val="1056"/>
        </w:trPr>
        <w:tc>
          <w:tcPr>
            <w:cnfStyle w:val="001000000000" w:firstRow="0" w:lastRow="0" w:firstColumn="1" w:lastColumn="0" w:oddVBand="0" w:evenVBand="0" w:oddHBand="0" w:evenHBand="0" w:firstRowFirstColumn="0" w:firstRowLastColumn="0" w:lastRowFirstColumn="0" w:lastRowLastColumn="0"/>
            <w:tcW w:w="622" w:type="dxa"/>
            <w:shd w:val="clear" w:color="auto" w:fill="FFFFFF" w:themeFill="background1"/>
          </w:tcPr>
          <w:p w14:paraId="203E7F80" w14:textId="59316A4A" w:rsidR="00F96641" w:rsidRPr="00CD17C3" w:rsidRDefault="00F96641" w:rsidP="00C76C33">
            <w:pPr>
              <w:pStyle w:val="Heading2"/>
              <w:spacing w:after="0"/>
              <w:outlineLvl w:val="1"/>
              <w:rPr>
                <w:b w:val="0"/>
                <w:bCs/>
                <w:color w:val="000000" w:themeColor="text1"/>
                <w:sz w:val="20"/>
                <w:szCs w:val="20"/>
                <w:lang w:val="en-US"/>
              </w:rPr>
            </w:pPr>
            <w:bookmarkStart w:id="89" w:name="_Toc103688246"/>
            <w:bookmarkStart w:id="90" w:name="_Toc120519123"/>
            <w:r w:rsidRPr="00CD17C3">
              <w:rPr>
                <w:b w:val="0"/>
                <w:bCs/>
                <w:color w:val="000000" w:themeColor="text1"/>
                <w:sz w:val="20"/>
                <w:szCs w:val="20"/>
                <w:lang w:val="en-US"/>
              </w:rPr>
              <w:t>2.3.1</w:t>
            </w:r>
            <w:bookmarkEnd w:id="89"/>
            <w:bookmarkEnd w:id="90"/>
          </w:p>
        </w:tc>
        <w:tc>
          <w:tcPr>
            <w:tcW w:w="3059" w:type="dxa"/>
            <w:shd w:val="clear" w:color="auto" w:fill="FFFFFF" w:themeFill="background1"/>
          </w:tcPr>
          <w:p w14:paraId="18AE1636" w14:textId="30DB8BFF" w:rsidR="00F96641" w:rsidRPr="00CD17C3" w:rsidRDefault="00F96641" w:rsidP="00C76C33">
            <w:pPr>
              <w:pStyle w:val="Heading2"/>
              <w:spacing w:after="0"/>
              <w:outlineLvl w:val="1"/>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bookmarkStart w:id="91" w:name="_Toc103688247"/>
            <w:bookmarkStart w:id="92" w:name="_Toc120519124"/>
            <w:r w:rsidRPr="00CD17C3">
              <w:rPr>
                <w:color w:val="000000" w:themeColor="text1"/>
                <w:sz w:val="20"/>
                <w:szCs w:val="20"/>
              </w:rPr>
              <w:t>Embed the whole-of-government Universal design policy across park management, planning and project management</w:t>
            </w:r>
            <w:bookmarkEnd w:id="91"/>
            <w:bookmarkEnd w:id="92"/>
            <w:r w:rsidR="00DA58CF" w:rsidRPr="00CD17C3">
              <w:rPr>
                <w:color w:val="000000" w:themeColor="text1"/>
                <w:sz w:val="20"/>
                <w:szCs w:val="20"/>
              </w:rPr>
              <w:t>.</w:t>
            </w:r>
          </w:p>
        </w:tc>
        <w:tc>
          <w:tcPr>
            <w:tcW w:w="5670" w:type="dxa"/>
            <w:shd w:val="clear" w:color="auto" w:fill="FFFFFF" w:themeFill="background1"/>
          </w:tcPr>
          <w:p w14:paraId="6996DEBF" w14:textId="5201F9DE" w:rsidR="00F96641" w:rsidRPr="00CD17C3" w:rsidRDefault="00F96641" w:rsidP="00C76C33">
            <w:pPr>
              <w:pStyle w:val="Heading2"/>
              <w:spacing w:after="0"/>
              <w:outlineLvl w:val="1"/>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bookmarkStart w:id="93" w:name="_Toc103688248"/>
            <w:bookmarkStart w:id="94" w:name="_Toc120519125"/>
            <w:r w:rsidRPr="00CD17C3">
              <w:rPr>
                <w:color w:val="000000" w:themeColor="text1"/>
                <w:sz w:val="20"/>
                <w:szCs w:val="20"/>
                <w:lang w:val="en-US"/>
              </w:rPr>
              <w:t>Review and incorporate relevant and applicable universal design principles into Parks Victoria’s Open Safe and Clean principles and priorities</w:t>
            </w:r>
            <w:bookmarkEnd w:id="93"/>
            <w:bookmarkEnd w:id="94"/>
            <w:r w:rsidR="00DA58CF" w:rsidRPr="00CD17C3">
              <w:rPr>
                <w:color w:val="000000" w:themeColor="text1"/>
                <w:sz w:val="20"/>
                <w:szCs w:val="20"/>
                <w:lang w:val="en-US"/>
              </w:rPr>
              <w:t>.</w:t>
            </w:r>
          </w:p>
        </w:tc>
      </w:tr>
      <w:tr w:rsidR="00F96641" w:rsidRPr="007D43D7" w14:paraId="0AD5183B" w14:textId="77777777" w:rsidTr="000E6FCC">
        <w:trPr>
          <w:trHeight w:val="732"/>
        </w:trPr>
        <w:tc>
          <w:tcPr>
            <w:cnfStyle w:val="001000000000" w:firstRow="0" w:lastRow="0" w:firstColumn="1" w:lastColumn="0" w:oddVBand="0" w:evenVBand="0" w:oddHBand="0" w:evenHBand="0" w:firstRowFirstColumn="0" w:firstRowLastColumn="0" w:lastRowFirstColumn="0" w:lastRowLastColumn="0"/>
            <w:tcW w:w="622" w:type="dxa"/>
            <w:shd w:val="clear" w:color="auto" w:fill="FFFFFF" w:themeFill="background1"/>
          </w:tcPr>
          <w:p w14:paraId="0E14B31F" w14:textId="21A74958" w:rsidR="00F96641" w:rsidRPr="00CD17C3" w:rsidRDefault="00F96641" w:rsidP="00C76C33">
            <w:pPr>
              <w:pStyle w:val="Heading2"/>
              <w:spacing w:after="0"/>
              <w:outlineLvl w:val="1"/>
              <w:rPr>
                <w:b w:val="0"/>
                <w:bCs/>
                <w:color w:val="000000" w:themeColor="text1"/>
                <w:sz w:val="20"/>
                <w:szCs w:val="20"/>
                <w:lang w:val="en-US"/>
              </w:rPr>
            </w:pPr>
            <w:bookmarkStart w:id="95" w:name="_Toc103688254"/>
            <w:bookmarkStart w:id="96" w:name="_Toc120519126"/>
            <w:r w:rsidRPr="00CD17C3">
              <w:rPr>
                <w:b w:val="0"/>
                <w:bCs/>
                <w:color w:val="000000" w:themeColor="text1"/>
                <w:sz w:val="20"/>
                <w:szCs w:val="20"/>
                <w:lang w:val="en-US"/>
              </w:rPr>
              <w:t>2.3.2</w:t>
            </w:r>
            <w:bookmarkEnd w:id="95"/>
            <w:bookmarkEnd w:id="96"/>
          </w:p>
        </w:tc>
        <w:tc>
          <w:tcPr>
            <w:tcW w:w="3059" w:type="dxa"/>
            <w:shd w:val="clear" w:color="auto" w:fill="FFFFFF" w:themeFill="background1"/>
          </w:tcPr>
          <w:p w14:paraId="4B2873AB" w14:textId="5D5F8182" w:rsidR="00F96641" w:rsidRPr="00CD17C3" w:rsidRDefault="00F96641" w:rsidP="00C76C33">
            <w:pPr>
              <w:pStyle w:val="Heading2"/>
              <w:spacing w:after="0"/>
              <w:outlineLvl w:val="1"/>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bookmarkStart w:id="97" w:name="_Toc103688255"/>
            <w:bookmarkStart w:id="98" w:name="_Toc120519127"/>
            <w:r w:rsidRPr="00CD17C3">
              <w:rPr>
                <w:color w:val="000000" w:themeColor="text1"/>
                <w:sz w:val="20"/>
                <w:szCs w:val="20"/>
                <w:lang w:val="en-US"/>
              </w:rPr>
              <w:t>Significantly increase the number of parks where universal design principles are incorporated into replaced or new visitor assets including trails</w:t>
            </w:r>
            <w:bookmarkEnd w:id="97"/>
            <w:bookmarkEnd w:id="98"/>
            <w:r w:rsidR="00DA58CF" w:rsidRPr="00CD17C3">
              <w:rPr>
                <w:color w:val="000000" w:themeColor="text1"/>
                <w:sz w:val="20"/>
                <w:szCs w:val="20"/>
                <w:lang w:val="en-US"/>
              </w:rPr>
              <w:t>.</w:t>
            </w:r>
          </w:p>
        </w:tc>
        <w:tc>
          <w:tcPr>
            <w:tcW w:w="5670" w:type="dxa"/>
            <w:shd w:val="clear" w:color="auto" w:fill="FFFFFF" w:themeFill="background1"/>
          </w:tcPr>
          <w:p w14:paraId="69EA44EE" w14:textId="5CDE2A19" w:rsidR="00F96641" w:rsidRPr="00CD17C3" w:rsidRDefault="00F96641" w:rsidP="00C76C33">
            <w:pPr>
              <w:pStyle w:val="Heading2"/>
              <w:spacing w:after="0"/>
              <w:outlineLvl w:val="1"/>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bookmarkStart w:id="99" w:name="_Toc103688256"/>
            <w:bookmarkStart w:id="100" w:name="_Toc120519128"/>
            <w:r w:rsidRPr="00CD17C3">
              <w:rPr>
                <w:color w:val="000000" w:themeColor="text1"/>
                <w:sz w:val="20"/>
                <w:szCs w:val="20"/>
                <w:lang w:val="en-US"/>
              </w:rPr>
              <w:t>Ensure that all new park plans, including management plans, include stated objectives for all abilities access</w:t>
            </w:r>
            <w:bookmarkEnd w:id="99"/>
            <w:bookmarkEnd w:id="100"/>
            <w:r w:rsidR="00DA58CF" w:rsidRPr="00CD17C3">
              <w:rPr>
                <w:color w:val="000000" w:themeColor="text1"/>
                <w:sz w:val="20"/>
                <w:szCs w:val="20"/>
                <w:lang w:val="en-US"/>
              </w:rPr>
              <w:t>.</w:t>
            </w:r>
          </w:p>
          <w:p w14:paraId="5B63482F" w14:textId="5A2EEF93" w:rsidR="00F96641" w:rsidRPr="00CD17C3" w:rsidRDefault="00F96641" w:rsidP="00C76C33">
            <w:pPr>
              <w:pStyle w:val="Heading2"/>
              <w:spacing w:after="0"/>
              <w:outlineLvl w:val="1"/>
              <w:cnfStyle w:val="000000000000" w:firstRow="0" w:lastRow="0" w:firstColumn="0" w:lastColumn="0" w:oddVBand="0" w:evenVBand="0" w:oddHBand="0" w:evenHBand="0" w:firstRowFirstColumn="0" w:firstRowLastColumn="0" w:lastRowFirstColumn="0" w:lastRowLastColumn="0"/>
              <w:rPr>
                <w:sz w:val="20"/>
                <w:szCs w:val="20"/>
                <w:lang w:val="en-US"/>
              </w:rPr>
            </w:pPr>
            <w:bookmarkStart w:id="101" w:name="_Toc103688257"/>
            <w:bookmarkStart w:id="102" w:name="_Toc120519129"/>
            <w:r w:rsidRPr="00CD17C3">
              <w:rPr>
                <w:color w:val="000000" w:themeColor="text1"/>
                <w:sz w:val="20"/>
                <w:szCs w:val="20"/>
                <w:lang w:val="en-US"/>
              </w:rPr>
              <w:t xml:space="preserve">Endeavor to include all abilities stated objectives for all project plans and designs of new or replaced visitor assets. Where relevant this should be guided by VEF service levels and consider park amenities and </w:t>
            </w:r>
            <w:r w:rsidRPr="00CD17C3">
              <w:rPr>
                <w:sz w:val="20"/>
                <w:szCs w:val="20"/>
                <w:lang w:val="en-US"/>
              </w:rPr>
              <w:t>facilities, parking, playscapes, accommodation, all abilities walks/trails as well as recreation activities such as camping, rock climbing and adaptive mountain biking</w:t>
            </w:r>
            <w:bookmarkEnd w:id="101"/>
            <w:bookmarkEnd w:id="102"/>
            <w:r w:rsidR="00620AC5" w:rsidRPr="00CD17C3">
              <w:rPr>
                <w:sz w:val="20"/>
                <w:szCs w:val="20"/>
                <w:lang w:val="en-US"/>
              </w:rPr>
              <w:t>.</w:t>
            </w:r>
          </w:p>
        </w:tc>
      </w:tr>
      <w:tr w:rsidR="00F96641" w:rsidRPr="007D43D7" w14:paraId="1B950875" w14:textId="77777777" w:rsidTr="000E6FCC">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622" w:type="dxa"/>
            <w:shd w:val="clear" w:color="auto" w:fill="FFFFFF" w:themeFill="background1"/>
          </w:tcPr>
          <w:p w14:paraId="2C0F4B27" w14:textId="7EC95FA1" w:rsidR="00F96641" w:rsidRPr="00CD17C3" w:rsidRDefault="00F96641" w:rsidP="00C76C33">
            <w:pPr>
              <w:pStyle w:val="Heading2"/>
              <w:spacing w:after="0"/>
              <w:outlineLvl w:val="1"/>
              <w:rPr>
                <w:b w:val="0"/>
                <w:bCs/>
                <w:color w:val="000000" w:themeColor="text1"/>
                <w:sz w:val="20"/>
                <w:szCs w:val="20"/>
                <w:lang w:val="en-US"/>
              </w:rPr>
            </w:pPr>
            <w:bookmarkStart w:id="103" w:name="_Toc103688262"/>
            <w:bookmarkStart w:id="104" w:name="_Toc120519130"/>
            <w:r w:rsidRPr="00CD17C3">
              <w:rPr>
                <w:b w:val="0"/>
                <w:bCs/>
                <w:color w:val="000000" w:themeColor="text1"/>
                <w:sz w:val="20"/>
                <w:szCs w:val="20"/>
                <w:lang w:val="en-US"/>
              </w:rPr>
              <w:t>2.3.3</w:t>
            </w:r>
            <w:bookmarkEnd w:id="103"/>
            <w:bookmarkEnd w:id="104"/>
          </w:p>
        </w:tc>
        <w:tc>
          <w:tcPr>
            <w:tcW w:w="3059" w:type="dxa"/>
            <w:shd w:val="clear" w:color="auto" w:fill="FFFFFF" w:themeFill="background1"/>
          </w:tcPr>
          <w:p w14:paraId="61C2E817" w14:textId="71968103" w:rsidR="00F96641" w:rsidRPr="00CD17C3" w:rsidRDefault="00F96641" w:rsidP="00C76C33">
            <w:pPr>
              <w:pStyle w:val="Heading2"/>
              <w:spacing w:after="0"/>
              <w:outlineLvl w:val="1"/>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bookmarkStart w:id="105" w:name="_Toc103688263"/>
            <w:bookmarkStart w:id="106" w:name="_Toc120519131"/>
            <w:r w:rsidRPr="00CD17C3">
              <w:rPr>
                <w:color w:val="000000" w:themeColor="text1"/>
                <w:sz w:val="20"/>
                <w:szCs w:val="20"/>
                <w:lang w:val="en-US"/>
              </w:rPr>
              <w:t>Increase all abilities access to beaches in coastal parks, bays and waterways for boat based recreational activities and to rivers</w:t>
            </w:r>
            <w:bookmarkEnd w:id="105"/>
            <w:bookmarkEnd w:id="106"/>
            <w:r w:rsidR="00DA58CF" w:rsidRPr="00CD17C3">
              <w:rPr>
                <w:color w:val="000000" w:themeColor="text1"/>
                <w:sz w:val="20"/>
                <w:szCs w:val="20"/>
                <w:lang w:val="en-US"/>
              </w:rPr>
              <w:t>.</w:t>
            </w:r>
          </w:p>
        </w:tc>
        <w:tc>
          <w:tcPr>
            <w:tcW w:w="5670" w:type="dxa"/>
            <w:shd w:val="clear" w:color="auto" w:fill="FFFFFF" w:themeFill="background1"/>
          </w:tcPr>
          <w:p w14:paraId="0D4E9ACB" w14:textId="4F1111A1" w:rsidR="00F96641" w:rsidRPr="00CD17C3" w:rsidRDefault="00F96641" w:rsidP="00C76C33">
            <w:pPr>
              <w:pStyle w:val="Heading2"/>
              <w:spacing w:after="0"/>
              <w:outlineLvl w:val="1"/>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US"/>
              </w:rPr>
            </w:pPr>
            <w:bookmarkStart w:id="107" w:name="_Toc103688264"/>
            <w:bookmarkStart w:id="108" w:name="_Toc120519132"/>
            <w:r w:rsidRPr="00CD17C3">
              <w:rPr>
                <w:color w:val="000000" w:themeColor="text1"/>
                <w:sz w:val="20"/>
                <w:szCs w:val="20"/>
                <w:lang w:val="en-US"/>
              </w:rPr>
              <w:t>Endeavor to include all abilities stated objectives for all coastal and waterway park plans and project plans for new or replaced visitor assets. Where relevant this should be guided by VEF service levels and consider piers and jetties, accessible canoe and boating access and access to beaches</w:t>
            </w:r>
            <w:bookmarkEnd w:id="107"/>
            <w:bookmarkEnd w:id="108"/>
            <w:r w:rsidR="00620AC5" w:rsidRPr="00CD17C3">
              <w:rPr>
                <w:color w:val="000000" w:themeColor="text1"/>
                <w:sz w:val="20"/>
                <w:szCs w:val="20"/>
                <w:lang w:val="en-US"/>
              </w:rPr>
              <w:t>.</w:t>
            </w:r>
          </w:p>
        </w:tc>
      </w:tr>
      <w:tr w:rsidR="00F96641" w:rsidRPr="007D43D7" w14:paraId="3312DF10" w14:textId="77777777" w:rsidTr="000E6FCC">
        <w:trPr>
          <w:trHeight w:val="861"/>
        </w:trPr>
        <w:tc>
          <w:tcPr>
            <w:cnfStyle w:val="001000000000" w:firstRow="0" w:lastRow="0" w:firstColumn="1" w:lastColumn="0" w:oddVBand="0" w:evenVBand="0" w:oddHBand="0" w:evenHBand="0" w:firstRowFirstColumn="0" w:firstRowLastColumn="0" w:lastRowFirstColumn="0" w:lastRowLastColumn="0"/>
            <w:tcW w:w="622" w:type="dxa"/>
            <w:shd w:val="clear" w:color="auto" w:fill="FFFFFF" w:themeFill="background1"/>
          </w:tcPr>
          <w:p w14:paraId="3F723883" w14:textId="649D36A8" w:rsidR="00F96641" w:rsidRPr="00CD17C3" w:rsidRDefault="00F96641" w:rsidP="00C76C33">
            <w:pPr>
              <w:pStyle w:val="Heading2"/>
              <w:spacing w:after="0"/>
              <w:outlineLvl w:val="1"/>
              <w:rPr>
                <w:b w:val="0"/>
                <w:bCs/>
                <w:color w:val="000000" w:themeColor="text1"/>
                <w:sz w:val="20"/>
                <w:szCs w:val="20"/>
                <w:lang w:val="en-US"/>
              </w:rPr>
            </w:pPr>
            <w:bookmarkStart w:id="109" w:name="_Toc103688268"/>
            <w:bookmarkStart w:id="110" w:name="_Toc120519133"/>
            <w:r w:rsidRPr="00CD17C3">
              <w:rPr>
                <w:b w:val="0"/>
                <w:bCs/>
                <w:color w:val="000000" w:themeColor="text1"/>
                <w:sz w:val="20"/>
                <w:szCs w:val="20"/>
                <w:lang w:val="en-US"/>
              </w:rPr>
              <w:t>2.3.4</w:t>
            </w:r>
            <w:bookmarkEnd w:id="109"/>
            <w:bookmarkEnd w:id="110"/>
          </w:p>
        </w:tc>
        <w:tc>
          <w:tcPr>
            <w:tcW w:w="3059" w:type="dxa"/>
            <w:shd w:val="clear" w:color="auto" w:fill="FFFFFF" w:themeFill="background1"/>
          </w:tcPr>
          <w:p w14:paraId="1BEEC26C" w14:textId="576E3C44" w:rsidR="00F96641" w:rsidRPr="00CD17C3" w:rsidRDefault="00F96641" w:rsidP="00C76C33">
            <w:pPr>
              <w:cnfStyle w:val="000000000000" w:firstRow="0" w:lastRow="0" w:firstColumn="0" w:lastColumn="0" w:oddVBand="0" w:evenVBand="0" w:oddHBand="0" w:evenHBand="0" w:firstRowFirstColumn="0" w:firstRowLastColumn="0" w:lastRowFirstColumn="0" w:lastRowLastColumn="0"/>
              <w:rPr>
                <w:bCs/>
                <w:color w:val="000000" w:themeColor="text1"/>
                <w:lang w:val="en-US"/>
              </w:rPr>
            </w:pPr>
            <w:r w:rsidRPr="00CD17C3">
              <w:rPr>
                <w:bCs/>
                <w:color w:val="000000" w:themeColor="text1"/>
                <w:lang w:val="en-US"/>
              </w:rPr>
              <w:t>Increase inclusive camping opportunities for people with disability</w:t>
            </w:r>
            <w:r w:rsidR="00DA58CF" w:rsidRPr="00CD17C3">
              <w:rPr>
                <w:bCs/>
                <w:color w:val="000000" w:themeColor="text1"/>
                <w:lang w:val="en-US"/>
              </w:rPr>
              <w:t>.</w:t>
            </w:r>
          </w:p>
        </w:tc>
        <w:tc>
          <w:tcPr>
            <w:tcW w:w="5670" w:type="dxa"/>
            <w:shd w:val="clear" w:color="auto" w:fill="FFFFFF" w:themeFill="background1"/>
          </w:tcPr>
          <w:p w14:paraId="31A571FE" w14:textId="00A82E9E" w:rsidR="00F96641" w:rsidRPr="00CD17C3" w:rsidRDefault="00F96641" w:rsidP="00C76C33">
            <w:pPr>
              <w:pStyle w:val="Heading2"/>
              <w:spacing w:after="0"/>
              <w:outlineLvl w:val="1"/>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bookmarkStart w:id="111" w:name="_Toc103688269"/>
            <w:bookmarkStart w:id="112" w:name="_Toc120519134"/>
            <w:r w:rsidRPr="00CD17C3">
              <w:rPr>
                <w:color w:val="000000" w:themeColor="text1"/>
                <w:sz w:val="20"/>
                <w:szCs w:val="20"/>
                <w:lang w:val="en-US"/>
              </w:rPr>
              <w:t>Identify all abilities camping opportunities in each Region and where possible incorporate universal design principles into new or upgraded camping sites.</w:t>
            </w:r>
            <w:bookmarkEnd w:id="111"/>
            <w:bookmarkEnd w:id="112"/>
          </w:p>
        </w:tc>
      </w:tr>
    </w:tbl>
    <w:p w14:paraId="08204BCC" w14:textId="77777777" w:rsidR="00D14C07" w:rsidRPr="00DF3541" w:rsidRDefault="00D14C07" w:rsidP="00C763B0"/>
    <w:p w14:paraId="3A5993CB" w14:textId="19A3D6B5" w:rsidR="002F589D" w:rsidRPr="00DF3541" w:rsidRDefault="002F589D" w:rsidP="002F589D">
      <w:pPr>
        <w:shd w:val="clear" w:color="auto" w:fill="E9D0EB" w:themeFill="accent3" w:themeFillTint="33"/>
        <w:tabs>
          <w:tab w:val="left" w:pos="851"/>
        </w:tabs>
        <w:outlineLvl w:val="1"/>
        <w:rPr>
          <w:color w:val="auto"/>
        </w:rPr>
      </w:pPr>
      <w:r w:rsidRPr="00DF3541">
        <w:rPr>
          <w:color w:val="auto"/>
        </w:rPr>
        <w:t>Priority area 4</w:t>
      </w:r>
      <w:r w:rsidR="00FE2100">
        <w:rPr>
          <w:color w:val="auto"/>
        </w:rPr>
        <w:tab/>
      </w:r>
      <w:r w:rsidRPr="00DF3541">
        <w:rPr>
          <w:color w:val="auto"/>
        </w:rPr>
        <w:t>Accessible Information and Communication</w:t>
      </w:r>
    </w:p>
    <w:p w14:paraId="3F96CB06" w14:textId="2E75A070" w:rsidR="00D14C07" w:rsidRPr="002F589D" w:rsidRDefault="002F589D" w:rsidP="002F589D">
      <w:pPr>
        <w:shd w:val="clear" w:color="auto" w:fill="E9D0EB" w:themeFill="accent3" w:themeFillTint="33"/>
        <w:autoSpaceDE w:val="0"/>
        <w:autoSpaceDN w:val="0"/>
        <w:adjustRightInd w:val="0"/>
        <w:rPr>
          <w:rFonts w:eastAsiaTheme="minorHAnsi"/>
          <w:b/>
          <w:bCs/>
          <w:color w:val="auto"/>
          <w:lang w:eastAsia="en-US"/>
        </w:rPr>
      </w:pPr>
      <w:r w:rsidRPr="00DF3541">
        <w:rPr>
          <w:rFonts w:eastAsiaTheme="minorHAnsi"/>
          <w:color w:val="auto"/>
          <w:lang w:eastAsia="en-US"/>
        </w:rPr>
        <w:t>Outcome – Information and communications about parks and park experiences is inclusive</w:t>
      </w:r>
      <w:r>
        <w:rPr>
          <w:rFonts w:eastAsiaTheme="minorHAnsi"/>
          <w:b/>
          <w:bCs/>
          <w:color w:val="auto"/>
          <w:lang w:eastAsia="en-US"/>
        </w:rPr>
        <w:t xml:space="preserve"> </w:t>
      </w:r>
      <w:r w:rsidRPr="00DF3541">
        <w:rPr>
          <w:rFonts w:eastAsiaTheme="minorHAnsi"/>
          <w:color w:val="auto"/>
          <w:lang w:eastAsia="en-US"/>
        </w:rPr>
        <w:t>and accessible to everyone</w:t>
      </w:r>
    </w:p>
    <w:tbl>
      <w:tblPr>
        <w:tblStyle w:val="PlainTable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77"/>
        <w:gridCol w:w="5670"/>
      </w:tblGrid>
      <w:tr w:rsidR="002F589D" w:rsidRPr="002F589D" w14:paraId="3D638533" w14:textId="77777777" w:rsidTr="00DC5F67">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6203012E" w14:textId="77777777" w:rsidR="00C763B0" w:rsidRPr="002F589D" w:rsidRDefault="00C763B0" w:rsidP="00DC5F67">
            <w:pPr>
              <w:tabs>
                <w:tab w:val="left" w:pos="851"/>
              </w:tabs>
              <w:outlineLvl w:val="1"/>
              <w:rPr>
                <w:b w:val="0"/>
                <w:bCs w:val="0"/>
                <w:color w:val="auto"/>
                <w:lang w:val="en-US"/>
              </w:rPr>
            </w:pPr>
          </w:p>
        </w:tc>
        <w:tc>
          <w:tcPr>
            <w:tcW w:w="2977" w:type="dxa"/>
            <w:shd w:val="clear" w:color="auto" w:fill="auto"/>
          </w:tcPr>
          <w:p w14:paraId="28512C43" w14:textId="77777777" w:rsidR="00C763B0" w:rsidRPr="002F589D" w:rsidRDefault="00C763B0" w:rsidP="00DC5F67">
            <w:pPr>
              <w:tabs>
                <w:tab w:val="left" w:pos="851"/>
              </w:tabs>
              <w:outlineLvl w:val="1"/>
              <w:cnfStyle w:val="100000000000" w:firstRow="1" w:lastRow="0" w:firstColumn="0" w:lastColumn="0" w:oddVBand="0" w:evenVBand="0" w:oddHBand="0" w:evenHBand="0" w:firstRowFirstColumn="0" w:firstRowLastColumn="0" w:lastRowFirstColumn="0" w:lastRowLastColumn="0"/>
              <w:rPr>
                <w:b w:val="0"/>
                <w:bCs w:val="0"/>
                <w:color w:val="auto"/>
              </w:rPr>
            </w:pPr>
            <w:bookmarkStart w:id="113" w:name="_Toc120519136"/>
            <w:r w:rsidRPr="002F589D">
              <w:rPr>
                <w:b w:val="0"/>
                <w:bCs w:val="0"/>
                <w:color w:val="auto"/>
              </w:rPr>
              <w:t>Strategy</w:t>
            </w:r>
            <w:bookmarkEnd w:id="113"/>
          </w:p>
        </w:tc>
        <w:tc>
          <w:tcPr>
            <w:tcW w:w="5670" w:type="dxa"/>
            <w:shd w:val="clear" w:color="auto" w:fill="auto"/>
          </w:tcPr>
          <w:p w14:paraId="4D1BC50E" w14:textId="77777777" w:rsidR="00C763B0" w:rsidRPr="002F589D" w:rsidRDefault="00C763B0" w:rsidP="00DC5F67">
            <w:pPr>
              <w:tabs>
                <w:tab w:val="left" w:pos="851"/>
              </w:tabs>
              <w:outlineLvl w:val="1"/>
              <w:cnfStyle w:val="100000000000" w:firstRow="1" w:lastRow="0" w:firstColumn="0" w:lastColumn="0" w:oddVBand="0" w:evenVBand="0" w:oddHBand="0" w:evenHBand="0" w:firstRowFirstColumn="0" w:firstRowLastColumn="0" w:lastRowFirstColumn="0" w:lastRowLastColumn="0"/>
              <w:rPr>
                <w:b w:val="0"/>
                <w:bCs w:val="0"/>
                <w:color w:val="auto"/>
              </w:rPr>
            </w:pPr>
            <w:bookmarkStart w:id="114" w:name="_Toc120519137"/>
            <w:r w:rsidRPr="002F589D">
              <w:rPr>
                <w:b w:val="0"/>
                <w:bCs w:val="0"/>
                <w:color w:val="auto"/>
              </w:rPr>
              <w:t>Action</w:t>
            </w:r>
            <w:bookmarkEnd w:id="114"/>
          </w:p>
        </w:tc>
      </w:tr>
      <w:tr w:rsidR="00C763B0" w:rsidRPr="00DF3541" w14:paraId="6575AB75" w14:textId="77777777" w:rsidTr="000E6FCC">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2DF9CA93" w14:textId="18FE7BA3" w:rsidR="00C763B0" w:rsidRPr="00DF3541" w:rsidRDefault="00C763B0" w:rsidP="002F589D">
            <w:pPr>
              <w:tabs>
                <w:tab w:val="left" w:pos="851"/>
              </w:tabs>
              <w:outlineLvl w:val="1"/>
              <w:rPr>
                <w:b w:val="0"/>
                <w:bCs w:val="0"/>
                <w:color w:val="000000" w:themeColor="text1"/>
              </w:rPr>
            </w:pPr>
            <w:bookmarkStart w:id="115" w:name="_Toc120519138"/>
            <w:r w:rsidRPr="00DF3541">
              <w:rPr>
                <w:b w:val="0"/>
                <w:bCs w:val="0"/>
                <w:color w:val="000000" w:themeColor="text1"/>
              </w:rPr>
              <w:t>2.4.1</w:t>
            </w:r>
            <w:bookmarkEnd w:id="115"/>
          </w:p>
        </w:tc>
        <w:tc>
          <w:tcPr>
            <w:tcW w:w="2977" w:type="dxa"/>
            <w:shd w:val="clear" w:color="auto" w:fill="auto"/>
          </w:tcPr>
          <w:p w14:paraId="62DD2318" w14:textId="5893CC95" w:rsidR="00C763B0" w:rsidRPr="00DF3541" w:rsidRDefault="00C763B0" w:rsidP="002F589D">
            <w:pPr>
              <w:tabs>
                <w:tab w:val="left" w:pos="851"/>
              </w:tabs>
              <w:outlineLvl w:val="1"/>
              <w:cnfStyle w:val="000000100000" w:firstRow="0" w:lastRow="0" w:firstColumn="0" w:lastColumn="0" w:oddVBand="0" w:evenVBand="0" w:oddHBand="1" w:evenHBand="0" w:firstRowFirstColumn="0" w:firstRowLastColumn="0" w:lastRowFirstColumn="0" w:lastRowLastColumn="0"/>
              <w:rPr>
                <w:color w:val="000000" w:themeColor="text1"/>
                <w:lang w:val="en-US"/>
              </w:rPr>
            </w:pPr>
            <w:bookmarkStart w:id="116" w:name="_Toc120519139"/>
            <w:r w:rsidRPr="00DF3541">
              <w:rPr>
                <w:color w:val="000000" w:themeColor="text1"/>
              </w:rPr>
              <w:t>Make our park information more inclusive and accessible for people with disability</w:t>
            </w:r>
            <w:bookmarkEnd w:id="116"/>
            <w:r w:rsidR="00D309BF" w:rsidRPr="00DF3541">
              <w:rPr>
                <w:color w:val="000000" w:themeColor="text1"/>
              </w:rPr>
              <w:t>.</w:t>
            </w:r>
          </w:p>
        </w:tc>
        <w:tc>
          <w:tcPr>
            <w:tcW w:w="5670" w:type="dxa"/>
            <w:shd w:val="clear" w:color="auto" w:fill="auto"/>
          </w:tcPr>
          <w:p w14:paraId="58984AAD" w14:textId="0C7CAA36" w:rsidR="00C763B0" w:rsidRPr="00DF3541" w:rsidRDefault="00C763B0" w:rsidP="002F589D">
            <w:pPr>
              <w:cnfStyle w:val="000000100000" w:firstRow="0" w:lastRow="0" w:firstColumn="0" w:lastColumn="0" w:oddVBand="0" w:evenVBand="0" w:oddHBand="1" w:evenHBand="0" w:firstRowFirstColumn="0" w:firstRowLastColumn="0" w:lastRowFirstColumn="0" w:lastRowLastColumn="0"/>
            </w:pPr>
            <w:r w:rsidRPr="00DF3541">
              <w:rPr>
                <w:color w:val="000000" w:themeColor="text1"/>
              </w:rPr>
              <w:t>Whole-of-government accessibility guidelines to inform (digital and physical) into planning and design</w:t>
            </w:r>
            <w:r w:rsidR="00D309BF" w:rsidRPr="00DF3541">
              <w:rPr>
                <w:color w:val="000000" w:themeColor="text1"/>
              </w:rPr>
              <w:t>.</w:t>
            </w:r>
          </w:p>
        </w:tc>
      </w:tr>
      <w:tr w:rsidR="000B240A" w:rsidRPr="00DF3541" w14:paraId="6167F5F0" w14:textId="77777777" w:rsidTr="000E6FCC">
        <w:trPr>
          <w:trHeight w:val="1362"/>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6E3F94D2" w14:textId="53D4F342" w:rsidR="00C763B0" w:rsidRPr="00DF3541" w:rsidRDefault="00C763B0" w:rsidP="00E0181F">
            <w:pPr>
              <w:tabs>
                <w:tab w:val="left" w:pos="851"/>
              </w:tabs>
              <w:outlineLvl w:val="1"/>
              <w:rPr>
                <w:b w:val="0"/>
                <w:bCs w:val="0"/>
                <w:color w:val="000000" w:themeColor="text1"/>
              </w:rPr>
            </w:pPr>
            <w:bookmarkStart w:id="117" w:name="_Toc120519140"/>
            <w:r w:rsidRPr="00DF3541">
              <w:rPr>
                <w:b w:val="0"/>
                <w:bCs w:val="0"/>
                <w:color w:val="000000" w:themeColor="text1"/>
              </w:rPr>
              <w:t>2.4</w:t>
            </w:r>
            <w:bookmarkEnd w:id="117"/>
            <w:r w:rsidR="00E0181F">
              <w:rPr>
                <w:b w:val="0"/>
                <w:bCs w:val="0"/>
                <w:color w:val="000000" w:themeColor="text1"/>
              </w:rPr>
              <w:t>.2</w:t>
            </w:r>
          </w:p>
        </w:tc>
        <w:tc>
          <w:tcPr>
            <w:tcW w:w="2977" w:type="dxa"/>
            <w:shd w:val="clear" w:color="auto" w:fill="auto"/>
          </w:tcPr>
          <w:p w14:paraId="183D3D05" w14:textId="259A8693" w:rsidR="00C763B0" w:rsidRPr="00DF3541" w:rsidRDefault="00C763B0" w:rsidP="002F589D">
            <w:pPr>
              <w:tabs>
                <w:tab w:val="left" w:pos="851"/>
              </w:tabs>
              <w:outlineLvl w:val="1"/>
              <w:cnfStyle w:val="000000000000" w:firstRow="0" w:lastRow="0" w:firstColumn="0" w:lastColumn="0" w:oddVBand="0" w:evenVBand="0" w:oddHBand="0" w:evenHBand="0" w:firstRowFirstColumn="0" w:firstRowLastColumn="0" w:lastRowFirstColumn="0" w:lastRowLastColumn="0"/>
              <w:rPr>
                <w:color w:val="000000" w:themeColor="text1"/>
              </w:rPr>
            </w:pPr>
            <w:bookmarkStart w:id="118" w:name="_Toc120519141"/>
            <w:r w:rsidRPr="00DF3541">
              <w:rPr>
                <w:color w:val="000000" w:themeColor="text1"/>
                <w:lang w:val="en-US"/>
              </w:rPr>
              <w:t>Improve the accessibility and quality of pre-visit information on inclusive park facilities, programs and experiences</w:t>
            </w:r>
            <w:bookmarkEnd w:id="118"/>
            <w:r w:rsidR="00D309BF" w:rsidRPr="00DF3541">
              <w:rPr>
                <w:color w:val="000000" w:themeColor="text1"/>
                <w:lang w:val="en-US"/>
              </w:rPr>
              <w:t>.</w:t>
            </w:r>
          </w:p>
        </w:tc>
        <w:tc>
          <w:tcPr>
            <w:tcW w:w="5670" w:type="dxa"/>
            <w:shd w:val="clear" w:color="auto" w:fill="auto"/>
          </w:tcPr>
          <w:p w14:paraId="005A9EB2" w14:textId="28824F47" w:rsidR="00C763B0" w:rsidRPr="00DF3541" w:rsidRDefault="00C763B0" w:rsidP="002F589D">
            <w:pPr>
              <w:tabs>
                <w:tab w:val="left" w:pos="851"/>
              </w:tabs>
              <w:outlineLvl w:val="1"/>
              <w:cnfStyle w:val="000000000000" w:firstRow="0" w:lastRow="0" w:firstColumn="0" w:lastColumn="0" w:oddVBand="0" w:evenVBand="0" w:oddHBand="0" w:evenHBand="0" w:firstRowFirstColumn="0" w:firstRowLastColumn="0" w:lastRowFirstColumn="0" w:lastRowLastColumn="0"/>
              <w:rPr>
                <w:color w:val="000000" w:themeColor="text1"/>
                <w:lang w:val="en-US"/>
              </w:rPr>
            </w:pPr>
            <w:bookmarkStart w:id="119" w:name="_Toc120519142"/>
            <w:proofErr w:type="gramStart"/>
            <w:r w:rsidRPr="00DF3541">
              <w:rPr>
                <w:color w:val="000000" w:themeColor="text1"/>
                <w:lang w:val="en-US"/>
              </w:rPr>
              <w:t>Update park</w:t>
            </w:r>
            <w:proofErr w:type="gramEnd"/>
            <w:r w:rsidRPr="00DF3541">
              <w:rPr>
                <w:color w:val="000000" w:themeColor="text1"/>
                <w:lang w:val="en-US"/>
              </w:rPr>
              <w:t xml:space="preserve"> accessibility information based on universal design principles including descriptions on </w:t>
            </w:r>
            <w:proofErr w:type="spellStart"/>
            <w:r w:rsidRPr="00DF3541">
              <w:rPr>
                <w:color w:val="000000" w:themeColor="text1"/>
                <w:lang w:val="en-US"/>
              </w:rPr>
              <w:t>Parkweb</w:t>
            </w:r>
            <w:proofErr w:type="spellEnd"/>
            <w:r w:rsidRPr="00DF3541">
              <w:rPr>
                <w:color w:val="000000" w:themeColor="text1"/>
                <w:lang w:val="en-US"/>
              </w:rPr>
              <w:t>, prioritizing top 75 parks and increasing audio described content</w:t>
            </w:r>
            <w:bookmarkEnd w:id="119"/>
            <w:r w:rsidR="006B5972">
              <w:rPr>
                <w:color w:val="000000" w:themeColor="text1"/>
                <w:lang w:val="en-US"/>
              </w:rPr>
              <w:t>.</w:t>
            </w:r>
          </w:p>
          <w:p w14:paraId="2F86B6C8" w14:textId="4EBD1F2B" w:rsidR="00C763B0" w:rsidRPr="00DF3541" w:rsidRDefault="00C763B0" w:rsidP="002F589D">
            <w:pPr>
              <w:tabs>
                <w:tab w:val="left" w:pos="851"/>
              </w:tabs>
              <w:outlineLvl w:val="1"/>
              <w:cnfStyle w:val="000000000000" w:firstRow="0" w:lastRow="0" w:firstColumn="0" w:lastColumn="0" w:oddVBand="0" w:evenVBand="0" w:oddHBand="0" w:evenHBand="0" w:firstRowFirstColumn="0" w:firstRowLastColumn="0" w:lastRowFirstColumn="0" w:lastRowLastColumn="0"/>
              <w:rPr>
                <w:color w:val="000000" w:themeColor="text1"/>
                <w:lang w:val="en-US"/>
              </w:rPr>
            </w:pPr>
            <w:bookmarkStart w:id="120" w:name="_Toc120519143"/>
            <w:r w:rsidRPr="00DF3541">
              <w:rPr>
                <w:color w:val="000000" w:themeColor="text1"/>
                <w:lang w:val="en-US"/>
              </w:rPr>
              <w:t>Co-design information including virtual experiences, pod casts and applications</w:t>
            </w:r>
            <w:bookmarkEnd w:id="120"/>
            <w:r w:rsidR="006B5972">
              <w:rPr>
                <w:color w:val="000000" w:themeColor="text1"/>
                <w:lang w:val="en-US"/>
              </w:rPr>
              <w:t>.</w:t>
            </w:r>
          </w:p>
          <w:p w14:paraId="5E1EDF43" w14:textId="4861A697" w:rsidR="00C763B0" w:rsidRPr="00DF3541" w:rsidRDefault="00C763B0" w:rsidP="002F589D">
            <w:pPr>
              <w:tabs>
                <w:tab w:val="left" w:pos="851"/>
              </w:tabs>
              <w:outlineLvl w:val="1"/>
              <w:cnfStyle w:val="000000000000" w:firstRow="0" w:lastRow="0" w:firstColumn="0" w:lastColumn="0" w:oddVBand="0" w:evenVBand="0" w:oddHBand="0" w:evenHBand="0" w:firstRowFirstColumn="0" w:firstRowLastColumn="0" w:lastRowFirstColumn="0" w:lastRowLastColumn="0"/>
              <w:rPr>
                <w:color w:val="000000" w:themeColor="text1"/>
                <w:lang w:val="en-US"/>
              </w:rPr>
            </w:pPr>
            <w:bookmarkStart w:id="121" w:name="_Toc120519144"/>
            <w:r w:rsidRPr="00DF3541">
              <w:rPr>
                <w:color w:val="000000" w:themeColor="text1"/>
              </w:rPr>
              <w:t>Increase information available in Easy English and alternative formats</w:t>
            </w:r>
            <w:bookmarkEnd w:id="121"/>
            <w:r w:rsidR="006B5972">
              <w:rPr>
                <w:color w:val="000000" w:themeColor="text1"/>
              </w:rPr>
              <w:t>.</w:t>
            </w:r>
          </w:p>
        </w:tc>
      </w:tr>
      <w:tr w:rsidR="00C763B0" w:rsidRPr="00DF3541" w14:paraId="5AB708AF" w14:textId="77777777" w:rsidTr="00DC5F67">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6C52E7E7" w14:textId="355AE11E" w:rsidR="00C763B0" w:rsidRPr="00DF3541" w:rsidRDefault="00C763B0" w:rsidP="002F589D">
            <w:pPr>
              <w:tabs>
                <w:tab w:val="left" w:pos="851"/>
              </w:tabs>
              <w:outlineLvl w:val="1"/>
              <w:rPr>
                <w:b w:val="0"/>
                <w:bCs w:val="0"/>
                <w:color w:val="000000" w:themeColor="text1"/>
              </w:rPr>
            </w:pPr>
            <w:bookmarkStart w:id="122" w:name="_Toc120519145"/>
            <w:r w:rsidRPr="00DF3541">
              <w:rPr>
                <w:b w:val="0"/>
                <w:bCs w:val="0"/>
                <w:color w:val="000000" w:themeColor="text1"/>
              </w:rPr>
              <w:t>2.4.3</w:t>
            </w:r>
            <w:bookmarkEnd w:id="122"/>
          </w:p>
        </w:tc>
        <w:tc>
          <w:tcPr>
            <w:tcW w:w="2977" w:type="dxa"/>
            <w:shd w:val="clear" w:color="auto" w:fill="auto"/>
          </w:tcPr>
          <w:p w14:paraId="43978274" w14:textId="169F4888" w:rsidR="00C763B0" w:rsidRPr="00DF3541" w:rsidRDefault="00C763B0" w:rsidP="002F589D">
            <w:pPr>
              <w:tabs>
                <w:tab w:val="left" w:pos="851"/>
              </w:tabs>
              <w:outlineLvl w:val="1"/>
              <w:cnfStyle w:val="000000100000" w:firstRow="0" w:lastRow="0" w:firstColumn="0" w:lastColumn="0" w:oddVBand="0" w:evenVBand="0" w:oddHBand="1" w:evenHBand="0" w:firstRowFirstColumn="0" w:firstRowLastColumn="0" w:lastRowFirstColumn="0" w:lastRowLastColumn="0"/>
              <w:rPr>
                <w:color w:val="000000" w:themeColor="text1"/>
                <w:lang w:val="en-US"/>
              </w:rPr>
            </w:pPr>
            <w:bookmarkStart w:id="123" w:name="_Toc120519146"/>
            <w:r w:rsidRPr="00DF3541">
              <w:rPr>
                <w:color w:val="000000" w:themeColor="text1"/>
                <w:lang w:val="en-US"/>
              </w:rPr>
              <w:t>Ensure that in-park information is provided in accessible formats</w:t>
            </w:r>
            <w:bookmarkEnd w:id="123"/>
            <w:r w:rsidR="00DC5F67">
              <w:rPr>
                <w:color w:val="000000" w:themeColor="text1"/>
                <w:lang w:val="en-US"/>
              </w:rPr>
              <w:t>.</w:t>
            </w:r>
          </w:p>
        </w:tc>
        <w:tc>
          <w:tcPr>
            <w:tcW w:w="5670" w:type="dxa"/>
            <w:shd w:val="clear" w:color="auto" w:fill="auto"/>
          </w:tcPr>
          <w:p w14:paraId="26746798" w14:textId="6540C3E6" w:rsidR="00C763B0" w:rsidRPr="00DF3541" w:rsidRDefault="00C763B0" w:rsidP="002F589D">
            <w:pPr>
              <w:tabs>
                <w:tab w:val="left" w:pos="851"/>
              </w:tabs>
              <w:outlineLvl w:val="1"/>
              <w:cnfStyle w:val="000000100000" w:firstRow="0" w:lastRow="0" w:firstColumn="0" w:lastColumn="0" w:oddVBand="0" w:evenVBand="0" w:oddHBand="1" w:evenHBand="0" w:firstRowFirstColumn="0" w:firstRowLastColumn="0" w:lastRowFirstColumn="0" w:lastRowLastColumn="0"/>
              <w:rPr>
                <w:color w:val="000000" w:themeColor="text1"/>
              </w:rPr>
            </w:pPr>
            <w:bookmarkStart w:id="124" w:name="_Toc120519147"/>
            <w:r w:rsidRPr="00DF3541">
              <w:rPr>
                <w:color w:val="000000" w:themeColor="text1"/>
              </w:rPr>
              <w:t>Update the signage manual to reflect universal design principles</w:t>
            </w:r>
            <w:r w:rsidRPr="00DF3541">
              <w:rPr>
                <w:color w:val="000000" w:themeColor="text1"/>
                <w:lang w:val="en-US"/>
              </w:rPr>
              <w:t xml:space="preserve"> </w:t>
            </w:r>
            <w:r w:rsidRPr="00DF3541">
              <w:rPr>
                <w:color w:val="000000" w:themeColor="text1"/>
              </w:rPr>
              <w:t>including</w:t>
            </w:r>
            <w:r w:rsidRPr="00DF3541">
              <w:rPr>
                <w:color w:val="000000" w:themeColor="text1"/>
                <w:lang w:val="en-US"/>
              </w:rPr>
              <w:t xml:space="preserve"> advice on braille, tactile signage, symbols, simple text and wayfinding</w:t>
            </w:r>
            <w:bookmarkEnd w:id="124"/>
            <w:r w:rsidR="006B5972">
              <w:rPr>
                <w:color w:val="000000" w:themeColor="text1"/>
                <w:lang w:val="en-US"/>
              </w:rPr>
              <w:t>.</w:t>
            </w:r>
          </w:p>
        </w:tc>
      </w:tr>
    </w:tbl>
    <w:p w14:paraId="4AC44AC1" w14:textId="77777777" w:rsidR="00DC5F67" w:rsidRDefault="00DC5F67">
      <w:pPr>
        <w:spacing w:after="160" w:line="259" w:lineRule="auto"/>
      </w:pPr>
      <w:bookmarkStart w:id="125" w:name="_Toc120519148"/>
      <w:r>
        <w:br w:type="page"/>
      </w:r>
    </w:p>
    <w:p w14:paraId="11D5A091" w14:textId="44E2F801" w:rsidR="00387828" w:rsidRDefault="00F96641" w:rsidP="00FE2100">
      <w:pPr>
        <w:pStyle w:val="Heading1"/>
        <w:tabs>
          <w:tab w:val="clear" w:pos="851"/>
          <w:tab w:val="left" w:pos="1418"/>
          <w:tab w:val="left" w:pos="1701"/>
        </w:tabs>
        <w:spacing w:after="0"/>
        <w:ind w:right="0"/>
        <w:rPr>
          <w:b/>
          <w:bCs w:val="0"/>
          <w:szCs w:val="32"/>
        </w:rPr>
      </w:pPr>
      <w:bookmarkStart w:id="126" w:name="_Toc122430785"/>
      <w:r w:rsidRPr="00C13F50">
        <w:rPr>
          <w:bCs w:val="0"/>
          <w:szCs w:val="32"/>
        </w:rPr>
        <w:lastRenderedPageBreak/>
        <w:t>Pillar three</w:t>
      </w:r>
      <w:r w:rsidR="00FE2100">
        <w:rPr>
          <w:bCs w:val="0"/>
          <w:szCs w:val="32"/>
        </w:rPr>
        <w:tab/>
      </w:r>
      <w:r w:rsidRPr="00C13F50">
        <w:rPr>
          <w:bCs w:val="0"/>
          <w:szCs w:val="32"/>
        </w:rPr>
        <w:t>Nature-based health and wellbeing</w:t>
      </w:r>
      <w:bookmarkEnd w:id="125"/>
      <w:bookmarkEnd w:id="126"/>
    </w:p>
    <w:p w14:paraId="1D12E3FA" w14:textId="77777777" w:rsidR="004771DB" w:rsidRPr="004771DB" w:rsidRDefault="004771DB" w:rsidP="004771DB"/>
    <w:p w14:paraId="2A446024" w14:textId="753CC168" w:rsidR="003915D8" w:rsidRPr="003915D8" w:rsidRDefault="003915D8" w:rsidP="00FE2100">
      <w:pPr>
        <w:shd w:val="clear" w:color="auto" w:fill="C0EBFF" w:themeFill="accent2" w:themeFillTint="33"/>
        <w:spacing w:line="240" w:lineRule="exact"/>
        <w:outlineLvl w:val="1"/>
        <w:rPr>
          <w:rFonts w:ascii="Calibri" w:eastAsia="Calibri" w:hAnsi="Calibri" w:cs="Calibri"/>
          <w:b/>
          <w:bCs/>
          <w:color w:val="auto"/>
          <w:lang w:eastAsia="en-US"/>
        </w:rPr>
      </w:pPr>
      <w:r w:rsidRPr="003915D8">
        <w:rPr>
          <w:rFonts w:ascii="Calibri" w:eastAsia="Calibri" w:hAnsi="Calibri" w:cs="Calibri"/>
          <w:color w:val="auto"/>
          <w:lang w:eastAsia="en-US"/>
        </w:rPr>
        <w:t>Priority area 5</w:t>
      </w:r>
      <w:r w:rsidR="00FE2100">
        <w:rPr>
          <w:rFonts w:ascii="Calibri" w:eastAsia="Calibri" w:hAnsi="Calibri" w:cs="Calibri"/>
          <w:color w:val="auto"/>
          <w:lang w:eastAsia="en-US"/>
        </w:rPr>
        <w:tab/>
      </w:r>
      <w:r w:rsidRPr="003915D8">
        <w:rPr>
          <w:rFonts w:ascii="Calibri" w:eastAsia="Calibri" w:hAnsi="Calibri" w:cs="Calibri"/>
          <w:color w:val="auto"/>
          <w:lang w:eastAsia="en-US"/>
        </w:rPr>
        <w:t>Community Programs and Partnerships</w:t>
      </w:r>
    </w:p>
    <w:p w14:paraId="6BC8FC64" w14:textId="1C2918C7" w:rsidR="00D14C07" w:rsidRPr="003915D8" w:rsidRDefault="003915D8" w:rsidP="00FE2100">
      <w:pPr>
        <w:shd w:val="clear" w:color="auto" w:fill="C0EBFF" w:themeFill="accent2" w:themeFillTint="33"/>
      </w:pPr>
      <w:r w:rsidRPr="003915D8">
        <w:rPr>
          <w:rFonts w:ascii="Calibri" w:eastAsia="Calibri" w:hAnsi="Calibri" w:cs="Calibri"/>
          <w:color w:val="auto"/>
          <w:lang w:eastAsia="en-US"/>
        </w:rPr>
        <w:t xml:space="preserve">Outcome – </w:t>
      </w:r>
      <w:r w:rsidRPr="003915D8">
        <w:rPr>
          <w:color w:val="auto"/>
        </w:rPr>
        <w:t>Mutually beneficial partnerships have increased participation, health and wellbeing outcomes for people with disability</w:t>
      </w:r>
    </w:p>
    <w:tbl>
      <w:tblPr>
        <w:tblStyle w:val="PlainTable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686"/>
        <w:gridCol w:w="4961"/>
      </w:tblGrid>
      <w:tr w:rsidR="00F96641" w:rsidRPr="0056422E" w14:paraId="0571C16F" w14:textId="77777777" w:rsidTr="003915D8">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6D25D24A" w14:textId="77777777" w:rsidR="00F96641" w:rsidRPr="003915D8" w:rsidRDefault="00F96641" w:rsidP="003915D8">
            <w:pPr>
              <w:outlineLvl w:val="1"/>
              <w:rPr>
                <w:rFonts w:ascii="Calibri" w:eastAsia="Calibri" w:hAnsi="Calibri" w:cs="Calibri"/>
                <w:b w:val="0"/>
                <w:color w:val="auto"/>
                <w:lang w:val="en-US" w:eastAsia="en-US"/>
              </w:rPr>
            </w:pPr>
          </w:p>
        </w:tc>
        <w:tc>
          <w:tcPr>
            <w:tcW w:w="3686" w:type="dxa"/>
            <w:shd w:val="clear" w:color="auto" w:fill="auto"/>
          </w:tcPr>
          <w:p w14:paraId="5F01571E" w14:textId="77777777" w:rsidR="00F96641" w:rsidRPr="003915D8" w:rsidRDefault="00F96641" w:rsidP="003915D8">
            <w:pPr>
              <w:outlineLvl w:val="1"/>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lang w:eastAsia="en-US"/>
              </w:rPr>
            </w:pPr>
            <w:bookmarkStart w:id="127" w:name="_Toc103688297"/>
            <w:bookmarkStart w:id="128" w:name="_Toc120519149"/>
            <w:r w:rsidRPr="003915D8">
              <w:rPr>
                <w:rFonts w:ascii="Calibri" w:eastAsia="Calibri" w:hAnsi="Calibri" w:cs="Calibri"/>
                <w:b w:val="0"/>
                <w:color w:val="auto"/>
                <w:lang w:eastAsia="en-US"/>
              </w:rPr>
              <w:t>Strategy</w:t>
            </w:r>
            <w:bookmarkEnd w:id="127"/>
            <w:bookmarkEnd w:id="128"/>
          </w:p>
        </w:tc>
        <w:tc>
          <w:tcPr>
            <w:tcW w:w="4961" w:type="dxa"/>
            <w:shd w:val="clear" w:color="auto" w:fill="auto"/>
          </w:tcPr>
          <w:p w14:paraId="51780C03" w14:textId="500AD4B6" w:rsidR="00F96641" w:rsidRPr="003915D8" w:rsidRDefault="00F96641" w:rsidP="003915D8">
            <w:pPr>
              <w:outlineLvl w:val="1"/>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lang w:eastAsia="en-US"/>
              </w:rPr>
            </w:pPr>
            <w:bookmarkStart w:id="129" w:name="_Toc103688298"/>
            <w:bookmarkStart w:id="130" w:name="_Toc120519150"/>
            <w:r w:rsidRPr="003915D8">
              <w:rPr>
                <w:rFonts w:ascii="Calibri" w:eastAsia="Calibri" w:hAnsi="Calibri" w:cs="Calibri"/>
                <w:b w:val="0"/>
                <w:color w:val="auto"/>
                <w:lang w:eastAsia="en-US"/>
              </w:rPr>
              <w:t>Action</w:t>
            </w:r>
            <w:bookmarkEnd w:id="129"/>
            <w:bookmarkEnd w:id="130"/>
          </w:p>
        </w:tc>
      </w:tr>
      <w:tr w:rsidR="00F96641" w:rsidRPr="005030D1" w14:paraId="556A5CC8" w14:textId="77777777" w:rsidTr="0052475C">
        <w:trPr>
          <w:cnfStyle w:val="000000100000" w:firstRow="0" w:lastRow="0" w:firstColumn="0" w:lastColumn="0" w:oddVBand="0" w:evenVBand="0" w:oddHBand="1"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781679D7" w14:textId="2AAD05E0" w:rsidR="00F96641" w:rsidRPr="003915D8" w:rsidRDefault="00F96641" w:rsidP="003915D8">
            <w:pPr>
              <w:outlineLvl w:val="1"/>
              <w:rPr>
                <w:rFonts w:ascii="Calibri" w:eastAsia="Calibri" w:hAnsi="Calibri" w:cs="Calibri"/>
                <w:b w:val="0"/>
                <w:color w:val="auto"/>
                <w:lang w:val="en-US" w:eastAsia="en-US"/>
              </w:rPr>
            </w:pPr>
            <w:bookmarkStart w:id="131" w:name="_Toc103688301"/>
            <w:bookmarkStart w:id="132" w:name="_Toc120519151"/>
            <w:r w:rsidRPr="003915D8">
              <w:rPr>
                <w:rFonts w:ascii="Calibri" w:eastAsia="Calibri" w:hAnsi="Calibri" w:cs="Calibri"/>
                <w:b w:val="0"/>
                <w:color w:val="auto"/>
                <w:lang w:val="en-US" w:eastAsia="en-US"/>
              </w:rPr>
              <w:t>3.5.1</w:t>
            </w:r>
            <w:bookmarkEnd w:id="131"/>
            <w:bookmarkEnd w:id="132"/>
          </w:p>
        </w:tc>
        <w:tc>
          <w:tcPr>
            <w:tcW w:w="3686" w:type="dxa"/>
            <w:shd w:val="clear" w:color="auto" w:fill="auto"/>
          </w:tcPr>
          <w:p w14:paraId="5803EA8D" w14:textId="10292983" w:rsidR="00F96641" w:rsidRPr="003915D8" w:rsidRDefault="00F96641" w:rsidP="003915D8">
            <w:pPr>
              <w:outlineLvl w:val="1"/>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auto"/>
                <w:lang w:val="en-US" w:eastAsia="en-US"/>
              </w:rPr>
            </w:pPr>
            <w:bookmarkStart w:id="133" w:name="_Toc103688302"/>
            <w:bookmarkStart w:id="134" w:name="_Toc120519152"/>
            <w:r w:rsidRPr="003915D8">
              <w:rPr>
                <w:rFonts w:ascii="Calibri" w:eastAsia="Calibri" w:hAnsi="Calibri" w:cs="Calibri"/>
                <w:bCs/>
                <w:color w:val="auto"/>
                <w:lang w:eastAsia="en-US"/>
              </w:rPr>
              <w:t xml:space="preserve">Through Healthy Parks Healthy People, </w:t>
            </w:r>
            <w:r w:rsidRPr="003915D8">
              <w:rPr>
                <w:rFonts w:ascii="Calibri" w:eastAsia="Calibri" w:hAnsi="Calibri" w:cs="Calibri"/>
                <w:bCs/>
                <w:color w:val="auto"/>
                <w:lang w:val="en-US" w:eastAsia="en-US"/>
              </w:rPr>
              <w:t xml:space="preserve">build and sustain partnerships that connect and engage people with disability to parks </w:t>
            </w:r>
            <w:r w:rsidRPr="003915D8">
              <w:rPr>
                <w:rFonts w:ascii="Calibri" w:eastAsia="Calibri" w:hAnsi="Calibri" w:cs="Calibri"/>
                <w:bCs/>
                <w:color w:val="auto"/>
                <w:lang w:eastAsia="en-US"/>
              </w:rPr>
              <w:t>to improve mental health and physical wellbeing</w:t>
            </w:r>
            <w:bookmarkEnd w:id="133"/>
            <w:bookmarkEnd w:id="134"/>
            <w:r w:rsidR="006B5972">
              <w:rPr>
                <w:rFonts w:ascii="Calibri" w:eastAsia="Calibri" w:hAnsi="Calibri" w:cs="Calibri"/>
                <w:bCs/>
                <w:color w:val="auto"/>
                <w:lang w:eastAsia="en-US"/>
              </w:rPr>
              <w:t>.</w:t>
            </w:r>
          </w:p>
        </w:tc>
        <w:tc>
          <w:tcPr>
            <w:tcW w:w="4961" w:type="dxa"/>
            <w:shd w:val="clear" w:color="auto" w:fill="auto"/>
          </w:tcPr>
          <w:p w14:paraId="1A0797C0" w14:textId="162A49F4" w:rsidR="00F96641" w:rsidRPr="003915D8" w:rsidRDefault="00F96641" w:rsidP="003915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lang w:eastAsia="en-US"/>
              </w:rPr>
            </w:pPr>
            <w:r w:rsidRPr="003915D8">
              <w:rPr>
                <w:rFonts w:ascii="Calibri" w:eastAsia="Calibri" w:hAnsi="Calibri" w:cs="Times New Roman"/>
                <w:bCs/>
                <w:color w:val="auto"/>
                <w:lang w:eastAsia="en-US"/>
              </w:rPr>
              <w:t xml:space="preserve">Partner with disability and community organisations </w:t>
            </w:r>
            <w:r w:rsidRPr="003915D8">
              <w:rPr>
                <w:rFonts w:ascii="Calibri" w:eastAsia="Calibri" w:hAnsi="Calibri" w:cs="Times New Roman"/>
                <w:bCs/>
                <w:color w:val="auto"/>
                <w:lang w:val="en-US" w:eastAsia="en-US"/>
              </w:rPr>
              <w:t>to grow opportunities for inclusive nature-based experiences</w:t>
            </w:r>
            <w:r w:rsidR="00873EAA">
              <w:rPr>
                <w:rFonts w:ascii="Calibri" w:eastAsia="Calibri" w:hAnsi="Calibri" w:cs="Times New Roman"/>
                <w:bCs/>
                <w:color w:val="auto"/>
                <w:lang w:val="en-US" w:eastAsia="en-US"/>
              </w:rPr>
              <w:t>.</w:t>
            </w:r>
          </w:p>
          <w:p w14:paraId="305559FF" w14:textId="2EBB8238" w:rsidR="00F96641" w:rsidRPr="003915D8" w:rsidRDefault="00F96641" w:rsidP="003915D8">
            <w:pPr>
              <w:outlineLvl w:val="1"/>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auto"/>
                <w:lang w:val="en-US" w:eastAsia="en-US"/>
              </w:rPr>
            </w:pPr>
            <w:bookmarkStart w:id="135" w:name="_Toc103688303"/>
            <w:bookmarkStart w:id="136" w:name="_Toc120519153"/>
            <w:r w:rsidRPr="003915D8">
              <w:rPr>
                <w:rFonts w:ascii="Calibri" w:eastAsia="Calibri" w:hAnsi="Calibri" w:cs="Calibri"/>
                <w:bCs/>
                <w:color w:val="auto"/>
                <w:lang w:eastAsia="en-US"/>
              </w:rPr>
              <w:t>Tailor the guided Park Walks program to meet the needs of people with disability</w:t>
            </w:r>
            <w:bookmarkEnd w:id="135"/>
            <w:bookmarkEnd w:id="136"/>
            <w:r w:rsidR="00873EAA">
              <w:rPr>
                <w:rFonts w:ascii="Calibri" w:eastAsia="Calibri" w:hAnsi="Calibri" w:cs="Calibri"/>
                <w:bCs/>
                <w:color w:val="auto"/>
                <w:lang w:eastAsia="en-US"/>
              </w:rPr>
              <w:t>.</w:t>
            </w:r>
          </w:p>
        </w:tc>
      </w:tr>
      <w:tr w:rsidR="00F96641" w:rsidRPr="005030D1" w14:paraId="0666865F" w14:textId="77777777" w:rsidTr="0052475C">
        <w:trPr>
          <w:trHeight w:val="935"/>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6C7659FE" w14:textId="1F2CA7FA" w:rsidR="00F96641" w:rsidRPr="003915D8" w:rsidRDefault="00F96641" w:rsidP="003915D8">
            <w:pPr>
              <w:outlineLvl w:val="1"/>
              <w:rPr>
                <w:rFonts w:ascii="Calibri" w:eastAsia="Calibri" w:hAnsi="Calibri" w:cs="Calibri"/>
                <w:b w:val="0"/>
                <w:color w:val="auto"/>
                <w:lang w:val="en-US" w:eastAsia="en-US"/>
              </w:rPr>
            </w:pPr>
            <w:bookmarkStart w:id="137" w:name="_Toc103688306"/>
            <w:bookmarkStart w:id="138" w:name="_Toc120519154"/>
            <w:r w:rsidRPr="003915D8">
              <w:rPr>
                <w:rFonts w:ascii="Calibri" w:eastAsia="Calibri" w:hAnsi="Calibri" w:cs="Calibri"/>
                <w:b w:val="0"/>
                <w:color w:val="auto"/>
                <w:lang w:val="en-US" w:eastAsia="en-US"/>
              </w:rPr>
              <w:t>3.5.2</w:t>
            </w:r>
            <w:bookmarkEnd w:id="137"/>
            <w:bookmarkEnd w:id="138"/>
          </w:p>
        </w:tc>
        <w:tc>
          <w:tcPr>
            <w:tcW w:w="3686" w:type="dxa"/>
            <w:shd w:val="clear" w:color="auto" w:fill="auto"/>
          </w:tcPr>
          <w:p w14:paraId="13675059" w14:textId="505CAE2D" w:rsidR="00F96641" w:rsidRPr="003915D8" w:rsidRDefault="00F96641" w:rsidP="003915D8">
            <w:pPr>
              <w:outlineLvl w:val="1"/>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auto"/>
                <w:lang w:val="en-US" w:eastAsia="en-US"/>
              </w:rPr>
            </w:pPr>
            <w:bookmarkStart w:id="139" w:name="_Toc103688307"/>
            <w:bookmarkStart w:id="140" w:name="_Toc120519155"/>
            <w:r w:rsidRPr="003915D8">
              <w:rPr>
                <w:rFonts w:ascii="Calibri" w:eastAsia="Calibri" w:hAnsi="Calibri" w:cs="Calibri"/>
                <w:bCs/>
                <w:color w:val="auto"/>
                <w:lang w:eastAsia="en-US"/>
              </w:rPr>
              <w:t>Enable inclusive on Country nature experiences for Traditional Owners that have a disability</w:t>
            </w:r>
            <w:bookmarkEnd w:id="139"/>
            <w:bookmarkEnd w:id="140"/>
            <w:r w:rsidR="00873EAA">
              <w:rPr>
                <w:rFonts w:ascii="Calibri" w:eastAsia="Calibri" w:hAnsi="Calibri" w:cs="Calibri"/>
                <w:bCs/>
                <w:color w:val="auto"/>
                <w:lang w:eastAsia="en-US"/>
              </w:rPr>
              <w:t>.</w:t>
            </w:r>
          </w:p>
        </w:tc>
        <w:tc>
          <w:tcPr>
            <w:tcW w:w="4961" w:type="dxa"/>
            <w:shd w:val="clear" w:color="auto" w:fill="auto"/>
          </w:tcPr>
          <w:p w14:paraId="7D822F89" w14:textId="6A7F68D2" w:rsidR="00F96641" w:rsidRPr="003915D8" w:rsidRDefault="00F96641" w:rsidP="003915D8">
            <w:pPr>
              <w:outlineLvl w:val="1"/>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auto"/>
                <w:lang w:val="en-US" w:eastAsia="en-US"/>
              </w:rPr>
            </w:pPr>
            <w:bookmarkStart w:id="141" w:name="_Toc103688308"/>
            <w:bookmarkStart w:id="142" w:name="_Toc120519156"/>
            <w:r w:rsidRPr="003915D8">
              <w:rPr>
                <w:rFonts w:ascii="Calibri" w:eastAsia="Calibri" w:hAnsi="Calibri" w:cs="Calibri"/>
                <w:bCs/>
                <w:color w:val="auto"/>
                <w:lang w:eastAsia="en-US"/>
              </w:rPr>
              <w:t>Partner with Aboriginal health and Traditional Owner organisations to provide opportunities for people with disability to access Country</w:t>
            </w:r>
            <w:bookmarkEnd w:id="141"/>
            <w:bookmarkEnd w:id="142"/>
            <w:r w:rsidR="00873EAA">
              <w:rPr>
                <w:rFonts w:ascii="Calibri" w:eastAsia="Calibri" w:hAnsi="Calibri" w:cs="Calibri"/>
                <w:bCs/>
                <w:color w:val="auto"/>
                <w:lang w:eastAsia="en-US"/>
              </w:rPr>
              <w:t>.</w:t>
            </w:r>
          </w:p>
        </w:tc>
      </w:tr>
      <w:tr w:rsidR="00F96641" w:rsidRPr="005030D1" w14:paraId="374BA883" w14:textId="77777777" w:rsidTr="0052475C">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263D97B2" w14:textId="70916839" w:rsidR="00F96641" w:rsidRPr="003915D8" w:rsidRDefault="00F96641" w:rsidP="003915D8">
            <w:pPr>
              <w:outlineLvl w:val="1"/>
              <w:rPr>
                <w:rFonts w:ascii="Calibri" w:eastAsia="Calibri" w:hAnsi="Calibri" w:cs="Calibri"/>
                <w:b w:val="0"/>
                <w:color w:val="auto"/>
                <w:lang w:val="en-US" w:eastAsia="en-US"/>
              </w:rPr>
            </w:pPr>
            <w:bookmarkStart w:id="143" w:name="_Toc103688311"/>
            <w:bookmarkStart w:id="144" w:name="_Toc120519157"/>
            <w:r w:rsidRPr="003915D8">
              <w:rPr>
                <w:rFonts w:ascii="Calibri" w:eastAsia="Calibri" w:hAnsi="Calibri" w:cs="Calibri"/>
                <w:b w:val="0"/>
                <w:color w:val="auto"/>
                <w:lang w:val="en-US" w:eastAsia="en-US"/>
              </w:rPr>
              <w:t>3.5.3</w:t>
            </w:r>
            <w:bookmarkEnd w:id="143"/>
            <w:bookmarkEnd w:id="144"/>
          </w:p>
        </w:tc>
        <w:tc>
          <w:tcPr>
            <w:tcW w:w="3686" w:type="dxa"/>
            <w:shd w:val="clear" w:color="auto" w:fill="auto"/>
          </w:tcPr>
          <w:p w14:paraId="23F14F73" w14:textId="0E92D04A" w:rsidR="00F96641" w:rsidRPr="003915D8" w:rsidRDefault="00F96641" w:rsidP="003915D8">
            <w:pPr>
              <w:outlineLvl w:val="1"/>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auto"/>
                <w:lang w:eastAsia="en-US"/>
              </w:rPr>
            </w:pPr>
            <w:bookmarkStart w:id="145" w:name="_Toc103688312"/>
            <w:bookmarkStart w:id="146" w:name="_Toc120519158"/>
            <w:r w:rsidRPr="003915D8">
              <w:rPr>
                <w:rFonts w:ascii="Calibri" w:eastAsia="Calibri" w:hAnsi="Calibri" w:cs="Calibri"/>
                <w:bCs/>
                <w:color w:val="auto"/>
                <w:lang w:eastAsia="en-US"/>
              </w:rPr>
              <w:t>Enable more opportunities for people with autism to benefit from nature-based experiences</w:t>
            </w:r>
            <w:bookmarkEnd w:id="145"/>
            <w:bookmarkEnd w:id="146"/>
            <w:r w:rsidR="00873EAA">
              <w:rPr>
                <w:rFonts w:ascii="Calibri" w:eastAsia="Calibri" w:hAnsi="Calibri" w:cs="Calibri"/>
                <w:bCs/>
                <w:color w:val="auto"/>
                <w:lang w:eastAsia="en-US"/>
              </w:rPr>
              <w:t>.</w:t>
            </w:r>
          </w:p>
        </w:tc>
        <w:tc>
          <w:tcPr>
            <w:tcW w:w="4961" w:type="dxa"/>
            <w:shd w:val="clear" w:color="auto" w:fill="auto"/>
          </w:tcPr>
          <w:p w14:paraId="7B81A2B3" w14:textId="63AF7313" w:rsidR="00F96641" w:rsidRPr="003915D8" w:rsidRDefault="00AE20C5" w:rsidP="003915D8">
            <w:pPr>
              <w:outlineLvl w:val="1"/>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auto"/>
                <w:lang w:val="en-US" w:eastAsia="en-US"/>
              </w:rPr>
            </w:pPr>
            <w:bookmarkStart w:id="147" w:name="_Toc103688313"/>
            <w:bookmarkStart w:id="148" w:name="_Toc120519159"/>
            <w:r w:rsidRPr="003915D8">
              <w:rPr>
                <w:rFonts w:ascii="Calibri" w:eastAsia="Calibri" w:hAnsi="Calibri" w:cs="Calibri"/>
                <w:bCs/>
                <w:color w:val="auto"/>
                <w:lang w:val="en-US" w:eastAsia="en-US"/>
              </w:rPr>
              <w:t>Expand number of</w:t>
            </w:r>
            <w:r w:rsidR="00F96641" w:rsidRPr="003915D8">
              <w:rPr>
                <w:rFonts w:ascii="Calibri" w:eastAsia="Calibri" w:hAnsi="Calibri" w:cs="Calibri"/>
                <w:bCs/>
                <w:color w:val="auto"/>
                <w:lang w:val="en-US" w:eastAsia="en-US"/>
              </w:rPr>
              <w:t xml:space="preserve"> social scripts</w:t>
            </w:r>
            <w:r w:rsidR="00873EAA">
              <w:rPr>
                <w:rFonts w:ascii="Calibri" w:eastAsia="Calibri" w:hAnsi="Calibri" w:cs="Calibri"/>
                <w:bCs/>
                <w:color w:val="auto"/>
                <w:lang w:val="en-US" w:eastAsia="en-US"/>
              </w:rPr>
              <w:t>.</w:t>
            </w:r>
            <w:bookmarkEnd w:id="147"/>
            <w:bookmarkEnd w:id="148"/>
          </w:p>
        </w:tc>
      </w:tr>
      <w:tr w:rsidR="00F96641" w:rsidRPr="005030D1" w14:paraId="4F1B39AE" w14:textId="77777777" w:rsidTr="0052475C">
        <w:trPr>
          <w:trHeight w:val="944"/>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6C8C6A40" w14:textId="0202733F" w:rsidR="00F96641" w:rsidRPr="003915D8" w:rsidRDefault="00F96641" w:rsidP="003915D8">
            <w:pPr>
              <w:outlineLvl w:val="1"/>
              <w:rPr>
                <w:rFonts w:ascii="Calibri" w:eastAsia="Calibri" w:hAnsi="Calibri" w:cs="Calibri"/>
                <w:b w:val="0"/>
                <w:color w:val="auto"/>
                <w:lang w:eastAsia="en-US"/>
              </w:rPr>
            </w:pPr>
            <w:bookmarkStart w:id="149" w:name="_Toc103688316"/>
            <w:bookmarkStart w:id="150" w:name="_Toc120519160"/>
            <w:r w:rsidRPr="003915D8">
              <w:rPr>
                <w:rFonts w:ascii="Calibri" w:eastAsia="Calibri" w:hAnsi="Calibri" w:cs="Calibri"/>
                <w:b w:val="0"/>
                <w:color w:val="auto"/>
                <w:lang w:eastAsia="en-US"/>
              </w:rPr>
              <w:t>3.5.4</w:t>
            </w:r>
            <w:bookmarkEnd w:id="149"/>
            <w:bookmarkEnd w:id="150"/>
          </w:p>
        </w:tc>
        <w:tc>
          <w:tcPr>
            <w:tcW w:w="3686" w:type="dxa"/>
            <w:shd w:val="clear" w:color="auto" w:fill="auto"/>
          </w:tcPr>
          <w:p w14:paraId="61D51016" w14:textId="5CDE8488" w:rsidR="00F96641" w:rsidRPr="003915D8" w:rsidRDefault="00AE20C5" w:rsidP="003915D8">
            <w:pPr>
              <w:outlineLvl w:val="1"/>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auto"/>
                <w:lang w:val="en-US" w:eastAsia="en-US"/>
              </w:rPr>
            </w:pPr>
            <w:bookmarkStart w:id="151" w:name="_Toc103688318"/>
            <w:bookmarkStart w:id="152" w:name="_Toc120519162"/>
            <w:r w:rsidRPr="003915D8">
              <w:rPr>
                <w:rFonts w:ascii="Calibri" w:eastAsia="Calibri" w:hAnsi="Calibri" w:cs="Calibri"/>
                <w:bCs/>
                <w:color w:val="auto"/>
                <w:lang w:val="en-US" w:eastAsia="en-US"/>
              </w:rPr>
              <w:t>Review and improve accessible volunteer opportunities including the recruitment process</w:t>
            </w:r>
            <w:bookmarkEnd w:id="151"/>
            <w:bookmarkEnd w:id="152"/>
            <w:r w:rsidR="00873EAA">
              <w:rPr>
                <w:rFonts w:ascii="Calibri" w:eastAsia="Calibri" w:hAnsi="Calibri" w:cs="Calibri"/>
                <w:bCs/>
                <w:color w:val="auto"/>
                <w:lang w:val="en-US" w:eastAsia="en-US"/>
              </w:rPr>
              <w:t>.</w:t>
            </w:r>
          </w:p>
        </w:tc>
        <w:tc>
          <w:tcPr>
            <w:tcW w:w="4961" w:type="dxa"/>
            <w:shd w:val="clear" w:color="auto" w:fill="auto"/>
          </w:tcPr>
          <w:p w14:paraId="6320385C" w14:textId="5752D130" w:rsidR="00F96641" w:rsidRPr="003915D8" w:rsidRDefault="00AE20C5" w:rsidP="003915D8">
            <w:pPr>
              <w:outlineLvl w:val="1"/>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auto"/>
                <w:lang w:val="en-US" w:eastAsia="en-US"/>
              </w:rPr>
            </w:pPr>
            <w:bookmarkStart w:id="153" w:name="_Toc103688319"/>
            <w:bookmarkStart w:id="154" w:name="_Toc120519163"/>
            <w:r w:rsidRPr="003915D8">
              <w:rPr>
                <w:rFonts w:ascii="Calibri" w:eastAsia="Calibri" w:hAnsi="Calibri" w:cs="Calibri"/>
                <w:bCs/>
                <w:color w:val="auto"/>
                <w:lang w:val="en-US" w:eastAsia="en-US"/>
              </w:rPr>
              <w:t>Improve accessible</w:t>
            </w:r>
            <w:r w:rsidR="00F96641" w:rsidRPr="003915D8">
              <w:rPr>
                <w:rFonts w:ascii="Calibri" w:eastAsia="Calibri" w:hAnsi="Calibri" w:cs="Calibri"/>
                <w:bCs/>
                <w:color w:val="auto"/>
                <w:lang w:val="en-US" w:eastAsia="en-US"/>
              </w:rPr>
              <w:t xml:space="preserve"> volunteer opportunities</w:t>
            </w:r>
            <w:bookmarkEnd w:id="153"/>
            <w:bookmarkEnd w:id="154"/>
            <w:r w:rsidR="00873EAA">
              <w:rPr>
                <w:rFonts w:ascii="Calibri" w:eastAsia="Calibri" w:hAnsi="Calibri" w:cs="Calibri"/>
                <w:bCs/>
                <w:color w:val="auto"/>
                <w:lang w:val="en-US" w:eastAsia="en-US"/>
              </w:rPr>
              <w:t>.</w:t>
            </w:r>
          </w:p>
          <w:p w14:paraId="661F054D" w14:textId="1F3012F4" w:rsidR="00F96641" w:rsidRPr="003915D8" w:rsidRDefault="00AE20C5" w:rsidP="003915D8">
            <w:pPr>
              <w:outlineLvl w:val="1"/>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auto"/>
                <w:lang w:val="en-US" w:eastAsia="en-US"/>
              </w:rPr>
            </w:pPr>
            <w:r w:rsidRPr="003915D8">
              <w:rPr>
                <w:rFonts w:ascii="Calibri" w:eastAsia="Calibri" w:hAnsi="Calibri" w:cs="Calibri"/>
                <w:bCs/>
                <w:color w:val="auto"/>
                <w:lang w:val="en-US" w:eastAsia="en-US"/>
              </w:rPr>
              <w:t>Work with volunteering partner organisations to provide more diverse and inclusive volunteering</w:t>
            </w:r>
            <w:r w:rsidR="00873EAA">
              <w:rPr>
                <w:rFonts w:ascii="Calibri" w:eastAsia="Calibri" w:hAnsi="Calibri" w:cs="Calibri"/>
                <w:bCs/>
                <w:color w:val="auto"/>
                <w:lang w:val="en-US" w:eastAsia="en-US"/>
              </w:rPr>
              <w:t>.</w:t>
            </w:r>
            <w:r w:rsidR="00F96641" w:rsidRPr="003915D8">
              <w:rPr>
                <w:rFonts w:ascii="Calibri" w:eastAsia="Calibri" w:hAnsi="Calibri" w:cs="Calibri"/>
                <w:bCs/>
                <w:color w:val="auto"/>
                <w:lang w:val="en-US" w:eastAsia="en-US"/>
              </w:rPr>
              <w:t xml:space="preserve"> </w:t>
            </w:r>
          </w:p>
        </w:tc>
      </w:tr>
      <w:tr w:rsidR="00F96641" w:rsidRPr="005030D1" w14:paraId="58A0CB92" w14:textId="77777777" w:rsidTr="003915D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6280B8D4" w14:textId="01EDF579" w:rsidR="00F96641" w:rsidRPr="003915D8" w:rsidRDefault="00F96641" w:rsidP="003915D8">
            <w:pPr>
              <w:outlineLvl w:val="1"/>
              <w:rPr>
                <w:rFonts w:ascii="Calibri" w:eastAsia="Calibri" w:hAnsi="Calibri" w:cs="Calibri"/>
                <w:b w:val="0"/>
                <w:color w:val="auto"/>
                <w:lang w:eastAsia="en-US"/>
              </w:rPr>
            </w:pPr>
            <w:bookmarkStart w:id="155" w:name="_Toc103688323"/>
            <w:bookmarkStart w:id="156" w:name="_Toc120519165"/>
            <w:r w:rsidRPr="003915D8">
              <w:rPr>
                <w:rFonts w:ascii="Calibri" w:eastAsia="Calibri" w:hAnsi="Calibri" w:cs="Calibri"/>
                <w:b w:val="0"/>
                <w:color w:val="auto"/>
                <w:lang w:eastAsia="en-US"/>
              </w:rPr>
              <w:t>3.5.5</w:t>
            </w:r>
            <w:bookmarkEnd w:id="155"/>
            <w:bookmarkEnd w:id="156"/>
          </w:p>
        </w:tc>
        <w:tc>
          <w:tcPr>
            <w:tcW w:w="3686" w:type="dxa"/>
            <w:shd w:val="clear" w:color="auto" w:fill="auto"/>
          </w:tcPr>
          <w:p w14:paraId="7F3F7713" w14:textId="7ED5757F" w:rsidR="00F96641" w:rsidRPr="003915D8" w:rsidRDefault="00F96641" w:rsidP="003915D8">
            <w:pPr>
              <w:outlineLvl w:val="1"/>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color w:val="auto"/>
                <w:lang w:val="en-US" w:eastAsia="en-US"/>
              </w:rPr>
            </w:pPr>
            <w:bookmarkStart w:id="157" w:name="_Toc103688324"/>
            <w:bookmarkStart w:id="158" w:name="_Toc120519166"/>
            <w:r w:rsidRPr="003915D8">
              <w:rPr>
                <w:rFonts w:ascii="Calibri" w:eastAsia="Calibri" w:hAnsi="Calibri" w:cs="Calibri"/>
                <w:bCs/>
                <w:color w:val="auto"/>
                <w:lang w:eastAsia="en-US"/>
              </w:rPr>
              <w:t xml:space="preserve">Refresh the all-terrain </w:t>
            </w:r>
            <w:proofErr w:type="spellStart"/>
            <w:r w:rsidRPr="003915D8">
              <w:rPr>
                <w:rFonts w:ascii="Calibri" w:eastAsia="Calibri" w:hAnsi="Calibri" w:cs="Calibri"/>
                <w:bCs/>
                <w:color w:val="auto"/>
                <w:lang w:eastAsia="en-US"/>
              </w:rPr>
              <w:t>TrailRider</w:t>
            </w:r>
            <w:proofErr w:type="spellEnd"/>
            <w:r w:rsidRPr="003915D8">
              <w:rPr>
                <w:rFonts w:ascii="Calibri" w:eastAsia="Calibri" w:hAnsi="Calibri" w:cs="Calibri"/>
                <w:bCs/>
                <w:color w:val="auto"/>
                <w:lang w:eastAsia="en-US"/>
              </w:rPr>
              <w:t xml:space="preserve"> Program partnership</w:t>
            </w:r>
            <w:bookmarkEnd w:id="157"/>
            <w:bookmarkEnd w:id="158"/>
            <w:r w:rsidR="00873EAA">
              <w:rPr>
                <w:rFonts w:ascii="Calibri" w:eastAsia="Calibri" w:hAnsi="Calibri" w:cs="Calibri"/>
                <w:bCs/>
                <w:color w:val="auto"/>
                <w:lang w:eastAsia="en-US"/>
              </w:rPr>
              <w:t>.</w:t>
            </w:r>
          </w:p>
        </w:tc>
        <w:tc>
          <w:tcPr>
            <w:tcW w:w="4961" w:type="dxa"/>
            <w:shd w:val="clear" w:color="auto" w:fill="auto"/>
          </w:tcPr>
          <w:p w14:paraId="40C820D8" w14:textId="1253DF6E" w:rsidR="00F96641" w:rsidRPr="003915D8" w:rsidRDefault="00F96641" w:rsidP="003915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Cs/>
                <w:color w:val="auto"/>
                <w:lang w:val="en-US" w:eastAsia="en-US"/>
              </w:rPr>
            </w:pPr>
            <w:r w:rsidRPr="003915D8">
              <w:rPr>
                <w:rFonts w:ascii="Calibri" w:eastAsia="Calibri" w:hAnsi="Calibri" w:cs="Times New Roman"/>
                <w:bCs/>
                <w:color w:val="auto"/>
                <w:lang w:val="en-US" w:eastAsia="en-US"/>
              </w:rPr>
              <w:t xml:space="preserve">Explore the </w:t>
            </w:r>
            <w:proofErr w:type="spellStart"/>
            <w:r w:rsidRPr="003915D8">
              <w:rPr>
                <w:rFonts w:ascii="Calibri" w:eastAsia="Calibri" w:hAnsi="Calibri" w:cs="Times New Roman"/>
                <w:bCs/>
                <w:color w:val="auto"/>
                <w:lang w:val="en-US" w:eastAsia="en-US"/>
              </w:rPr>
              <w:t>TrailRider</w:t>
            </w:r>
            <w:proofErr w:type="spellEnd"/>
            <w:r w:rsidRPr="003915D8">
              <w:rPr>
                <w:rFonts w:ascii="Calibri" w:eastAsia="Calibri" w:hAnsi="Calibri" w:cs="Times New Roman"/>
                <w:bCs/>
                <w:color w:val="auto"/>
                <w:lang w:val="en-US" w:eastAsia="en-US"/>
              </w:rPr>
              <w:t xml:space="preserve"> program with internal and external partners to evaluate and improve the programs sustainability</w:t>
            </w:r>
            <w:r w:rsidR="00873EAA">
              <w:rPr>
                <w:rFonts w:ascii="Calibri" w:eastAsia="Calibri" w:hAnsi="Calibri" w:cs="Times New Roman"/>
                <w:bCs/>
                <w:color w:val="auto"/>
                <w:lang w:val="en-US" w:eastAsia="en-US"/>
              </w:rPr>
              <w:t>.</w:t>
            </w:r>
          </w:p>
        </w:tc>
      </w:tr>
    </w:tbl>
    <w:p w14:paraId="221D2181" w14:textId="77777777" w:rsidR="00ED0131" w:rsidRDefault="00ED0131" w:rsidP="00873EAA"/>
    <w:p w14:paraId="1C87F357" w14:textId="2E4F81CE" w:rsidR="00873EAA" w:rsidRPr="00873EAA" w:rsidRDefault="00873EAA" w:rsidP="00FE2100">
      <w:pPr>
        <w:shd w:val="clear" w:color="auto" w:fill="C0EBFF" w:themeFill="accent2" w:themeFillTint="33"/>
        <w:autoSpaceDE w:val="0"/>
        <w:autoSpaceDN w:val="0"/>
        <w:adjustRightInd w:val="0"/>
        <w:rPr>
          <w:rFonts w:eastAsiaTheme="minorHAnsi"/>
          <w:b/>
          <w:bCs/>
          <w:color w:val="auto"/>
          <w:lang w:eastAsia="en-US"/>
        </w:rPr>
      </w:pPr>
      <w:r w:rsidRPr="00873EAA">
        <w:rPr>
          <w:rFonts w:eastAsia="Calibri"/>
          <w:color w:val="2C373E"/>
          <w:lang w:val="en-US" w:eastAsia="en-US"/>
        </w:rPr>
        <w:t>Priority area 6</w:t>
      </w:r>
      <w:r w:rsidR="00FE2100">
        <w:rPr>
          <w:rFonts w:eastAsia="Calibri"/>
          <w:color w:val="2C373E"/>
          <w:lang w:val="en-US" w:eastAsia="en-US"/>
        </w:rPr>
        <w:tab/>
      </w:r>
      <w:r w:rsidRPr="00873EAA">
        <w:rPr>
          <w:rFonts w:eastAsiaTheme="minorHAnsi"/>
          <w:color w:val="auto"/>
          <w:lang w:eastAsia="en-US"/>
        </w:rPr>
        <w:t>Accessible Tourism, Recreation, Education and Interpretation Services</w:t>
      </w:r>
    </w:p>
    <w:p w14:paraId="268F13D1" w14:textId="77777777" w:rsidR="00873EAA" w:rsidRPr="00873EAA" w:rsidRDefault="00873EAA" w:rsidP="00FE2100">
      <w:pPr>
        <w:shd w:val="clear" w:color="auto" w:fill="C0EBFF" w:themeFill="accent2" w:themeFillTint="33"/>
        <w:autoSpaceDE w:val="0"/>
        <w:autoSpaceDN w:val="0"/>
        <w:adjustRightInd w:val="0"/>
        <w:rPr>
          <w:rFonts w:eastAsiaTheme="minorHAnsi"/>
          <w:b/>
          <w:bCs/>
          <w:color w:val="auto"/>
          <w:lang w:eastAsia="en-US"/>
        </w:rPr>
      </w:pPr>
      <w:r w:rsidRPr="00873EAA">
        <w:rPr>
          <w:rFonts w:eastAsiaTheme="minorHAnsi"/>
          <w:color w:val="auto"/>
          <w:lang w:eastAsia="en-US"/>
        </w:rPr>
        <w:t>Outcome - We have advocated, educated, and collaborated to increase accessible and inclusive tourism,</w:t>
      </w:r>
    </w:p>
    <w:p w14:paraId="1E3B3D7D" w14:textId="59F81024" w:rsidR="00D14C07" w:rsidRPr="00873EAA" w:rsidRDefault="00873EAA" w:rsidP="00FE2100">
      <w:pPr>
        <w:shd w:val="clear" w:color="auto" w:fill="C0EBFF" w:themeFill="accent2" w:themeFillTint="33"/>
      </w:pPr>
      <w:r w:rsidRPr="00873EAA">
        <w:rPr>
          <w:rFonts w:eastAsiaTheme="minorHAnsi"/>
          <w:color w:val="auto"/>
          <w:lang w:eastAsia="en-US"/>
        </w:rPr>
        <w:t>recreation products and experiences</w:t>
      </w:r>
    </w:p>
    <w:tbl>
      <w:tblPr>
        <w:tblStyle w:val="PlainTable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686"/>
        <w:gridCol w:w="4961"/>
      </w:tblGrid>
      <w:tr w:rsidR="00873EAA" w:rsidRPr="0056422E" w14:paraId="197758F4" w14:textId="77777777" w:rsidTr="00BB73FD">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31DFFBBD" w14:textId="77777777" w:rsidR="00873EAA" w:rsidRPr="003915D8" w:rsidRDefault="00873EAA" w:rsidP="00873EAA">
            <w:pPr>
              <w:outlineLvl w:val="1"/>
              <w:rPr>
                <w:rFonts w:ascii="Calibri" w:eastAsia="Calibri" w:hAnsi="Calibri" w:cs="Calibri"/>
                <w:b w:val="0"/>
                <w:color w:val="auto"/>
                <w:lang w:val="en-US" w:eastAsia="en-US"/>
              </w:rPr>
            </w:pPr>
          </w:p>
        </w:tc>
        <w:tc>
          <w:tcPr>
            <w:tcW w:w="3686" w:type="dxa"/>
            <w:shd w:val="clear" w:color="auto" w:fill="auto"/>
          </w:tcPr>
          <w:p w14:paraId="78C94804" w14:textId="77777777" w:rsidR="00873EAA" w:rsidRPr="003915D8" w:rsidRDefault="00873EAA" w:rsidP="00873EAA">
            <w:pPr>
              <w:outlineLvl w:val="1"/>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lang w:eastAsia="en-US"/>
              </w:rPr>
            </w:pPr>
            <w:r w:rsidRPr="003915D8">
              <w:rPr>
                <w:rFonts w:ascii="Calibri" w:eastAsia="Calibri" w:hAnsi="Calibri" w:cs="Calibri"/>
                <w:b w:val="0"/>
                <w:color w:val="auto"/>
                <w:lang w:eastAsia="en-US"/>
              </w:rPr>
              <w:t>Strategy</w:t>
            </w:r>
          </w:p>
        </w:tc>
        <w:tc>
          <w:tcPr>
            <w:tcW w:w="4961" w:type="dxa"/>
            <w:shd w:val="clear" w:color="auto" w:fill="auto"/>
          </w:tcPr>
          <w:p w14:paraId="5CDCB0CC" w14:textId="77777777" w:rsidR="00873EAA" w:rsidRPr="003915D8" w:rsidRDefault="00873EAA" w:rsidP="00873EAA">
            <w:pPr>
              <w:outlineLvl w:val="1"/>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color w:val="auto"/>
                <w:lang w:eastAsia="en-US"/>
              </w:rPr>
            </w:pPr>
            <w:r w:rsidRPr="003915D8">
              <w:rPr>
                <w:rFonts w:ascii="Calibri" w:eastAsia="Calibri" w:hAnsi="Calibri" w:cs="Calibri"/>
                <w:b w:val="0"/>
                <w:color w:val="auto"/>
                <w:lang w:eastAsia="en-US"/>
              </w:rPr>
              <w:t>Action</w:t>
            </w:r>
          </w:p>
        </w:tc>
      </w:tr>
      <w:tr w:rsidR="00AE20C5" w:rsidRPr="00873EAA" w14:paraId="3B4068C7" w14:textId="77777777" w:rsidTr="002C51BE">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6620C6E1" w14:textId="77B4FDD0" w:rsidR="00AE20C5" w:rsidRPr="00913171" w:rsidRDefault="00AE20C5" w:rsidP="00873EAA">
            <w:pPr>
              <w:outlineLvl w:val="1"/>
              <w:rPr>
                <w:rFonts w:eastAsia="Calibri"/>
                <w:b w:val="0"/>
                <w:bCs w:val="0"/>
                <w:color w:val="2C373E"/>
                <w:lang w:eastAsia="en-US"/>
              </w:rPr>
            </w:pPr>
            <w:bookmarkStart w:id="159" w:name="_Toc103688327"/>
            <w:bookmarkStart w:id="160" w:name="_Toc120519167"/>
            <w:r w:rsidRPr="00913171">
              <w:rPr>
                <w:rFonts w:eastAsia="Calibri"/>
                <w:b w:val="0"/>
                <w:bCs w:val="0"/>
                <w:color w:val="2C373E"/>
                <w:lang w:eastAsia="en-US"/>
              </w:rPr>
              <w:t>3.6.1</w:t>
            </w:r>
            <w:bookmarkEnd w:id="159"/>
            <w:bookmarkEnd w:id="160"/>
          </w:p>
        </w:tc>
        <w:tc>
          <w:tcPr>
            <w:tcW w:w="3686" w:type="dxa"/>
            <w:shd w:val="clear" w:color="auto" w:fill="auto"/>
          </w:tcPr>
          <w:p w14:paraId="0499331C" w14:textId="1EFF76D9" w:rsidR="00AE20C5" w:rsidRPr="00913171" w:rsidRDefault="00AE20C5" w:rsidP="00873EAA">
            <w:pPr>
              <w:outlineLvl w:val="1"/>
              <w:cnfStyle w:val="000000100000" w:firstRow="0" w:lastRow="0" w:firstColumn="0" w:lastColumn="0" w:oddVBand="0" w:evenVBand="0" w:oddHBand="1" w:evenHBand="0" w:firstRowFirstColumn="0" w:firstRowLastColumn="0" w:lastRowFirstColumn="0" w:lastRowLastColumn="0"/>
              <w:rPr>
                <w:rFonts w:eastAsia="Calibri"/>
                <w:color w:val="2C373E"/>
                <w:lang w:eastAsia="en-US"/>
              </w:rPr>
            </w:pPr>
            <w:bookmarkStart w:id="161" w:name="_Toc103688328"/>
            <w:bookmarkStart w:id="162" w:name="_Toc120519168"/>
            <w:r w:rsidRPr="00913171">
              <w:rPr>
                <w:rFonts w:eastAsia="Calibri"/>
                <w:color w:val="2C373E"/>
                <w:lang w:eastAsia="en-US"/>
              </w:rPr>
              <w:t>Advocate, educate, inspire and collaborate with tourism stakeholders to increase the range and quality of accessible tourism products and experiences</w:t>
            </w:r>
            <w:bookmarkEnd w:id="161"/>
            <w:bookmarkEnd w:id="162"/>
            <w:r w:rsidR="00913171">
              <w:rPr>
                <w:rFonts w:eastAsia="Calibri"/>
                <w:color w:val="2C373E"/>
                <w:lang w:eastAsia="en-US"/>
              </w:rPr>
              <w:t>.</w:t>
            </w:r>
          </w:p>
        </w:tc>
        <w:tc>
          <w:tcPr>
            <w:tcW w:w="4961" w:type="dxa"/>
            <w:shd w:val="clear" w:color="auto" w:fill="auto"/>
          </w:tcPr>
          <w:p w14:paraId="044A6010" w14:textId="7DC0ACBB" w:rsidR="00AE20C5" w:rsidRPr="00913171" w:rsidRDefault="00AE20C5" w:rsidP="00873EAA">
            <w:pPr>
              <w:outlineLvl w:val="1"/>
              <w:cnfStyle w:val="000000100000" w:firstRow="0" w:lastRow="0" w:firstColumn="0" w:lastColumn="0" w:oddVBand="0" w:evenVBand="0" w:oddHBand="1" w:evenHBand="0" w:firstRowFirstColumn="0" w:firstRowLastColumn="0" w:lastRowFirstColumn="0" w:lastRowLastColumn="0"/>
              <w:rPr>
                <w:rFonts w:eastAsia="Calibri"/>
                <w:color w:val="2C373E"/>
                <w:lang w:val="en-US" w:eastAsia="en-US"/>
              </w:rPr>
            </w:pPr>
            <w:bookmarkStart w:id="163" w:name="_Toc103688329"/>
            <w:bookmarkStart w:id="164" w:name="_Toc120519169"/>
            <w:r w:rsidRPr="00913171">
              <w:rPr>
                <w:rFonts w:eastAsia="Calibri"/>
                <w:color w:val="2C373E"/>
                <w:lang w:val="en-US" w:eastAsia="en-US"/>
              </w:rPr>
              <w:t>Support visitors to connect with accessible tourism</w:t>
            </w:r>
            <w:r w:rsidR="00913171">
              <w:rPr>
                <w:rFonts w:eastAsia="Calibri"/>
                <w:color w:val="2C373E"/>
                <w:lang w:val="en-US" w:eastAsia="en-US"/>
              </w:rPr>
              <w:t>.</w:t>
            </w:r>
            <w:bookmarkEnd w:id="163"/>
            <w:bookmarkEnd w:id="164"/>
          </w:p>
          <w:p w14:paraId="27FE89AB" w14:textId="4671806E" w:rsidR="00AE20C5" w:rsidRPr="00913171" w:rsidRDefault="00AE20C5" w:rsidP="00873EAA">
            <w:pPr>
              <w:outlineLvl w:val="1"/>
              <w:cnfStyle w:val="000000100000" w:firstRow="0" w:lastRow="0" w:firstColumn="0" w:lastColumn="0" w:oddVBand="0" w:evenVBand="0" w:oddHBand="1" w:evenHBand="0" w:firstRowFirstColumn="0" w:firstRowLastColumn="0" w:lastRowFirstColumn="0" w:lastRowLastColumn="0"/>
              <w:rPr>
                <w:rFonts w:eastAsia="Calibri"/>
                <w:color w:val="2C373E"/>
                <w:lang w:val="en-US" w:eastAsia="en-US"/>
              </w:rPr>
            </w:pPr>
            <w:bookmarkStart w:id="165" w:name="_Toc103688330"/>
            <w:bookmarkStart w:id="166" w:name="_Toc120519170"/>
            <w:r w:rsidRPr="00913171">
              <w:rPr>
                <w:rFonts w:eastAsia="Calibri"/>
                <w:color w:val="2C373E"/>
                <w:lang w:val="en-US" w:eastAsia="en-US"/>
              </w:rPr>
              <w:t>Support Licensed Tour Operators to adopt access, inclusion and universal design principles</w:t>
            </w:r>
            <w:bookmarkStart w:id="167" w:name="_Toc103688331"/>
            <w:bookmarkStart w:id="168" w:name="_Toc120519171"/>
            <w:bookmarkEnd w:id="165"/>
            <w:bookmarkEnd w:id="166"/>
            <w:r w:rsidR="00913171">
              <w:rPr>
                <w:rFonts w:eastAsia="Calibri"/>
                <w:color w:val="2C373E"/>
                <w:lang w:val="en-US" w:eastAsia="en-US"/>
              </w:rPr>
              <w:t>.</w:t>
            </w:r>
          </w:p>
          <w:bookmarkEnd w:id="167"/>
          <w:bookmarkEnd w:id="168"/>
          <w:p w14:paraId="161EEB95" w14:textId="0B58E397" w:rsidR="00AE20C5" w:rsidRPr="00913171" w:rsidRDefault="00AE20C5" w:rsidP="00873EAA">
            <w:pPr>
              <w:outlineLvl w:val="1"/>
              <w:cnfStyle w:val="000000100000" w:firstRow="0" w:lastRow="0" w:firstColumn="0" w:lastColumn="0" w:oddVBand="0" w:evenVBand="0" w:oddHBand="1" w:evenHBand="0" w:firstRowFirstColumn="0" w:firstRowLastColumn="0" w:lastRowFirstColumn="0" w:lastRowLastColumn="0"/>
              <w:rPr>
                <w:rFonts w:eastAsia="Calibri"/>
                <w:color w:val="2C373E"/>
                <w:lang w:val="en-US" w:eastAsia="en-US"/>
              </w:rPr>
            </w:pPr>
            <w:r w:rsidRPr="00913171">
              <w:rPr>
                <w:rFonts w:eastAsia="Calibri"/>
                <w:color w:val="2C373E"/>
                <w:lang w:val="en-US" w:eastAsia="en-US"/>
              </w:rPr>
              <w:t>Support inclusive tourism training and education</w:t>
            </w:r>
            <w:r w:rsidR="00913171">
              <w:rPr>
                <w:rFonts w:eastAsia="Calibri"/>
                <w:color w:val="2C373E"/>
                <w:lang w:val="en-US" w:eastAsia="en-US"/>
              </w:rPr>
              <w:t>.</w:t>
            </w:r>
          </w:p>
        </w:tc>
      </w:tr>
      <w:tr w:rsidR="00AE20C5" w:rsidRPr="00873EAA" w14:paraId="5248D604" w14:textId="77777777" w:rsidTr="003E3219">
        <w:trPr>
          <w:trHeight w:val="674"/>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3100763B" w14:textId="4F124770" w:rsidR="00AE20C5" w:rsidRPr="00913171" w:rsidRDefault="00AE20C5" w:rsidP="00873EAA">
            <w:pPr>
              <w:outlineLvl w:val="1"/>
              <w:rPr>
                <w:rFonts w:eastAsia="Calibri"/>
                <w:b w:val="0"/>
                <w:bCs w:val="0"/>
                <w:color w:val="2C373E"/>
                <w:lang w:eastAsia="en-US"/>
              </w:rPr>
            </w:pPr>
            <w:bookmarkStart w:id="169" w:name="_Toc103688334"/>
            <w:bookmarkStart w:id="170" w:name="_Toc120519172"/>
            <w:r w:rsidRPr="00913171">
              <w:rPr>
                <w:rFonts w:eastAsia="Calibri"/>
                <w:b w:val="0"/>
                <w:bCs w:val="0"/>
                <w:color w:val="2C373E"/>
                <w:lang w:eastAsia="en-US"/>
              </w:rPr>
              <w:t>3.6.2</w:t>
            </w:r>
            <w:bookmarkEnd w:id="169"/>
            <w:bookmarkEnd w:id="170"/>
          </w:p>
        </w:tc>
        <w:tc>
          <w:tcPr>
            <w:tcW w:w="3686" w:type="dxa"/>
            <w:shd w:val="clear" w:color="auto" w:fill="auto"/>
          </w:tcPr>
          <w:p w14:paraId="79C48A66" w14:textId="2E398756" w:rsidR="00AE20C5" w:rsidRPr="00913171" w:rsidRDefault="00AE20C5" w:rsidP="00873EAA">
            <w:pPr>
              <w:outlineLvl w:val="1"/>
              <w:cnfStyle w:val="000000000000" w:firstRow="0" w:lastRow="0" w:firstColumn="0" w:lastColumn="0" w:oddVBand="0" w:evenVBand="0" w:oddHBand="0" w:evenHBand="0" w:firstRowFirstColumn="0" w:firstRowLastColumn="0" w:lastRowFirstColumn="0" w:lastRowLastColumn="0"/>
              <w:rPr>
                <w:rFonts w:eastAsia="Calibri"/>
                <w:color w:val="2C373E"/>
                <w:lang w:eastAsia="en-US"/>
              </w:rPr>
            </w:pPr>
            <w:bookmarkStart w:id="171" w:name="_Toc103688335"/>
            <w:bookmarkStart w:id="172" w:name="_Toc120519173"/>
            <w:r w:rsidRPr="00913171">
              <w:rPr>
                <w:rFonts w:eastAsia="Calibri"/>
                <w:color w:val="2C373E"/>
                <w:lang w:eastAsia="en-US"/>
              </w:rPr>
              <w:t>Provide more inclusive and accessible opportunities for education and interpretation activities and services</w:t>
            </w:r>
            <w:bookmarkEnd w:id="171"/>
            <w:bookmarkEnd w:id="172"/>
            <w:r w:rsidR="00913171">
              <w:rPr>
                <w:rFonts w:eastAsia="Calibri"/>
                <w:color w:val="2C373E"/>
                <w:lang w:eastAsia="en-US"/>
              </w:rPr>
              <w:t>.</w:t>
            </w:r>
          </w:p>
        </w:tc>
        <w:tc>
          <w:tcPr>
            <w:tcW w:w="4961" w:type="dxa"/>
            <w:shd w:val="clear" w:color="auto" w:fill="auto"/>
          </w:tcPr>
          <w:p w14:paraId="03FE6A83" w14:textId="01FC7FBD" w:rsidR="00AE20C5" w:rsidRPr="00913171" w:rsidRDefault="00AE20C5" w:rsidP="00873EAA">
            <w:pPr>
              <w:outlineLvl w:val="1"/>
              <w:cnfStyle w:val="000000000000" w:firstRow="0" w:lastRow="0" w:firstColumn="0" w:lastColumn="0" w:oddVBand="0" w:evenVBand="0" w:oddHBand="0" w:evenHBand="0" w:firstRowFirstColumn="0" w:firstRowLastColumn="0" w:lastRowFirstColumn="0" w:lastRowLastColumn="0"/>
              <w:rPr>
                <w:rFonts w:eastAsia="Calibri"/>
                <w:color w:val="2C373E"/>
                <w:lang w:val="en-US" w:eastAsia="en-US"/>
              </w:rPr>
            </w:pPr>
            <w:bookmarkStart w:id="173" w:name="_Toc103688336"/>
            <w:bookmarkStart w:id="174" w:name="_Toc120519174"/>
            <w:r w:rsidRPr="00913171">
              <w:rPr>
                <w:rFonts w:eastAsia="Calibri"/>
                <w:color w:val="2C373E"/>
                <w:lang w:val="en-US" w:eastAsia="en-US"/>
              </w:rPr>
              <w:t>Provide more inclusive programs and services through education and interpretation</w:t>
            </w:r>
            <w:bookmarkEnd w:id="173"/>
            <w:bookmarkEnd w:id="174"/>
            <w:r w:rsidR="00ED79A9">
              <w:rPr>
                <w:rFonts w:eastAsia="Calibri"/>
                <w:color w:val="2C373E"/>
                <w:lang w:val="en-US" w:eastAsia="en-US"/>
              </w:rPr>
              <w:t>.</w:t>
            </w:r>
          </w:p>
        </w:tc>
      </w:tr>
      <w:tr w:rsidR="00AE20C5" w:rsidRPr="00873EAA" w14:paraId="6B1B4608" w14:textId="77777777" w:rsidTr="002C51BE">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4F473AA8" w14:textId="55C702FF" w:rsidR="00AE20C5" w:rsidRPr="00913171" w:rsidRDefault="00AE20C5" w:rsidP="00873EAA">
            <w:pPr>
              <w:outlineLvl w:val="1"/>
              <w:rPr>
                <w:rFonts w:eastAsia="Calibri"/>
                <w:b w:val="0"/>
                <w:bCs w:val="0"/>
                <w:color w:val="2C373E"/>
                <w:lang w:eastAsia="en-US"/>
              </w:rPr>
            </w:pPr>
            <w:bookmarkStart w:id="175" w:name="_Toc103688339"/>
            <w:bookmarkStart w:id="176" w:name="_Toc120519175"/>
            <w:r w:rsidRPr="00913171">
              <w:rPr>
                <w:rFonts w:eastAsia="Calibri"/>
                <w:b w:val="0"/>
                <w:bCs w:val="0"/>
                <w:color w:val="2C373E"/>
                <w:lang w:eastAsia="en-US"/>
              </w:rPr>
              <w:t>3.6.3</w:t>
            </w:r>
            <w:bookmarkEnd w:id="175"/>
            <w:bookmarkEnd w:id="176"/>
          </w:p>
        </w:tc>
        <w:tc>
          <w:tcPr>
            <w:tcW w:w="3686" w:type="dxa"/>
            <w:shd w:val="clear" w:color="auto" w:fill="auto"/>
          </w:tcPr>
          <w:p w14:paraId="3A755418" w14:textId="3DBE93CF" w:rsidR="00AE20C5" w:rsidRPr="00913171" w:rsidRDefault="00AE20C5" w:rsidP="00873EAA">
            <w:pPr>
              <w:outlineLvl w:val="1"/>
              <w:cnfStyle w:val="000000100000" w:firstRow="0" w:lastRow="0" w:firstColumn="0" w:lastColumn="0" w:oddVBand="0" w:evenVBand="0" w:oddHBand="1" w:evenHBand="0" w:firstRowFirstColumn="0" w:firstRowLastColumn="0" w:lastRowFirstColumn="0" w:lastRowLastColumn="0"/>
              <w:rPr>
                <w:rFonts w:eastAsia="Calibri"/>
                <w:color w:val="2C373E"/>
                <w:lang w:val="en-US" w:eastAsia="en-US"/>
              </w:rPr>
            </w:pPr>
            <w:bookmarkStart w:id="177" w:name="_Toc103688340"/>
            <w:bookmarkStart w:id="178" w:name="_Toc120519176"/>
            <w:r w:rsidRPr="00913171">
              <w:rPr>
                <w:rFonts w:eastAsia="Calibri"/>
                <w:color w:val="2C373E"/>
                <w:lang w:val="en-US" w:eastAsia="en-US"/>
              </w:rPr>
              <w:t>Update and embed disability/accessibility specific data sets into Parks Victoria’s systems.</w:t>
            </w:r>
            <w:bookmarkEnd w:id="177"/>
            <w:bookmarkEnd w:id="178"/>
          </w:p>
        </w:tc>
        <w:tc>
          <w:tcPr>
            <w:tcW w:w="4961" w:type="dxa"/>
            <w:shd w:val="clear" w:color="auto" w:fill="auto"/>
          </w:tcPr>
          <w:p w14:paraId="11B7A2CC" w14:textId="2F173AE6" w:rsidR="00AE20C5" w:rsidRPr="00913171" w:rsidRDefault="00AE20C5" w:rsidP="00873EAA">
            <w:pPr>
              <w:outlineLvl w:val="1"/>
              <w:cnfStyle w:val="000000100000" w:firstRow="0" w:lastRow="0" w:firstColumn="0" w:lastColumn="0" w:oddVBand="0" w:evenVBand="0" w:oddHBand="1" w:evenHBand="0" w:firstRowFirstColumn="0" w:firstRowLastColumn="0" w:lastRowFirstColumn="0" w:lastRowLastColumn="0"/>
              <w:rPr>
                <w:rFonts w:eastAsia="Calibri"/>
                <w:color w:val="2C373E"/>
                <w:lang w:val="en-US" w:eastAsia="en-US"/>
              </w:rPr>
            </w:pPr>
            <w:bookmarkStart w:id="179" w:name="_Toc103688341"/>
            <w:bookmarkStart w:id="180" w:name="_Toc120519177"/>
            <w:r w:rsidRPr="00913171">
              <w:rPr>
                <w:rFonts w:eastAsia="Calibri"/>
                <w:color w:val="auto"/>
                <w:lang w:val="en-US" w:eastAsia="en-US"/>
              </w:rPr>
              <w:t>Incorporate level of all-abilities access into the Visitor Experience Framework</w:t>
            </w:r>
            <w:bookmarkEnd w:id="179"/>
            <w:bookmarkEnd w:id="180"/>
            <w:r w:rsidR="003E3219">
              <w:rPr>
                <w:rFonts w:eastAsia="Calibri"/>
                <w:color w:val="auto"/>
                <w:lang w:val="en-US" w:eastAsia="en-US"/>
              </w:rPr>
              <w:t>.</w:t>
            </w:r>
          </w:p>
          <w:p w14:paraId="41853C48" w14:textId="630851E7" w:rsidR="00AE20C5" w:rsidRPr="00913171" w:rsidRDefault="00AE20C5" w:rsidP="00873EAA">
            <w:pPr>
              <w:cnfStyle w:val="000000100000" w:firstRow="0" w:lastRow="0" w:firstColumn="0" w:lastColumn="0" w:oddVBand="0" w:evenVBand="0" w:oddHBand="1" w:evenHBand="0" w:firstRowFirstColumn="0" w:firstRowLastColumn="0" w:lastRowFirstColumn="0" w:lastRowLastColumn="0"/>
              <w:rPr>
                <w:rFonts w:eastAsia="Calibri"/>
                <w:color w:val="2C373E"/>
                <w:lang w:val="en-US" w:eastAsia="en-US"/>
              </w:rPr>
            </w:pPr>
            <w:r w:rsidRPr="00913171">
              <w:rPr>
                <w:rFonts w:eastAsia="Calibri"/>
                <w:color w:val="2C373E"/>
                <w:lang w:val="en-US" w:eastAsia="en-US"/>
              </w:rPr>
              <w:t>Include level of accessibility data into the Asset Management Information Systems</w:t>
            </w:r>
            <w:r w:rsidR="003E3219">
              <w:rPr>
                <w:rFonts w:eastAsia="Calibri"/>
                <w:color w:val="2C373E"/>
                <w:lang w:val="en-US" w:eastAsia="en-US"/>
              </w:rPr>
              <w:t>.</w:t>
            </w:r>
          </w:p>
          <w:p w14:paraId="2F667BAF" w14:textId="513AE4C2" w:rsidR="00AE20C5" w:rsidRPr="00913171" w:rsidRDefault="00AE20C5" w:rsidP="00873EAA">
            <w:pPr>
              <w:cnfStyle w:val="000000100000" w:firstRow="0" w:lastRow="0" w:firstColumn="0" w:lastColumn="0" w:oddVBand="0" w:evenVBand="0" w:oddHBand="1" w:evenHBand="0" w:firstRowFirstColumn="0" w:firstRowLastColumn="0" w:lastRowFirstColumn="0" w:lastRowLastColumn="0"/>
              <w:rPr>
                <w:rFonts w:eastAsia="Calibri"/>
                <w:color w:val="2C373E"/>
                <w:lang w:val="en-US" w:eastAsia="en-US"/>
              </w:rPr>
            </w:pPr>
            <w:r w:rsidRPr="00913171">
              <w:rPr>
                <w:rFonts w:eastAsia="Calibri"/>
                <w:color w:val="2C373E"/>
                <w:lang w:val="en-US" w:eastAsia="en-US"/>
              </w:rPr>
              <w:t>Alignment evaluation and KPIs with the State Disability Plan’s outcomes framework</w:t>
            </w:r>
            <w:r w:rsidR="003E3219">
              <w:rPr>
                <w:rFonts w:eastAsia="Calibri"/>
                <w:color w:val="2C373E"/>
                <w:lang w:val="en-US" w:eastAsia="en-US"/>
              </w:rPr>
              <w:t>.</w:t>
            </w:r>
          </w:p>
          <w:p w14:paraId="09A3C723" w14:textId="77777777" w:rsidR="00AE20C5" w:rsidRPr="00913171" w:rsidRDefault="00AE20C5" w:rsidP="00873EAA">
            <w:pPr>
              <w:cnfStyle w:val="000000100000" w:firstRow="0" w:lastRow="0" w:firstColumn="0" w:lastColumn="0" w:oddVBand="0" w:evenVBand="0" w:oddHBand="1" w:evenHBand="0" w:firstRowFirstColumn="0" w:firstRowLastColumn="0" w:lastRowFirstColumn="0" w:lastRowLastColumn="0"/>
              <w:rPr>
                <w:rFonts w:eastAsia="Calibri"/>
                <w:color w:val="2C373E"/>
                <w:lang w:val="en-US" w:eastAsia="en-US"/>
              </w:rPr>
            </w:pPr>
          </w:p>
        </w:tc>
      </w:tr>
    </w:tbl>
    <w:p w14:paraId="210C34BC" w14:textId="77777777" w:rsidR="00913171" w:rsidRPr="00913171" w:rsidRDefault="00913171">
      <w:pPr>
        <w:spacing w:after="160" w:line="259" w:lineRule="auto"/>
        <w:rPr>
          <w:b/>
          <w:bCs/>
          <w:color w:val="auto"/>
        </w:rPr>
      </w:pPr>
      <w:bookmarkStart w:id="181" w:name="_Toc120519178"/>
      <w:r w:rsidRPr="00913171">
        <w:rPr>
          <w:color w:val="auto"/>
        </w:rPr>
        <w:br w:type="page"/>
      </w:r>
    </w:p>
    <w:p w14:paraId="6668829B" w14:textId="26614E57" w:rsidR="007A70DF" w:rsidRPr="00C13F50" w:rsidRDefault="007A70DF" w:rsidP="00C13F50">
      <w:pPr>
        <w:pStyle w:val="Heading1"/>
        <w:tabs>
          <w:tab w:val="clear" w:pos="851"/>
        </w:tabs>
        <w:spacing w:after="0"/>
        <w:ind w:right="0"/>
        <w:rPr>
          <w:b/>
          <w:bCs w:val="0"/>
          <w:szCs w:val="32"/>
        </w:rPr>
      </w:pPr>
      <w:bookmarkStart w:id="182" w:name="_Toc122430786"/>
      <w:r w:rsidRPr="00C13F50">
        <w:rPr>
          <w:bCs w:val="0"/>
          <w:szCs w:val="32"/>
        </w:rPr>
        <w:lastRenderedPageBreak/>
        <w:t>Pillar four</w:t>
      </w:r>
      <w:r w:rsidR="002D1E61">
        <w:rPr>
          <w:bCs w:val="0"/>
          <w:szCs w:val="32"/>
        </w:rPr>
        <w:tab/>
      </w:r>
      <w:r w:rsidRPr="00C13F50">
        <w:rPr>
          <w:bCs w:val="0"/>
          <w:szCs w:val="32"/>
        </w:rPr>
        <w:t>Leadership, culture, employment and safety</w:t>
      </w:r>
      <w:bookmarkEnd w:id="181"/>
      <w:bookmarkEnd w:id="182"/>
    </w:p>
    <w:p w14:paraId="2CFF238F" w14:textId="5303EEAE" w:rsidR="00D14C07" w:rsidRPr="000257C6" w:rsidRDefault="00D14C07" w:rsidP="004771DB"/>
    <w:p w14:paraId="274EB247" w14:textId="09F8A381" w:rsidR="004771DB" w:rsidRPr="000257C6" w:rsidRDefault="004771DB" w:rsidP="002D1E61">
      <w:pPr>
        <w:shd w:val="clear" w:color="auto" w:fill="B8FFF8" w:themeFill="accent5" w:themeFillTint="33"/>
        <w:autoSpaceDE w:val="0"/>
        <w:autoSpaceDN w:val="0"/>
        <w:adjustRightInd w:val="0"/>
        <w:rPr>
          <w:rFonts w:eastAsiaTheme="minorHAnsi"/>
          <w:b/>
          <w:bCs/>
          <w:color w:val="auto"/>
          <w:lang w:eastAsia="en-US"/>
        </w:rPr>
      </w:pPr>
      <w:r w:rsidRPr="000257C6">
        <w:t>Priority area 7</w:t>
      </w:r>
      <w:r w:rsidR="002D1E61">
        <w:tab/>
      </w:r>
      <w:r w:rsidRPr="000257C6">
        <w:rPr>
          <w:rFonts w:eastAsiaTheme="minorHAnsi"/>
          <w:color w:val="auto"/>
          <w:lang w:eastAsia="en-US"/>
        </w:rPr>
        <w:t>Leadership and Culture</w:t>
      </w:r>
    </w:p>
    <w:p w14:paraId="47B5A9F3" w14:textId="111A1F3E" w:rsidR="00D14C07" w:rsidRPr="000257C6" w:rsidRDefault="004771DB" w:rsidP="002D1E61">
      <w:pPr>
        <w:shd w:val="clear" w:color="auto" w:fill="B8FFF8" w:themeFill="accent5" w:themeFillTint="33"/>
      </w:pPr>
      <w:r w:rsidRPr="000257C6">
        <w:rPr>
          <w:rFonts w:eastAsiaTheme="minorHAnsi"/>
          <w:color w:val="auto"/>
          <w:lang w:eastAsia="en-US"/>
        </w:rPr>
        <w:t>Outcome - Our leadership, policies and systems uphold the rights and aspirations of people with disability</w:t>
      </w:r>
    </w:p>
    <w:tbl>
      <w:tblPr>
        <w:tblStyle w:val="PlainTable4"/>
        <w:tblW w:w="9356" w:type="dxa"/>
        <w:tblInd w:w="-5" w:type="dxa"/>
        <w:tblLook w:val="04A0" w:firstRow="1" w:lastRow="0" w:firstColumn="1" w:lastColumn="0" w:noHBand="0" w:noVBand="1"/>
      </w:tblPr>
      <w:tblGrid>
        <w:gridCol w:w="662"/>
        <w:gridCol w:w="3052"/>
        <w:gridCol w:w="5642"/>
      </w:tblGrid>
      <w:tr w:rsidR="000257C6" w:rsidRPr="00612860" w14:paraId="592D3F86" w14:textId="77777777" w:rsidTr="00EC1D8C">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9D364C4" w14:textId="77777777" w:rsidR="007A70DF" w:rsidRPr="00612860" w:rsidRDefault="007A70DF" w:rsidP="00612860">
            <w:pPr>
              <w:outlineLvl w:val="1"/>
              <w:rPr>
                <w:rFonts w:eastAsia="Calibri"/>
                <w:b w:val="0"/>
                <w:bCs w:val="0"/>
                <w:color w:val="2C373E"/>
                <w:lang w:eastAsia="en-US"/>
              </w:rPr>
            </w:pPr>
            <w:bookmarkStart w:id="183" w:name="_Hlk121905417"/>
          </w:p>
        </w:tc>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tcPr>
          <w:p w14:paraId="1DCDA9D1" w14:textId="77777777" w:rsidR="007A70DF" w:rsidRPr="00612860" w:rsidRDefault="007A70DF" w:rsidP="00612860">
            <w:pPr>
              <w:outlineLvl w:val="1"/>
              <w:cnfStyle w:val="100000000000" w:firstRow="1" w:lastRow="0" w:firstColumn="0" w:lastColumn="0" w:oddVBand="0" w:evenVBand="0" w:oddHBand="0" w:evenHBand="0" w:firstRowFirstColumn="0" w:firstRowLastColumn="0" w:lastRowFirstColumn="0" w:lastRowLastColumn="0"/>
              <w:rPr>
                <w:rFonts w:eastAsia="Calibri"/>
                <w:b w:val="0"/>
                <w:bCs w:val="0"/>
                <w:color w:val="2C373E"/>
                <w:lang w:eastAsia="en-US"/>
              </w:rPr>
            </w:pPr>
            <w:bookmarkStart w:id="184" w:name="_Toc103688344"/>
            <w:r w:rsidRPr="00612860">
              <w:rPr>
                <w:rFonts w:eastAsia="Calibri"/>
                <w:b w:val="0"/>
                <w:bCs w:val="0"/>
                <w:color w:val="2C373E"/>
                <w:lang w:eastAsia="en-US"/>
              </w:rPr>
              <w:t>Strategy</w:t>
            </w:r>
            <w:bookmarkEnd w:id="184"/>
          </w:p>
        </w:tc>
        <w:tc>
          <w:tcPr>
            <w:tcW w:w="5642" w:type="dxa"/>
            <w:tcBorders>
              <w:top w:val="single" w:sz="4" w:space="0" w:color="auto"/>
              <w:left w:val="single" w:sz="4" w:space="0" w:color="auto"/>
              <w:bottom w:val="single" w:sz="4" w:space="0" w:color="auto"/>
              <w:right w:val="single" w:sz="4" w:space="0" w:color="auto"/>
            </w:tcBorders>
            <w:shd w:val="clear" w:color="auto" w:fill="FFFFFF" w:themeFill="background1"/>
          </w:tcPr>
          <w:p w14:paraId="75F87F01" w14:textId="77777777" w:rsidR="007A70DF" w:rsidRPr="00612860" w:rsidRDefault="007A70DF" w:rsidP="00612860">
            <w:pPr>
              <w:outlineLvl w:val="1"/>
              <w:cnfStyle w:val="100000000000" w:firstRow="1" w:lastRow="0" w:firstColumn="0" w:lastColumn="0" w:oddVBand="0" w:evenVBand="0" w:oddHBand="0" w:evenHBand="0" w:firstRowFirstColumn="0" w:firstRowLastColumn="0" w:lastRowFirstColumn="0" w:lastRowLastColumn="0"/>
              <w:rPr>
                <w:rFonts w:eastAsia="Calibri"/>
                <w:b w:val="0"/>
                <w:bCs w:val="0"/>
                <w:color w:val="2C373E"/>
                <w:lang w:eastAsia="en-US"/>
              </w:rPr>
            </w:pPr>
            <w:bookmarkStart w:id="185" w:name="_Toc103688345"/>
            <w:r w:rsidRPr="00612860">
              <w:rPr>
                <w:rFonts w:eastAsia="Calibri"/>
                <w:b w:val="0"/>
                <w:bCs w:val="0"/>
                <w:color w:val="2C373E"/>
                <w:lang w:eastAsia="en-US"/>
              </w:rPr>
              <w:t>Action</w:t>
            </w:r>
            <w:bookmarkEnd w:id="185"/>
          </w:p>
        </w:tc>
      </w:tr>
      <w:tr w:rsidR="007A70DF" w:rsidRPr="00612860" w14:paraId="44A249D6" w14:textId="77777777" w:rsidTr="00EC1D8C">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662" w:type="dxa"/>
            <w:tcBorders>
              <w:top w:val="single" w:sz="4" w:space="0" w:color="auto"/>
              <w:left w:val="single" w:sz="4" w:space="0" w:color="auto"/>
              <w:bottom w:val="single" w:sz="4" w:space="0" w:color="auto"/>
              <w:right w:val="single" w:sz="4" w:space="0" w:color="auto"/>
            </w:tcBorders>
            <w:shd w:val="clear" w:color="auto" w:fill="auto"/>
          </w:tcPr>
          <w:p w14:paraId="37EAE2C1" w14:textId="35859735" w:rsidR="007A70DF" w:rsidRPr="00612860" w:rsidRDefault="007A70DF" w:rsidP="00612860">
            <w:pPr>
              <w:outlineLvl w:val="1"/>
              <w:rPr>
                <w:rFonts w:eastAsia="Calibri"/>
                <w:b w:val="0"/>
                <w:bCs w:val="0"/>
                <w:color w:val="2C373E"/>
                <w:lang w:eastAsia="en-US"/>
              </w:rPr>
            </w:pPr>
            <w:bookmarkStart w:id="186" w:name="_Toc103688348"/>
            <w:bookmarkEnd w:id="183"/>
            <w:r w:rsidRPr="00612860">
              <w:rPr>
                <w:rFonts w:eastAsia="Calibri"/>
                <w:b w:val="0"/>
                <w:bCs w:val="0"/>
                <w:color w:val="2C373E"/>
                <w:lang w:eastAsia="en-US"/>
              </w:rPr>
              <w:t>4.7.1</w:t>
            </w:r>
            <w:bookmarkEnd w:id="186"/>
          </w:p>
        </w:tc>
        <w:tc>
          <w:tcPr>
            <w:tcW w:w="3052" w:type="dxa"/>
            <w:tcBorders>
              <w:top w:val="single" w:sz="4" w:space="0" w:color="auto"/>
              <w:left w:val="single" w:sz="4" w:space="0" w:color="auto"/>
              <w:bottom w:val="single" w:sz="4" w:space="0" w:color="auto"/>
              <w:right w:val="single" w:sz="4" w:space="0" w:color="auto"/>
            </w:tcBorders>
            <w:shd w:val="clear" w:color="auto" w:fill="auto"/>
          </w:tcPr>
          <w:p w14:paraId="4909CF3E" w14:textId="2039F4BB" w:rsidR="007A70DF" w:rsidRPr="00612860" w:rsidRDefault="007A70DF" w:rsidP="00612860">
            <w:pPr>
              <w:outlineLvl w:val="1"/>
              <w:cnfStyle w:val="000000100000" w:firstRow="0" w:lastRow="0" w:firstColumn="0" w:lastColumn="0" w:oddVBand="0" w:evenVBand="0" w:oddHBand="1" w:evenHBand="0" w:firstRowFirstColumn="0" w:firstRowLastColumn="0" w:lastRowFirstColumn="0" w:lastRowLastColumn="0"/>
              <w:rPr>
                <w:rFonts w:eastAsia="Calibri"/>
                <w:color w:val="2C373E"/>
                <w:lang w:eastAsia="en-US"/>
              </w:rPr>
            </w:pPr>
            <w:bookmarkStart w:id="187" w:name="_Toc103688349"/>
            <w:r w:rsidRPr="00612860">
              <w:rPr>
                <w:rFonts w:eastAsia="Calibri"/>
                <w:color w:val="2C373E"/>
                <w:lang w:eastAsia="en-US"/>
              </w:rPr>
              <w:t>Champion commitment to access and inclusion for all</w:t>
            </w:r>
            <w:bookmarkEnd w:id="187"/>
            <w:r w:rsidR="006F7A68" w:rsidRPr="00612860">
              <w:rPr>
                <w:rFonts w:eastAsia="Calibri"/>
                <w:color w:val="2C373E"/>
                <w:lang w:eastAsia="en-US"/>
              </w:rPr>
              <w:t>.</w:t>
            </w:r>
          </w:p>
        </w:tc>
        <w:tc>
          <w:tcPr>
            <w:tcW w:w="5642" w:type="dxa"/>
            <w:tcBorders>
              <w:top w:val="single" w:sz="4" w:space="0" w:color="auto"/>
              <w:left w:val="single" w:sz="4" w:space="0" w:color="auto"/>
              <w:bottom w:val="single" w:sz="4" w:space="0" w:color="auto"/>
              <w:right w:val="single" w:sz="4" w:space="0" w:color="auto"/>
            </w:tcBorders>
            <w:shd w:val="clear" w:color="auto" w:fill="auto"/>
          </w:tcPr>
          <w:p w14:paraId="18606228" w14:textId="2A5AF047" w:rsidR="007A70DF" w:rsidRPr="00612860" w:rsidRDefault="007A70DF" w:rsidP="00612860">
            <w:pPr>
              <w:outlineLvl w:val="1"/>
              <w:cnfStyle w:val="000000100000" w:firstRow="0" w:lastRow="0" w:firstColumn="0" w:lastColumn="0" w:oddVBand="0" w:evenVBand="0" w:oddHBand="1" w:evenHBand="0" w:firstRowFirstColumn="0" w:firstRowLastColumn="0" w:lastRowFirstColumn="0" w:lastRowLastColumn="0"/>
              <w:rPr>
                <w:rFonts w:eastAsia="Calibri"/>
                <w:color w:val="2C373E"/>
                <w:lang w:eastAsia="en-US"/>
              </w:rPr>
            </w:pPr>
            <w:bookmarkStart w:id="188" w:name="_Toc103688350"/>
            <w:r w:rsidRPr="00612860">
              <w:rPr>
                <w:rFonts w:eastAsia="Calibri"/>
                <w:color w:val="2C373E"/>
                <w:lang w:eastAsia="en-US"/>
              </w:rPr>
              <w:t>Leaderships teams</w:t>
            </w:r>
            <w:r w:rsidR="00BD034D" w:rsidRPr="00612860">
              <w:rPr>
                <w:rFonts w:eastAsia="Calibri"/>
                <w:color w:val="2C373E"/>
                <w:lang w:eastAsia="en-US"/>
              </w:rPr>
              <w:t xml:space="preserve"> </w:t>
            </w:r>
            <w:r w:rsidRPr="00612860">
              <w:rPr>
                <w:rFonts w:eastAsia="Calibri"/>
                <w:color w:val="2C373E"/>
                <w:lang w:eastAsia="en-US"/>
              </w:rPr>
              <w:t>will actively promote the social, economic, health and environmental benefits of inclusion for people with disability</w:t>
            </w:r>
            <w:bookmarkEnd w:id="188"/>
            <w:r w:rsidR="006F7A68" w:rsidRPr="00612860">
              <w:rPr>
                <w:rFonts w:eastAsia="Calibri"/>
                <w:color w:val="2C373E"/>
                <w:lang w:eastAsia="en-US"/>
              </w:rPr>
              <w:t>.</w:t>
            </w:r>
          </w:p>
        </w:tc>
      </w:tr>
      <w:tr w:rsidR="007A70DF" w:rsidRPr="00612860" w14:paraId="0F343693" w14:textId="77777777" w:rsidTr="00EC1D8C">
        <w:trPr>
          <w:trHeight w:val="546"/>
        </w:trPr>
        <w:tc>
          <w:tcPr>
            <w:cnfStyle w:val="001000000000" w:firstRow="0" w:lastRow="0" w:firstColumn="1" w:lastColumn="0" w:oddVBand="0" w:evenVBand="0" w:oddHBand="0" w:evenHBand="0" w:firstRowFirstColumn="0" w:firstRowLastColumn="0" w:lastRowFirstColumn="0" w:lastRowLastColumn="0"/>
            <w:tcW w:w="662" w:type="dxa"/>
            <w:tcBorders>
              <w:top w:val="single" w:sz="4" w:space="0" w:color="auto"/>
              <w:left w:val="single" w:sz="4" w:space="0" w:color="auto"/>
              <w:bottom w:val="single" w:sz="4" w:space="0" w:color="auto"/>
              <w:right w:val="single" w:sz="4" w:space="0" w:color="auto"/>
            </w:tcBorders>
            <w:shd w:val="clear" w:color="auto" w:fill="auto"/>
          </w:tcPr>
          <w:p w14:paraId="20F75E27" w14:textId="01A39163" w:rsidR="007A70DF" w:rsidRPr="00612860" w:rsidRDefault="007A70DF" w:rsidP="00612860">
            <w:pPr>
              <w:outlineLvl w:val="1"/>
              <w:rPr>
                <w:rFonts w:eastAsia="Calibri"/>
                <w:b w:val="0"/>
                <w:bCs w:val="0"/>
                <w:color w:val="2C373E"/>
                <w:lang w:eastAsia="en-US"/>
              </w:rPr>
            </w:pPr>
            <w:bookmarkStart w:id="189" w:name="_Toc103688353"/>
            <w:r w:rsidRPr="00612860">
              <w:rPr>
                <w:rFonts w:eastAsia="Calibri"/>
                <w:b w:val="0"/>
                <w:bCs w:val="0"/>
                <w:color w:val="2C373E"/>
                <w:lang w:eastAsia="en-US"/>
              </w:rPr>
              <w:t>4.7.2</w:t>
            </w:r>
            <w:bookmarkEnd w:id="189"/>
          </w:p>
        </w:tc>
        <w:tc>
          <w:tcPr>
            <w:tcW w:w="3052" w:type="dxa"/>
            <w:tcBorders>
              <w:top w:val="single" w:sz="4" w:space="0" w:color="auto"/>
              <w:left w:val="single" w:sz="4" w:space="0" w:color="auto"/>
              <w:bottom w:val="single" w:sz="4" w:space="0" w:color="auto"/>
              <w:right w:val="single" w:sz="4" w:space="0" w:color="auto"/>
            </w:tcBorders>
            <w:shd w:val="clear" w:color="auto" w:fill="auto"/>
          </w:tcPr>
          <w:p w14:paraId="56BB31C2" w14:textId="79C31DCC" w:rsidR="007A70DF" w:rsidRPr="00612860" w:rsidRDefault="007A70DF" w:rsidP="00612860">
            <w:pPr>
              <w:outlineLvl w:val="1"/>
              <w:cnfStyle w:val="000000000000" w:firstRow="0" w:lastRow="0" w:firstColumn="0" w:lastColumn="0" w:oddVBand="0" w:evenVBand="0" w:oddHBand="0" w:evenHBand="0" w:firstRowFirstColumn="0" w:firstRowLastColumn="0" w:lastRowFirstColumn="0" w:lastRowLastColumn="0"/>
              <w:rPr>
                <w:rFonts w:eastAsia="Calibri"/>
                <w:color w:val="2C373E"/>
                <w:lang w:eastAsia="en-US"/>
              </w:rPr>
            </w:pPr>
            <w:bookmarkStart w:id="190" w:name="_Toc103688354"/>
            <w:r w:rsidRPr="00612860">
              <w:rPr>
                <w:rFonts w:eastAsia="Calibri"/>
                <w:color w:val="2C373E"/>
                <w:lang w:eastAsia="en-US"/>
              </w:rPr>
              <w:t>Review and strengthen the complaints handling procedure</w:t>
            </w:r>
            <w:bookmarkEnd w:id="190"/>
            <w:r w:rsidR="006F7A68" w:rsidRPr="00612860">
              <w:rPr>
                <w:rFonts w:eastAsia="Calibri"/>
                <w:color w:val="2C373E"/>
                <w:lang w:eastAsia="en-US"/>
              </w:rPr>
              <w:t>.</w:t>
            </w:r>
          </w:p>
        </w:tc>
        <w:tc>
          <w:tcPr>
            <w:tcW w:w="5642" w:type="dxa"/>
            <w:tcBorders>
              <w:top w:val="single" w:sz="4" w:space="0" w:color="auto"/>
              <w:left w:val="single" w:sz="4" w:space="0" w:color="auto"/>
              <w:bottom w:val="single" w:sz="4" w:space="0" w:color="auto"/>
              <w:right w:val="single" w:sz="4" w:space="0" w:color="auto"/>
            </w:tcBorders>
            <w:shd w:val="clear" w:color="auto" w:fill="auto"/>
          </w:tcPr>
          <w:p w14:paraId="36CF7959" w14:textId="4FF86043" w:rsidR="008B3AD7" w:rsidRPr="00612860" w:rsidRDefault="007A70DF" w:rsidP="00612860">
            <w:pPr>
              <w:outlineLvl w:val="1"/>
              <w:cnfStyle w:val="000000000000" w:firstRow="0" w:lastRow="0" w:firstColumn="0" w:lastColumn="0" w:oddVBand="0" w:evenVBand="0" w:oddHBand="0" w:evenHBand="0" w:firstRowFirstColumn="0" w:firstRowLastColumn="0" w:lastRowFirstColumn="0" w:lastRowLastColumn="0"/>
              <w:rPr>
                <w:rFonts w:eastAsia="Calibri"/>
                <w:color w:val="2C373E"/>
                <w:lang w:eastAsia="en-US"/>
              </w:rPr>
            </w:pPr>
            <w:bookmarkStart w:id="191" w:name="_Toc103688355"/>
            <w:r w:rsidRPr="00612860">
              <w:rPr>
                <w:rFonts w:eastAsia="Calibri"/>
                <w:color w:val="2C373E"/>
                <w:lang w:eastAsia="en-US"/>
              </w:rPr>
              <w:t>Review and update the complaints procedure to ensure it is accessible.</w:t>
            </w:r>
          </w:p>
          <w:p w14:paraId="6670C4A1" w14:textId="3B1C9ED8" w:rsidR="007A70DF" w:rsidRPr="00612860" w:rsidRDefault="007A70DF" w:rsidP="00612860">
            <w:pPr>
              <w:outlineLvl w:val="1"/>
              <w:cnfStyle w:val="000000000000" w:firstRow="0" w:lastRow="0" w:firstColumn="0" w:lastColumn="0" w:oddVBand="0" w:evenVBand="0" w:oddHBand="0" w:evenHBand="0" w:firstRowFirstColumn="0" w:firstRowLastColumn="0" w:lastRowFirstColumn="0" w:lastRowLastColumn="0"/>
              <w:rPr>
                <w:rFonts w:eastAsia="Calibri"/>
                <w:color w:val="2C373E"/>
                <w:lang w:eastAsia="en-US"/>
              </w:rPr>
            </w:pPr>
            <w:r w:rsidRPr="00612860">
              <w:rPr>
                <w:rFonts w:eastAsia="Calibri"/>
                <w:color w:val="2C373E"/>
                <w:lang w:eastAsia="en-US"/>
              </w:rPr>
              <w:t xml:space="preserve">Strengthen the complaint process and guidelines </w:t>
            </w:r>
            <w:bookmarkEnd w:id="191"/>
            <w:r w:rsidRPr="00612860">
              <w:rPr>
                <w:rFonts w:eastAsia="Calibri"/>
                <w:color w:val="2C373E"/>
                <w:lang w:eastAsia="en-US"/>
              </w:rPr>
              <w:t>by exploring staff training and education</w:t>
            </w:r>
            <w:r w:rsidR="006F7A68" w:rsidRPr="00612860">
              <w:rPr>
                <w:rFonts w:eastAsia="Calibri"/>
                <w:color w:val="2C373E"/>
                <w:lang w:eastAsia="en-US"/>
              </w:rPr>
              <w:t>.</w:t>
            </w:r>
          </w:p>
        </w:tc>
      </w:tr>
      <w:tr w:rsidR="007A70DF" w:rsidRPr="00612860" w14:paraId="00869DBC" w14:textId="77777777" w:rsidTr="00EC1D8C">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662" w:type="dxa"/>
            <w:tcBorders>
              <w:top w:val="single" w:sz="4" w:space="0" w:color="auto"/>
              <w:left w:val="single" w:sz="4" w:space="0" w:color="auto"/>
              <w:bottom w:val="single" w:sz="4" w:space="0" w:color="auto"/>
              <w:right w:val="single" w:sz="4" w:space="0" w:color="auto"/>
            </w:tcBorders>
            <w:shd w:val="clear" w:color="auto" w:fill="auto"/>
          </w:tcPr>
          <w:p w14:paraId="611E4FF6" w14:textId="32501760" w:rsidR="007A70DF" w:rsidRPr="00612860" w:rsidRDefault="007A70DF" w:rsidP="00612860">
            <w:pPr>
              <w:outlineLvl w:val="1"/>
              <w:rPr>
                <w:rFonts w:eastAsia="Calibri"/>
                <w:b w:val="0"/>
                <w:bCs w:val="0"/>
                <w:color w:val="2C373E"/>
                <w:lang w:eastAsia="en-US"/>
              </w:rPr>
            </w:pPr>
            <w:bookmarkStart w:id="192" w:name="_Toc103688358"/>
            <w:r w:rsidRPr="00612860">
              <w:rPr>
                <w:rFonts w:eastAsia="Calibri"/>
                <w:b w:val="0"/>
                <w:bCs w:val="0"/>
                <w:color w:val="2C373E"/>
                <w:lang w:eastAsia="en-US"/>
              </w:rPr>
              <w:t>4.7.3</w:t>
            </w:r>
            <w:bookmarkEnd w:id="192"/>
          </w:p>
        </w:tc>
        <w:tc>
          <w:tcPr>
            <w:tcW w:w="3052" w:type="dxa"/>
            <w:tcBorders>
              <w:top w:val="single" w:sz="4" w:space="0" w:color="auto"/>
              <w:left w:val="single" w:sz="4" w:space="0" w:color="auto"/>
              <w:bottom w:val="single" w:sz="4" w:space="0" w:color="auto"/>
              <w:right w:val="single" w:sz="4" w:space="0" w:color="auto"/>
            </w:tcBorders>
            <w:shd w:val="clear" w:color="auto" w:fill="auto"/>
          </w:tcPr>
          <w:p w14:paraId="62EE70CC" w14:textId="4A6BE045" w:rsidR="007A70DF" w:rsidRPr="00612860" w:rsidRDefault="007A70DF" w:rsidP="000257C6">
            <w:pPr>
              <w:outlineLvl w:val="1"/>
              <w:cnfStyle w:val="000000100000" w:firstRow="0" w:lastRow="0" w:firstColumn="0" w:lastColumn="0" w:oddVBand="0" w:evenVBand="0" w:oddHBand="1" w:evenHBand="0" w:firstRowFirstColumn="0" w:firstRowLastColumn="0" w:lastRowFirstColumn="0" w:lastRowLastColumn="0"/>
              <w:rPr>
                <w:rFonts w:eastAsia="Calibri"/>
                <w:color w:val="2C373E"/>
                <w:lang w:eastAsia="en-US"/>
              </w:rPr>
            </w:pPr>
            <w:bookmarkStart w:id="193" w:name="_Toc103688359"/>
            <w:r w:rsidRPr="00612860">
              <w:rPr>
                <w:rFonts w:eastAsia="Calibri"/>
                <w:color w:val="2C373E"/>
                <w:lang w:eastAsia="en-US"/>
              </w:rPr>
              <w:t>Policies and procedures will be compliant and contemporary</w:t>
            </w:r>
            <w:bookmarkEnd w:id="193"/>
            <w:r w:rsidR="00D3106F" w:rsidRPr="00612860">
              <w:rPr>
                <w:rFonts w:eastAsia="Calibri"/>
                <w:color w:val="2C373E"/>
                <w:lang w:eastAsia="en-US"/>
              </w:rPr>
              <w:t>.</w:t>
            </w:r>
          </w:p>
        </w:tc>
        <w:tc>
          <w:tcPr>
            <w:tcW w:w="5642" w:type="dxa"/>
            <w:tcBorders>
              <w:top w:val="single" w:sz="4" w:space="0" w:color="auto"/>
              <w:left w:val="single" w:sz="4" w:space="0" w:color="auto"/>
              <w:bottom w:val="single" w:sz="4" w:space="0" w:color="auto"/>
              <w:right w:val="single" w:sz="4" w:space="0" w:color="auto"/>
            </w:tcBorders>
            <w:shd w:val="clear" w:color="auto" w:fill="auto"/>
          </w:tcPr>
          <w:p w14:paraId="72213F4F" w14:textId="1D1F2C6F" w:rsidR="007A70DF" w:rsidRPr="00612860" w:rsidRDefault="007A70DF" w:rsidP="00612860">
            <w:pPr>
              <w:outlineLvl w:val="1"/>
              <w:cnfStyle w:val="000000100000" w:firstRow="0" w:lastRow="0" w:firstColumn="0" w:lastColumn="0" w:oddVBand="0" w:evenVBand="0" w:oddHBand="1" w:evenHBand="0" w:firstRowFirstColumn="0" w:firstRowLastColumn="0" w:lastRowFirstColumn="0" w:lastRowLastColumn="0"/>
              <w:rPr>
                <w:rFonts w:eastAsia="Calibri"/>
                <w:color w:val="2C373E"/>
                <w:lang w:eastAsia="en-US"/>
              </w:rPr>
            </w:pPr>
            <w:bookmarkStart w:id="194" w:name="_Toc103688360"/>
            <w:r w:rsidRPr="00612860">
              <w:rPr>
                <w:rFonts w:eastAsia="Calibri"/>
                <w:color w:val="2C373E"/>
                <w:lang w:eastAsia="en-US"/>
              </w:rPr>
              <w:t>Update policies and procedures for universal design</w:t>
            </w:r>
            <w:r w:rsidR="006F7A68" w:rsidRPr="00612860">
              <w:rPr>
                <w:rFonts w:eastAsia="Calibri"/>
                <w:color w:val="2C373E"/>
                <w:lang w:eastAsia="en-US"/>
              </w:rPr>
              <w:t>.</w:t>
            </w:r>
            <w:bookmarkEnd w:id="194"/>
          </w:p>
        </w:tc>
      </w:tr>
    </w:tbl>
    <w:p w14:paraId="53823CD8" w14:textId="64373342" w:rsidR="00BD034D" w:rsidRPr="000257C6" w:rsidRDefault="00BD034D" w:rsidP="007B7610"/>
    <w:p w14:paraId="413F7428" w14:textId="2BEFD25D" w:rsidR="007B7610" w:rsidRPr="000257C6" w:rsidRDefault="007B7610" w:rsidP="002D1E61">
      <w:pPr>
        <w:shd w:val="clear" w:color="auto" w:fill="B8FFF8" w:themeFill="accent5" w:themeFillTint="33"/>
        <w:autoSpaceDE w:val="0"/>
        <w:autoSpaceDN w:val="0"/>
        <w:adjustRightInd w:val="0"/>
        <w:rPr>
          <w:rFonts w:eastAsiaTheme="minorHAnsi"/>
          <w:b/>
          <w:bCs/>
          <w:color w:val="auto"/>
          <w:lang w:eastAsia="en-US"/>
        </w:rPr>
      </w:pPr>
      <w:r w:rsidRPr="000257C6">
        <w:rPr>
          <w:lang w:val="en-US"/>
        </w:rPr>
        <w:t>Priority area 8</w:t>
      </w:r>
      <w:r w:rsidR="002D1E61">
        <w:rPr>
          <w:lang w:val="en-US"/>
        </w:rPr>
        <w:tab/>
      </w:r>
      <w:r w:rsidRPr="000257C6">
        <w:rPr>
          <w:rFonts w:eastAsiaTheme="minorHAnsi"/>
          <w:color w:val="auto"/>
          <w:lang w:eastAsia="en-US"/>
        </w:rPr>
        <w:t>Employment</w:t>
      </w:r>
    </w:p>
    <w:p w14:paraId="3A57EE82" w14:textId="77777777" w:rsidR="007B7610" w:rsidRPr="000257C6" w:rsidRDefault="007B7610" w:rsidP="002D1E61">
      <w:pPr>
        <w:shd w:val="clear" w:color="auto" w:fill="B8FFF8" w:themeFill="accent5" w:themeFillTint="33"/>
        <w:autoSpaceDE w:val="0"/>
        <w:autoSpaceDN w:val="0"/>
        <w:adjustRightInd w:val="0"/>
        <w:rPr>
          <w:rFonts w:eastAsiaTheme="minorHAnsi"/>
          <w:b/>
          <w:bCs/>
          <w:color w:val="auto"/>
          <w:lang w:eastAsia="en-US"/>
        </w:rPr>
      </w:pPr>
      <w:r w:rsidRPr="000257C6">
        <w:rPr>
          <w:rFonts w:eastAsiaTheme="minorHAnsi"/>
          <w:color w:val="auto"/>
          <w:lang w:eastAsia="en-US"/>
        </w:rPr>
        <w:t>Outcome – We have increased employment opportunities, pathways and career progression for people</w:t>
      </w:r>
    </w:p>
    <w:p w14:paraId="64678804" w14:textId="5A65D21C" w:rsidR="00D14C07" w:rsidRPr="000257C6" w:rsidRDefault="007B7610" w:rsidP="002D1E61">
      <w:pPr>
        <w:shd w:val="clear" w:color="auto" w:fill="B8FFF8" w:themeFill="accent5" w:themeFillTint="33"/>
      </w:pPr>
      <w:r w:rsidRPr="000257C6">
        <w:rPr>
          <w:rFonts w:eastAsiaTheme="minorHAnsi"/>
          <w:color w:val="auto"/>
          <w:lang w:eastAsia="en-US"/>
        </w:rPr>
        <w:t>with disability</w:t>
      </w:r>
    </w:p>
    <w:tbl>
      <w:tblPr>
        <w:tblStyle w:val="PlainTable4"/>
        <w:tblW w:w="9356" w:type="dxa"/>
        <w:tblInd w:w="-5" w:type="dxa"/>
        <w:tblLook w:val="04A0" w:firstRow="1" w:lastRow="0" w:firstColumn="1" w:lastColumn="0" w:noHBand="0" w:noVBand="1"/>
      </w:tblPr>
      <w:tblGrid>
        <w:gridCol w:w="709"/>
        <w:gridCol w:w="2977"/>
        <w:gridCol w:w="5670"/>
      </w:tblGrid>
      <w:tr w:rsidR="005C7113" w:rsidRPr="00612860" w14:paraId="163CE512" w14:textId="77777777" w:rsidTr="00612860">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1F4C7EB" w14:textId="77777777" w:rsidR="005C7113" w:rsidRPr="00612860" w:rsidRDefault="005C7113" w:rsidP="00612860">
            <w:pPr>
              <w:outlineLvl w:val="1"/>
              <w:rPr>
                <w:rFonts w:eastAsia="Calibri"/>
                <w:b w:val="0"/>
                <w:bCs w:val="0"/>
                <w:color w:val="2C373E"/>
                <w:lang w:eastAsia="en-US"/>
              </w:rPr>
            </w:pP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14:paraId="36A6583D" w14:textId="77777777" w:rsidR="005C7113" w:rsidRPr="00612860" w:rsidRDefault="005C7113" w:rsidP="00612860">
            <w:pPr>
              <w:outlineLvl w:val="1"/>
              <w:cnfStyle w:val="100000000000" w:firstRow="1" w:lastRow="0" w:firstColumn="0" w:lastColumn="0" w:oddVBand="0" w:evenVBand="0" w:oddHBand="0" w:evenHBand="0" w:firstRowFirstColumn="0" w:firstRowLastColumn="0" w:lastRowFirstColumn="0" w:lastRowLastColumn="0"/>
              <w:rPr>
                <w:rFonts w:eastAsia="Calibri"/>
                <w:b w:val="0"/>
                <w:bCs w:val="0"/>
                <w:color w:val="2C373E"/>
                <w:lang w:eastAsia="en-US"/>
              </w:rPr>
            </w:pPr>
            <w:r w:rsidRPr="00612860">
              <w:rPr>
                <w:rFonts w:eastAsia="Calibri"/>
                <w:b w:val="0"/>
                <w:bCs w:val="0"/>
                <w:color w:val="2C373E"/>
                <w:lang w:eastAsia="en-US"/>
              </w:rPr>
              <w:t>Strategy</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tcPr>
          <w:p w14:paraId="2693FC25" w14:textId="77777777" w:rsidR="005C7113" w:rsidRPr="00612860" w:rsidRDefault="005C7113" w:rsidP="00612860">
            <w:pPr>
              <w:outlineLvl w:val="1"/>
              <w:cnfStyle w:val="100000000000" w:firstRow="1" w:lastRow="0" w:firstColumn="0" w:lastColumn="0" w:oddVBand="0" w:evenVBand="0" w:oddHBand="0" w:evenHBand="0" w:firstRowFirstColumn="0" w:firstRowLastColumn="0" w:lastRowFirstColumn="0" w:lastRowLastColumn="0"/>
              <w:rPr>
                <w:rFonts w:eastAsia="Calibri"/>
                <w:b w:val="0"/>
                <w:bCs w:val="0"/>
                <w:color w:val="2C373E"/>
                <w:lang w:eastAsia="en-US"/>
              </w:rPr>
            </w:pPr>
            <w:r w:rsidRPr="00612860">
              <w:rPr>
                <w:rFonts w:eastAsia="Calibri"/>
                <w:b w:val="0"/>
                <w:bCs w:val="0"/>
                <w:color w:val="2C373E"/>
                <w:lang w:eastAsia="en-US"/>
              </w:rPr>
              <w:t>Action</w:t>
            </w:r>
          </w:p>
        </w:tc>
      </w:tr>
      <w:tr w:rsidR="00BD034D" w:rsidRPr="000257C6" w14:paraId="558E870A" w14:textId="77777777" w:rsidTr="00612860">
        <w:trPr>
          <w:cnfStyle w:val="000000100000" w:firstRow="0" w:lastRow="0" w:firstColumn="0" w:lastColumn="0" w:oddVBand="0" w:evenVBand="0" w:oddHBand="1" w:evenHBand="0" w:firstRowFirstColumn="0" w:firstRowLastColumn="0" w:lastRowFirstColumn="0" w:lastRowLastColumn="0"/>
          <w:trHeight w:val="1486"/>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uto"/>
          </w:tcPr>
          <w:p w14:paraId="378794F5" w14:textId="7A6BC416" w:rsidR="00BD034D" w:rsidRPr="00A71728" w:rsidRDefault="00BD034D" w:rsidP="007B7610">
            <w:pPr>
              <w:pStyle w:val="Heading2"/>
              <w:spacing w:after="0"/>
              <w:outlineLvl w:val="1"/>
              <w:rPr>
                <w:b w:val="0"/>
                <w:color w:val="000000" w:themeColor="text1"/>
                <w:sz w:val="20"/>
                <w:szCs w:val="20"/>
              </w:rPr>
            </w:pPr>
            <w:bookmarkStart w:id="195" w:name="_Toc103688365"/>
            <w:r w:rsidRPr="00A71728">
              <w:rPr>
                <w:b w:val="0"/>
                <w:color w:val="000000" w:themeColor="text1"/>
                <w:sz w:val="20"/>
                <w:szCs w:val="20"/>
              </w:rPr>
              <w:t>4.8.1</w:t>
            </w:r>
            <w:bookmarkEnd w:id="195"/>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76A49E7" w14:textId="63A19C4A" w:rsidR="00BD034D" w:rsidRPr="00A71728" w:rsidRDefault="00BD034D" w:rsidP="007B7610">
            <w:pPr>
              <w:pStyle w:val="Heading2"/>
              <w:spacing w:after="0"/>
              <w:outlineLvl w:val="1"/>
              <w:cnfStyle w:val="000000100000" w:firstRow="0" w:lastRow="0" w:firstColumn="0" w:lastColumn="0" w:oddVBand="0" w:evenVBand="0" w:oddHBand="1" w:evenHBand="0" w:firstRowFirstColumn="0" w:firstRowLastColumn="0" w:lastRowFirstColumn="0" w:lastRowLastColumn="0"/>
              <w:rPr>
                <w:bCs w:val="0"/>
                <w:color w:val="000000" w:themeColor="text1"/>
                <w:sz w:val="20"/>
                <w:szCs w:val="20"/>
              </w:rPr>
            </w:pPr>
            <w:bookmarkStart w:id="196" w:name="_Toc103688366"/>
            <w:r w:rsidRPr="00A71728">
              <w:rPr>
                <w:bCs w:val="0"/>
                <w:color w:val="000000" w:themeColor="text1"/>
                <w:sz w:val="20"/>
                <w:szCs w:val="20"/>
              </w:rPr>
              <w:t>Reduce barriers to increase employment opportunities</w:t>
            </w:r>
            <w:bookmarkEnd w:id="196"/>
            <w:r w:rsidR="00D3386F">
              <w:rPr>
                <w:b/>
                <w:bCs w:val="0"/>
                <w:color w:val="000000" w:themeColor="text1"/>
                <w:sz w:val="20"/>
                <w:szCs w:val="20"/>
              </w:rPr>
              <w:t>.</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73A20705" w14:textId="27A6A2B1" w:rsidR="00BD034D" w:rsidRPr="00A71728" w:rsidRDefault="00BD034D" w:rsidP="007B7610">
            <w:pPr>
              <w:cnfStyle w:val="000000100000" w:firstRow="0" w:lastRow="0" w:firstColumn="0" w:lastColumn="0" w:oddVBand="0" w:evenVBand="0" w:oddHBand="1" w:evenHBand="0" w:firstRowFirstColumn="0" w:firstRowLastColumn="0" w:lastRowFirstColumn="0" w:lastRowLastColumn="0"/>
              <w:rPr>
                <w:lang w:val="en-US"/>
              </w:rPr>
            </w:pPr>
            <w:r w:rsidRPr="00A71728">
              <w:rPr>
                <w:lang w:val="en-US"/>
              </w:rPr>
              <w:t>Review recruitment, retention, and support procedures to attract people with disability</w:t>
            </w:r>
            <w:r w:rsidR="00D3386F">
              <w:rPr>
                <w:lang w:val="en-US"/>
              </w:rPr>
              <w:t>.</w:t>
            </w:r>
          </w:p>
          <w:p w14:paraId="29F43E6F" w14:textId="508EC81E" w:rsidR="00BD034D" w:rsidRPr="00A71728" w:rsidRDefault="00BD034D" w:rsidP="007B7610">
            <w:pPr>
              <w:pStyle w:val="Heading2"/>
              <w:spacing w:after="0"/>
              <w:outlineLvl w:val="1"/>
              <w:cnfStyle w:val="000000100000" w:firstRow="0" w:lastRow="0" w:firstColumn="0" w:lastColumn="0" w:oddVBand="0" w:evenVBand="0" w:oddHBand="1" w:evenHBand="0" w:firstRowFirstColumn="0" w:firstRowLastColumn="0" w:lastRowFirstColumn="0" w:lastRowLastColumn="0"/>
              <w:rPr>
                <w:bCs w:val="0"/>
                <w:color w:val="000000" w:themeColor="text1"/>
                <w:sz w:val="20"/>
                <w:szCs w:val="20"/>
                <w:lang w:val="en-US"/>
              </w:rPr>
            </w:pPr>
            <w:bookmarkStart w:id="197" w:name="_Toc103688367"/>
            <w:r w:rsidRPr="00A71728">
              <w:rPr>
                <w:bCs w:val="0"/>
                <w:color w:val="000000" w:themeColor="text1"/>
                <w:sz w:val="20"/>
                <w:szCs w:val="20"/>
                <w:lang w:val="en-US"/>
              </w:rPr>
              <w:t>Participate in the mentoring program for public sector employees with a disability</w:t>
            </w:r>
            <w:bookmarkEnd w:id="197"/>
            <w:r w:rsidR="00D3386F">
              <w:rPr>
                <w:b/>
                <w:bCs w:val="0"/>
                <w:color w:val="000000" w:themeColor="text1"/>
                <w:sz w:val="20"/>
                <w:szCs w:val="20"/>
                <w:lang w:val="en-US"/>
              </w:rPr>
              <w:t>.</w:t>
            </w:r>
          </w:p>
          <w:p w14:paraId="1A0BE64B" w14:textId="68E0FAF2" w:rsidR="00BD034D" w:rsidRPr="00A71728" w:rsidRDefault="00BD034D" w:rsidP="007B7610">
            <w:pPr>
              <w:cnfStyle w:val="000000100000" w:firstRow="0" w:lastRow="0" w:firstColumn="0" w:lastColumn="0" w:oddVBand="0" w:evenVBand="0" w:oddHBand="1" w:evenHBand="0" w:firstRowFirstColumn="0" w:firstRowLastColumn="0" w:lastRowFirstColumn="0" w:lastRowLastColumn="0"/>
              <w:rPr>
                <w:lang w:val="en-US"/>
              </w:rPr>
            </w:pPr>
            <w:r w:rsidRPr="00A71728">
              <w:rPr>
                <w:lang w:val="en-US"/>
              </w:rPr>
              <w:t>Develop a pilot program to expand the knowledge of hiring managers</w:t>
            </w:r>
            <w:r w:rsidR="00D3386F">
              <w:rPr>
                <w:lang w:val="en-US"/>
              </w:rPr>
              <w:t>.</w:t>
            </w:r>
          </w:p>
        </w:tc>
      </w:tr>
      <w:tr w:rsidR="00BD034D" w:rsidRPr="000257C6" w14:paraId="3A0394B1" w14:textId="77777777" w:rsidTr="00612860">
        <w:trPr>
          <w:trHeight w:val="557"/>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uto"/>
          </w:tcPr>
          <w:p w14:paraId="57DF6286" w14:textId="5A9E8441" w:rsidR="00BD034D" w:rsidRPr="00A71728" w:rsidRDefault="00BD034D" w:rsidP="007B7610">
            <w:pPr>
              <w:pStyle w:val="Heading2"/>
              <w:spacing w:after="0"/>
              <w:outlineLvl w:val="1"/>
              <w:rPr>
                <w:b w:val="0"/>
                <w:color w:val="000000" w:themeColor="text1"/>
                <w:sz w:val="20"/>
                <w:szCs w:val="20"/>
              </w:rPr>
            </w:pPr>
            <w:bookmarkStart w:id="198" w:name="_Toc103688370"/>
            <w:r w:rsidRPr="00A71728">
              <w:rPr>
                <w:b w:val="0"/>
                <w:color w:val="000000" w:themeColor="text1"/>
                <w:sz w:val="20"/>
                <w:szCs w:val="20"/>
              </w:rPr>
              <w:t>4.8.2</w:t>
            </w:r>
            <w:bookmarkEnd w:id="198"/>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FD38AFE" w14:textId="49F59D52" w:rsidR="00BD034D" w:rsidRPr="00A71728" w:rsidRDefault="00BD034D" w:rsidP="007B7610">
            <w:pPr>
              <w:pStyle w:val="Heading2"/>
              <w:spacing w:after="0"/>
              <w:outlineLvl w:val="1"/>
              <w:cnfStyle w:val="000000000000" w:firstRow="0" w:lastRow="0" w:firstColumn="0" w:lastColumn="0" w:oddVBand="0" w:evenVBand="0" w:oddHBand="0" w:evenHBand="0" w:firstRowFirstColumn="0" w:firstRowLastColumn="0" w:lastRowFirstColumn="0" w:lastRowLastColumn="0"/>
              <w:rPr>
                <w:bCs w:val="0"/>
                <w:color w:val="000000" w:themeColor="text1"/>
                <w:sz w:val="20"/>
                <w:szCs w:val="20"/>
              </w:rPr>
            </w:pPr>
            <w:bookmarkStart w:id="199" w:name="_Toc103688371"/>
            <w:r w:rsidRPr="00A71728">
              <w:rPr>
                <w:bCs w:val="0"/>
                <w:color w:val="000000" w:themeColor="text1"/>
                <w:sz w:val="20"/>
                <w:szCs w:val="20"/>
              </w:rPr>
              <w:t>Improve knowledge of Parks Victoria’s workforce profile</w:t>
            </w:r>
            <w:bookmarkEnd w:id="199"/>
            <w:r w:rsidR="00D3386F">
              <w:rPr>
                <w:b/>
                <w:bCs w:val="0"/>
                <w:color w:val="000000" w:themeColor="text1"/>
                <w:sz w:val="20"/>
                <w:szCs w:val="20"/>
              </w:rPr>
              <w:t>.</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18803B8" w14:textId="5C97A212" w:rsidR="00BD034D" w:rsidRPr="00A71728" w:rsidRDefault="00BD034D" w:rsidP="007B7610">
            <w:pPr>
              <w:pStyle w:val="Heading2"/>
              <w:spacing w:after="0"/>
              <w:outlineLvl w:val="1"/>
              <w:cnfStyle w:val="000000000000" w:firstRow="0" w:lastRow="0" w:firstColumn="0" w:lastColumn="0" w:oddVBand="0" w:evenVBand="0" w:oddHBand="0" w:evenHBand="0" w:firstRowFirstColumn="0" w:firstRowLastColumn="0" w:lastRowFirstColumn="0" w:lastRowLastColumn="0"/>
              <w:rPr>
                <w:bCs w:val="0"/>
                <w:color w:val="000000" w:themeColor="text1"/>
                <w:sz w:val="20"/>
                <w:szCs w:val="20"/>
              </w:rPr>
            </w:pPr>
            <w:r w:rsidRPr="00A71728">
              <w:rPr>
                <w:bCs w:val="0"/>
                <w:color w:val="000000" w:themeColor="text1"/>
                <w:sz w:val="20"/>
                <w:szCs w:val="20"/>
              </w:rPr>
              <w:t>Review workforce data needs and Gender Equality Action Plan to better understand the extent of disability in the workforce</w:t>
            </w:r>
            <w:r w:rsidR="009862FD">
              <w:rPr>
                <w:b/>
                <w:bCs w:val="0"/>
                <w:color w:val="000000" w:themeColor="text1"/>
                <w:sz w:val="20"/>
                <w:szCs w:val="20"/>
              </w:rPr>
              <w:t>.</w:t>
            </w:r>
          </w:p>
        </w:tc>
      </w:tr>
      <w:tr w:rsidR="00BD034D" w:rsidRPr="000257C6" w14:paraId="49F395A6" w14:textId="77777777" w:rsidTr="00612860">
        <w:trPr>
          <w:cnfStyle w:val="000000100000" w:firstRow="0" w:lastRow="0" w:firstColumn="0" w:lastColumn="0" w:oddVBand="0" w:evenVBand="0" w:oddHBand="1" w:evenHBand="0"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uto"/>
          </w:tcPr>
          <w:p w14:paraId="366C24E4" w14:textId="2F2ECE96" w:rsidR="00BD034D" w:rsidRPr="00A71728" w:rsidRDefault="00BD034D" w:rsidP="007B7610">
            <w:pPr>
              <w:pStyle w:val="Heading2"/>
              <w:spacing w:after="0"/>
              <w:outlineLvl w:val="1"/>
              <w:rPr>
                <w:b w:val="0"/>
                <w:color w:val="000000" w:themeColor="text1"/>
                <w:sz w:val="20"/>
                <w:szCs w:val="20"/>
              </w:rPr>
            </w:pPr>
            <w:bookmarkStart w:id="200" w:name="_Toc103688375"/>
            <w:r w:rsidRPr="00A71728">
              <w:rPr>
                <w:b w:val="0"/>
                <w:color w:val="000000" w:themeColor="text1"/>
                <w:sz w:val="20"/>
                <w:szCs w:val="20"/>
              </w:rPr>
              <w:t>4.8.3</w:t>
            </w:r>
            <w:bookmarkEnd w:id="200"/>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DD00974" w14:textId="399B7E41" w:rsidR="00BD034D" w:rsidRPr="00A71728" w:rsidRDefault="00BD034D" w:rsidP="007B7610">
            <w:pPr>
              <w:pStyle w:val="Heading2"/>
              <w:spacing w:after="0"/>
              <w:outlineLvl w:val="1"/>
              <w:cnfStyle w:val="000000100000" w:firstRow="0" w:lastRow="0" w:firstColumn="0" w:lastColumn="0" w:oddVBand="0" w:evenVBand="0" w:oddHBand="1" w:evenHBand="0" w:firstRowFirstColumn="0" w:firstRowLastColumn="0" w:lastRowFirstColumn="0" w:lastRowLastColumn="0"/>
              <w:rPr>
                <w:bCs w:val="0"/>
                <w:color w:val="000000" w:themeColor="text1"/>
                <w:sz w:val="20"/>
                <w:szCs w:val="20"/>
              </w:rPr>
            </w:pPr>
            <w:bookmarkStart w:id="201" w:name="_Toc103688376"/>
            <w:r w:rsidRPr="00A71728">
              <w:rPr>
                <w:bCs w:val="0"/>
                <w:color w:val="000000" w:themeColor="text1"/>
                <w:sz w:val="20"/>
                <w:szCs w:val="20"/>
              </w:rPr>
              <w:t>Partner with a disability employment service and disability Registered Training Organisation (RTO) to increase employment pathway opportunities</w:t>
            </w:r>
            <w:bookmarkEnd w:id="201"/>
            <w:r w:rsidR="00D3386F">
              <w:rPr>
                <w:b/>
                <w:bCs w:val="0"/>
                <w:color w:val="000000" w:themeColor="text1"/>
                <w:sz w:val="20"/>
                <w:szCs w:val="20"/>
              </w:rPr>
              <w:t>.</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107A40B" w14:textId="45BAE02C" w:rsidR="00BD034D" w:rsidRPr="00A71728" w:rsidRDefault="00BD034D" w:rsidP="007B7610">
            <w:pPr>
              <w:pStyle w:val="Heading2"/>
              <w:spacing w:after="0"/>
              <w:outlineLvl w:val="1"/>
              <w:cnfStyle w:val="000000100000" w:firstRow="0" w:lastRow="0" w:firstColumn="0" w:lastColumn="0" w:oddVBand="0" w:evenVBand="0" w:oddHBand="1" w:evenHBand="0" w:firstRowFirstColumn="0" w:firstRowLastColumn="0" w:lastRowFirstColumn="0" w:lastRowLastColumn="0"/>
              <w:rPr>
                <w:bCs w:val="0"/>
                <w:sz w:val="20"/>
                <w:szCs w:val="20"/>
                <w:lang w:val="en-US"/>
              </w:rPr>
            </w:pPr>
            <w:bookmarkStart w:id="202" w:name="_Int_hPVSeL0B"/>
            <w:bookmarkStart w:id="203" w:name="_Toc103688377"/>
            <w:r w:rsidRPr="00A71728">
              <w:rPr>
                <w:bCs w:val="0"/>
                <w:color w:val="000000" w:themeColor="text1"/>
                <w:sz w:val="20"/>
                <w:szCs w:val="20"/>
              </w:rPr>
              <w:t xml:space="preserve">Develop a partnership with a disability employment service provider (DES) with the aim of increasing the number </w:t>
            </w:r>
            <w:r w:rsidRPr="00A71728">
              <w:rPr>
                <w:bCs w:val="0"/>
                <w:sz w:val="20"/>
                <w:szCs w:val="20"/>
                <w:lang w:val="en-US"/>
              </w:rPr>
              <w:t xml:space="preserve">of </w:t>
            </w:r>
            <w:bookmarkEnd w:id="202"/>
            <w:r w:rsidRPr="00A71728">
              <w:rPr>
                <w:bCs w:val="0"/>
                <w:sz w:val="20"/>
                <w:szCs w:val="20"/>
                <w:lang w:val="en-US"/>
              </w:rPr>
              <w:t>employment applications</w:t>
            </w:r>
            <w:bookmarkEnd w:id="203"/>
            <w:r w:rsidR="009862FD">
              <w:rPr>
                <w:b/>
                <w:bCs w:val="0"/>
                <w:sz w:val="20"/>
                <w:szCs w:val="20"/>
                <w:lang w:val="en-US"/>
              </w:rPr>
              <w:t>.</w:t>
            </w:r>
          </w:p>
          <w:p w14:paraId="7D2D3267" w14:textId="2BF9B35E" w:rsidR="00BD034D" w:rsidRPr="00A71728" w:rsidRDefault="008B3AD7" w:rsidP="007B7610">
            <w:pPr>
              <w:cnfStyle w:val="000000100000" w:firstRow="0" w:lastRow="0" w:firstColumn="0" w:lastColumn="0" w:oddVBand="0" w:evenVBand="0" w:oddHBand="1" w:evenHBand="0" w:firstRowFirstColumn="0" w:firstRowLastColumn="0" w:lastRowFirstColumn="0" w:lastRowLastColumn="0"/>
              <w:rPr>
                <w:lang w:val="en-US"/>
              </w:rPr>
            </w:pPr>
            <w:r w:rsidRPr="00A71728">
              <w:rPr>
                <w:lang w:val="en-US"/>
              </w:rPr>
              <w:t>P</w:t>
            </w:r>
            <w:r w:rsidR="00BD034D" w:rsidRPr="00A71728">
              <w:rPr>
                <w:lang w:val="en-US"/>
              </w:rPr>
              <w:t>artner with a disability R</w:t>
            </w:r>
            <w:r w:rsidRPr="00A71728">
              <w:rPr>
                <w:lang w:val="en-US"/>
              </w:rPr>
              <w:t xml:space="preserve">egistered </w:t>
            </w:r>
            <w:r w:rsidR="00BD034D" w:rsidRPr="00A71728">
              <w:rPr>
                <w:lang w:val="en-US"/>
              </w:rPr>
              <w:t>T</w:t>
            </w:r>
            <w:r w:rsidRPr="00A71728">
              <w:rPr>
                <w:lang w:val="en-US"/>
              </w:rPr>
              <w:t xml:space="preserve">raining </w:t>
            </w:r>
            <w:r w:rsidR="00BD034D" w:rsidRPr="00A71728">
              <w:rPr>
                <w:lang w:val="en-US"/>
              </w:rPr>
              <w:t>O</w:t>
            </w:r>
            <w:r w:rsidRPr="00A71728">
              <w:rPr>
                <w:lang w:val="en-US"/>
              </w:rPr>
              <w:t>rganisation</w:t>
            </w:r>
            <w:r w:rsidR="00BD034D" w:rsidRPr="00A71728">
              <w:rPr>
                <w:lang w:val="en-US"/>
              </w:rPr>
              <w:t xml:space="preserve"> to establish employment pathways</w:t>
            </w:r>
            <w:r w:rsidR="009862FD">
              <w:rPr>
                <w:lang w:val="en-US"/>
              </w:rPr>
              <w:t>.</w:t>
            </w:r>
          </w:p>
        </w:tc>
      </w:tr>
      <w:tr w:rsidR="00D3386F" w:rsidRPr="00D3386F" w14:paraId="11D9C5E7" w14:textId="77777777" w:rsidTr="00612860">
        <w:trPr>
          <w:trHeight w:val="503"/>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uto"/>
          </w:tcPr>
          <w:p w14:paraId="20C0E171" w14:textId="236791E6" w:rsidR="00BD034D" w:rsidRPr="00D3386F" w:rsidRDefault="00BD034D" w:rsidP="007B7610">
            <w:pPr>
              <w:pStyle w:val="Heading2"/>
              <w:spacing w:after="0"/>
              <w:outlineLvl w:val="1"/>
              <w:rPr>
                <w:b w:val="0"/>
                <w:sz w:val="20"/>
                <w:szCs w:val="20"/>
              </w:rPr>
            </w:pPr>
            <w:bookmarkStart w:id="204" w:name="_Toc103688380"/>
            <w:r w:rsidRPr="00D3386F">
              <w:rPr>
                <w:b w:val="0"/>
                <w:sz w:val="20"/>
                <w:szCs w:val="20"/>
              </w:rPr>
              <w:t>4.8.4</w:t>
            </w:r>
            <w:bookmarkEnd w:id="204"/>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2956141" w14:textId="54914B8E" w:rsidR="00BD034D" w:rsidRPr="00D3386F" w:rsidRDefault="00BD034D" w:rsidP="007B7610">
            <w:pPr>
              <w:pStyle w:val="Heading2"/>
              <w:spacing w:after="0"/>
              <w:outlineLvl w:val="1"/>
              <w:cnfStyle w:val="000000000000" w:firstRow="0" w:lastRow="0" w:firstColumn="0" w:lastColumn="0" w:oddVBand="0" w:evenVBand="0" w:oddHBand="0" w:evenHBand="0" w:firstRowFirstColumn="0" w:firstRowLastColumn="0" w:lastRowFirstColumn="0" w:lastRowLastColumn="0"/>
              <w:rPr>
                <w:bCs w:val="0"/>
                <w:sz w:val="20"/>
                <w:szCs w:val="20"/>
              </w:rPr>
            </w:pPr>
            <w:bookmarkStart w:id="205" w:name="_Toc103688381"/>
            <w:r w:rsidRPr="00D3386F">
              <w:rPr>
                <w:bCs w:val="0"/>
                <w:sz w:val="20"/>
                <w:szCs w:val="20"/>
              </w:rPr>
              <w:t xml:space="preserve">Build capacity of Parks Victoria to be an </w:t>
            </w:r>
            <w:r w:rsidR="008B3AD7" w:rsidRPr="00D3386F">
              <w:rPr>
                <w:bCs w:val="0"/>
                <w:sz w:val="20"/>
                <w:szCs w:val="20"/>
              </w:rPr>
              <w:t>a</w:t>
            </w:r>
            <w:r w:rsidRPr="00D3386F">
              <w:rPr>
                <w:bCs w:val="0"/>
                <w:sz w:val="20"/>
                <w:szCs w:val="20"/>
              </w:rPr>
              <w:t xml:space="preserve">utism </w:t>
            </w:r>
            <w:r w:rsidR="008B3AD7" w:rsidRPr="00D3386F">
              <w:rPr>
                <w:bCs w:val="0"/>
                <w:sz w:val="20"/>
                <w:szCs w:val="20"/>
              </w:rPr>
              <w:t>p</w:t>
            </w:r>
            <w:r w:rsidRPr="00D3386F">
              <w:rPr>
                <w:bCs w:val="0"/>
                <w:sz w:val="20"/>
                <w:szCs w:val="20"/>
              </w:rPr>
              <w:t xml:space="preserve">ositive </w:t>
            </w:r>
            <w:r w:rsidR="008B3AD7" w:rsidRPr="00D3386F">
              <w:rPr>
                <w:bCs w:val="0"/>
                <w:sz w:val="20"/>
                <w:szCs w:val="20"/>
              </w:rPr>
              <w:t>e</w:t>
            </w:r>
            <w:r w:rsidRPr="00D3386F">
              <w:rPr>
                <w:bCs w:val="0"/>
                <w:sz w:val="20"/>
                <w:szCs w:val="20"/>
              </w:rPr>
              <w:t>mployer</w:t>
            </w:r>
            <w:bookmarkEnd w:id="205"/>
            <w:r w:rsidR="00D3386F">
              <w:rPr>
                <w:b/>
                <w:bCs w:val="0"/>
                <w:sz w:val="20"/>
                <w:szCs w:val="20"/>
              </w:rPr>
              <w:t>.</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15AFBC5C" w14:textId="31BFD6F7" w:rsidR="00BD034D" w:rsidRPr="00D3386F" w:rsidRDefault="00BD034D" w:rsidP="007B7610">
            <w:pPr>
              <w:pStyle w:val="Heading2"/>
              <w:spacing w:after="0"/>
              <w:outlineLvl w:val="1"/>
              <w:cnfStyle w:val="000000000000" w:firstRow="0" w:lastRow="0" w:firstColumn="0" w:lastColumn="0" w:oddVBand="0" w:evenVBand="0" w:oddHBand="0" w:evenHBand="0" w:firstRowFirstColumn="0" w:firstRowLastColumn="0" w:lastRowFirstColumn="0" w:lastRowLastColumn="0"/>
              <w:rPr>
                <w:bCs w:val="0"/>
                <w:sz w:val="20"/>
                <w:szCs w:val="20"/>
                <w:lang w:val="en-US"/>
              </w:rPr>
            </w:pPr>
            <w:bookmarkStart w:id="206" w:name="_Toc103688382"/>
            <w:r w:rsidRPr="00D3386F">
              <w:rPr>
                <w:bCs w:val="0"/>
                <w:sz w:val="20"/>
                <w:szCs w:val="20"/>
              </w:rPr>
              <w:t xml:space="preserve">In partnership with Amaze Victoria, </w:t>
            </w:r>
            <w:r w:rsidRPr="00D3386F">
              <w:rPr>
                <w:bCs w:val="0"/>
                <w:sz w:val="20"/>
                <w:szCs w:val="20"/>
                <w:lang w:val="en-US"/>
              </w:rPr>
              <w:t xml:space="preserve">pilot </w:t>
            </w:r>
            <w:r w:rsidR="008B3AD7" w:rsidRPr="00D3386F">
              <w:rPr>
                <w:bCs w:val="0"/>
                <w:sz w:val="20"/>
                <w:szCs w:val="20"/>
                <w:lang w:val="en-US"/>
              </w:rPr>
              <w:t xml:space="preserve">the </w:t>
            </w:r>
            <w:r w:rsidRPr="00D3386F">
              <w:rPr>
                <w:bCs w:val="0"/>
                <w:sz w:val="20"/>
                <w:szCs w:val="20"/>
                <w:lang w:val="en-US"/>
              </w:rPr>
              <w:t>Autism Positive Employ</w:t>
            </w:r>
            <w:r w:rsidR="008B3AD7" w:rsidRPr="00D3386F">
              <w:rPr>
                <w:bCs w:val="0"/>
                <w:sz w:val="20"/>
                <w:szCs w:val="20"/>
                <w:lang w:val="en-US"/>
              </w:rPr>
              <w:t>ment</w:t>
            </w:r>
            <w:r w:rsidRPr="00D3386F">
              <w:rPr>
                <w:bCs w:val="0"/>
                <w:sz w:val="20"/>
                <w:szCs w:val="20"/>
                <w:lang w:val="en-US"/>
              </w:rPr>
              <w:t xml:space="preserve"> program</w:t>
            </w:r>
            <w:bookmarkEnd w:id="206"/>
            <w:r w:rsidR="00D3386F">
              <w:rPr>
                <w:b/>
                <w:bCs w:val="0"/>
                <w:sz w:val="20"/>
                <w:szCs w:val="20"/>
                <w:lang w:val="en-US"/>
              </w:rPr>
              <w:t>.</w:t>
            </w:r>
          </w:p>
        </w:tc>
      </w:tr>
      <w:tr w:rsidR="00BD034D" w:rsidRPr="000257C6" w14:paraId="49928087" w14:textId="77777777" w:rsidTr="00612860">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left w:val="single" w:sz="4" w:space="0" w:color="auto"/>
              <w:bottom w:val="single" w:sz="4" w:space="0" w:color="auto"/>
              <w:right w:val="single" w:sz="4" w:space="0" w:color="auto"/>
            </w:tcBorders>
            <w:shd w:val="clear" w:color="auto" w:fill="auto"/>
          </w:tcPr>
          <w:p w14:paraId="6A89F666" w14:textId="19D480C1" w:rsidR="00BD034D" w:rsidRPr="00A71728" w:rsidRDefault="00BD034D" w:rsidP="007B7610">
            <w:pPr>
              <w:pStyle w:val="Heading2"/>
              <w:spacing w:after="0"/>
              <w:outlineLvl w:val="1"/>
              <w:rPr>
                <w:b w:val="0"/>
                <w:color w:val="000000" w:themeColor="text1"/>
                <w:sz w:val="20"/>
                <w:szCs w:val="20"/>
              </w:rPr>
            </w:pPr>
            <w:bookmarkStart w:id="207" w:name="_Toc103688385"/>
            <w:r w:rsidRPr="00A71728">
              <w:rPr>
                <w:b w:val="0"/>
                <w:color w:val="000000" w:themeColor="text1"/>
                <w:sz w:val="20"/>
                <w:szCs w:val="20"/>
              </w:rPr>
              <w:t>4.8.5</w:t>
            </w:r>
            <w:bookmarkEnd w:id="207"/>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9BE8BD5" w14:textId="2834F7C1" w:rsidR="00BD034D" w:rsidRPr="00A71728" w:rsidRDefault="00BD034D" w:rsidP="007B7610">
            <w:pPr>
              <w:pStyle w:val="Heading2"/>
              <w:spacing w:after="0"/>
              <w:outlineLvl w:val="1"/>
              <w:cnfStyle w:val="000000100000" w:firstRow="0" w:lastRow="0" w:firstColumn="0" w:lastColumn="0" w:oddVBand="0" w:evenVBand="0" w:oddHBand="1" w:evenHBand="0" w:firstRowFirstColumn="0" w:firstRowLastColumn="0" w:lastRowFirstColumn="0" w:lastRowLastColumn="0"/>
              <w:rPr>
                <w:bCs w:val="0"/>
                <w:color w:val="000000" w:themeColor="text1"/>
                <w:sz w:val="20"/>
                <w:szCs w:val="20"/>
              </w:rPr>
            </w:pPr>
            <w:bookmarkStart w:id="208" w:name="_Toc103688386"/>
            <w:r w:rsidRPr="00A71728">
              <w:rPr>
                <w:bCs w:val="0"/>
                <w:color w:val="000000" w:themeColor="text1"/>
                <w:sz w:val="20"/>
                <w:szCs w:val="20"/>
              </w:rPr>
              <w:t>Reduce accessibility barriers at work centres</w:t>
            </w:r>
            <w:bookmarkEnd w:id="208"/>
            <w:r w:rsidR="00D3386F">
              <w:rPr>
                <w:b/>
                <w:bCs w:val="0"/>
                <w:color w:val="000000" w:themeColor="text1"/>
                <w:sz w:val="20"/>
                <w:szCs w:val="20"/>
              </w:rPr>
              <w:t>.</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75DD65AC" w14:textId="13115E57" w:rsidR="00BD034D" w:rsidRPr="00A71728" w:rsidRDefault="008B3AD7" w:rsidP="007B7610">
            <w:pPr>
              <w:pStyle w:val="BoldNormal"/>
              <w:spacing w:line="240" w:lineRule="auto"/>
              <w:cnfStyle w:val="000000100000" w:firstRow="0" w:lastRow="0" w:firstColumn="0" w:lastColumn="0" w:oddVBand="0" w:evenVBand="0" w:oddHBand="1" w:evenHBand="0" w:firstRowFirstColumn="0" w:firstRowLastColumn="0" w:lastRowFirstColumn="0" w:lastRowLastColumn="0"/>
              <w:rPr>
                <w:rFonts w:cstheme="minorHAnsi"/>
                <w:b w:val="0"/>
                <w:color w:val="000000" w:themeColor="text1"/>
                <w:sz w:val="20"/>
                <w:szCs w:val="20"/>
                <w:lang w:val="en-US"/>
              </w:rPr>
            </w:pPr>
            <w:r w:rsidRPr="00A71728">
              <w:rPr>
                <w:rFonts w:cstheme="minorHAnsi"/>
                <w:b w:val="0"/>
                <w:sz w:val="20"/>
                <w:szCs w:val="20"/>
              </w:rPr>
              <w:t>R</w:t>
            </w:r>
            <w:r w:rsidR="00BD034D" w:rsidRPr="00A71728">
              <w:rPr>
                <w:rFonts w:cstheme="minorHAnsi"/>
                <w:b w:val="0"/>
                <w:sz w:val="20"/>
                <w:szCs w:val="20"/>
              </w:rPr>
              <w:t xml:space="preserve">eview, assess compliance </w:t>
            </w:r>
            <w:r w:rsidRPr="00A71728">
              <w:rPr>
                <w:rFonts w:cstheme="minorHAnsi"/>
                <w:b w:val="0"/>
                <w:sz w:val="20"/>
                <w:szCs w:val="20"/>
              </w:rPr>
              <w:t xml:space="preserve">against the </w:t>
            </w:r>
            <w:r w:rsidR="00BD034D" w:rsidRPr="00A71728">
              <w:rPr>
                <w:rFonts w:cstheme="minorHAnsi"/>
                <w:b w:val="0"/>
                <w:sz w:val="20"/>
                <w:szCs w:val="20"/>
                <w:lang w:val="en-US"/>
              </w:rPr>
              <w:t xml:space="preserve">Disability Access to </w:t>
            </w:r>
            <w:r w:rsidRPr="00A71728">
              <w:rPr>
                <w:rFonts w:cstheme="minorHAnsi"/>
                <w:b w:val="0"/>
                <w:sz w:val="20"/>
                <w:szCs w:val="20"/>
                <w:lang w:val="en-US"/>
              </w:rPr>
              <w:t>P</w:t>
            </w:r>
            <w:r w:rsidR="00BD034D" w:rsidRPr="00A71728">
              <w:rPr>
                <w:rFonts w:cstheme="minorHAnsi"/>
                <w:b w:val="0"/>
                <w:sz w:val="20"/>
                <w:szCs w:val="20"/>
                <w:lang w:val="en-US"/>
              </w:rPr>
              <w:t>remises Standard</w:t>
            </w:r>
            <w:r w:rsidR="00D3386F">
              <w:rPr>
                <w:rFonts w:cstheme="minorHAnsi"/>
                <w:b w:val="0"/>
                <w:sz w:val="20"/>
                <w:szCs w:val="20"/>
                <w:lang w:val="en-US"/>
              </w:rPr>
              <w:t>.</w:t>
            </w:r>
          </w:p>
        </w:tc>
      </w:tr>
    </w:tbl>
    <w:p w14:paraId="23FF6102" w14:textId="77777777" w:rsidR="00D3386F" w:rsidRDefault="00D3386F">
      <w:pPr>
        <w:spacing w:after="160" w:line="259" w:lineRule="auto"/>
      </w:pPr>
      <w:r>
        <w:br w:type="page"/>
      </w:r>
    </w:p>
    <w:p w14:paraId="21FEF490" w14:textId="7A4E1461" w:rsidR="008F06C7" w:rsidRPr="008F06C7" w:rsidRDefault="008F06C7" w:rsidP="002D1E61">
      <w:pPr>
        <w:shd w:val="clear" w:color="auto" w:fill="B8FFF8" w:themeFill="accent5" w:themeFillTint="33"/>
        <w:autoSpaceDE w:val="0"/>
        <w:autoSpaceDN w:val="0"/>
        <w:adjustRightInd w:val="0"/>
        <w:rPr>
          <w:rFonts w:ascii="Calibri" w:hAnsi="Calibri" w:cs="Calibri"/>
          <w:color w:val="auto"/>
          <w:lang w:val="en-US"/>
        </w:rPr>
      </w:pPr>
      <w:r w:rsidRPr="008F06C7">
        <w:rPr>
          <w:rFonts w:ascii="Calibri" w:hAnsi="Calibri" w:cs="Calibri"/>
          <w:color w:val="auto"/>
          <w:lang w:val="en-US"/>
        </w:rPr>
        <w:lastRenderedPageBreak/>
        <w:t>Priority area 9</w:t>
      </w:r>
      <w:r w:rsidR="002D1E61">
        <w:rPr>
          <w:rFonts w:ascii="Calibri" w:hAnsi="Calibri" w:cs="Calibri"/>
          <w:color w:val="auto"/>
          <w:lang w:val="en-US"/>
        </w:rPr>
        <w:tab/>
      </w:r>
      <w:r w:rsidRPr="008F06C7">
        <w:rPr>
          <w:rFonts w:ascii="Calibri" w:hAnsi="Calibri" w:cs="Calibri"/>
          <w:color w:val="auto"/>
          <w:lang w:val="en-US"/>
        </w:rPr>
        <w:t>Safety</w:t>
      </w:r>
    </w:p>
    <w:p w14:paraId="41C032EB" w14:textId="4CF8F1EF" w:rsidR="00E815F7" w:rsidRPr="008F06C7" w:rsidRDefault="008F06C7" w:rsidP="002D1E61">
      <w:pPr>
        <w:shd w:val="clear" w:color="auto" w:fill="B8FFF8" w:themeFill="accent5" w:themeFillTint="33"/>
        <w:rPr>
          <w:color w:val="auto"/>
        </w:rPr>
      </w:pPr>
      <w:r w:rsidRPr="008F06C7">
        <w:rPr>
          <w:rFonts w:ascii="Calibri" w:hAnsi="Calibri" w:cs="Calibri"/>
          <w:color w:val="auto"/>
          <w:lang w:val="en-US"/>
        </w:rPr>
        <w:t>Outcome - We advanced our knowledge of risk and developed strategies to safeguard and support people</w:t>
      </w:r>
    </w:p>
    <w:tbl>
      <w:tblPr>
        <w:tblStyle w:val="PlainTable4"/>
        <w:tblW w:w="9356" w:type="dxa"/>
        <w:tblInd w:w="-5" w:type="dxa"/>
        <w:tblLook w:val="04A0" w:firstRow="1" w:lastRow="0" w:firstColumn="1" w:lastColumn="0" w:noHBand="0" w:noVBand="1"/>
      </w:tblPr>
      <w:tblGrid>
        <w:gridCol w:w="914"/>
        <w:gridCol w:w="2630"/>
        <w:gridCol w:w="5812"/>
      </w:tblGrid>
      <w:tr w:rsidR="008F06C7" w:rsidRPr="008F06C7" w14:paraId="471C259E" w14:textId="77777777" w:rsidTr="00D30229">
        <w:trPr>
          <w:cnfStyle w:val="100000000000" w:firstRow="1" w:lastRow="0" w:firstColumn="0" w:lastColumn="0" w:oddVBand="0" w:evenVBand="0" w:oddHBand="0"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914" w:type="dxa"/>
            <w:tcBorders>
              <w:top w:val="single" w:sz="4" w:space="0" w:color="auto"/>
              <w:left w:val="single" w:sz="4" w:space="0" w:color="auto"/>
              <w:bottom w:val="single" w:sz="4" w:space="0" w:color="auto"/>
              <w:right w:val="single" w:sz="4" w:space="0" w:color="auto"/>
            </w:tcBorders>
            <w:shd w:val="clear" w:color="auto" w:fill="auto"/>
          </w:tcPr>
          <w:p w14:paraId="616573E7" w14:textId="77777777" w:rsidR="008B3AD7" w:rsidRPr="008F06C7" w:rsidRDefault="008B3AD7" w:rsidP="008F06C7">
            <w:pPr>
              <w:pStyle w:val="Heading2"/>
              <w:spacing w:after="0"/>
              <w:outlineLvl w:val="1"/>
              <w:rPr>
                <w:b w:val="0"/>
                <w:sz w:val="20"/>
                <w:szCs w:val="20"/>
                <w:lang w:val="en-US"/>
              </w:rPr>
            </w:pPr>
          </w:p>
        </w:tc>
        <w:tc>
          <w:tcPr>
            <w:tcW w:w="2630" w:type="dxa"/>
            <w:tcBorders>
              <w:top w:val="single" w:sz="4" w:space="0" w:color="auto"/>
              <w:left w:val="single" w:sz="4" w:space="0" w:color="auto"/>
              <w:bottom w:val="single" w:sz="4" w:space="0" w:color="auto"/>
              <w:right w:val="single" w:sz="4" w:space="0" w:color="auto"/>
            </w:tcBorders>
            <w:shd w:val="clear" w:color="auto" w:fill="auto"/>
          </w:tcPr>
          <w:p w14:paraId="0C1C4295" w14:textId="77777777" w:rsidR="008B3AD7" w:rsidRPr="00416B34" w:rsidRDefault="008B3AD7" w:rsidP="008F06C7">
            <w:pPr>
              <w:pStyle w:val="Heading2"/>
              <w:spacing w:after="0"/>
              <w:outlineLvl w:val="1"/>
              <w:cnfStyle w:val="100000000000" w:firstRow="1" w:lastRow="0" w:firstColumn="0" w:lastColumn="0" w:oddVBand="0" w:evenVBand="0" w:oddHBand="0" w:evenHBand="0" w:firstRowFirstColumn="0" w:firstRowLastColumn="0" w:lastRowFirstColumn="0" w:lastRowLastColumn="0"/>
              <w:rPr>
                <w:b w:val="0"/>
                <w:sz w:val="20"/>
                <w:szCs w:val="20"/>
              </w:rPr>
            </w:pPr>
            <w:bookmarkStart w:id="209" w:name="_Toc103688391"/>
            <w:r w:rsidRPr="00416B34">
              <w:rPr>
                <w:b w:val="0"/>
                <w:sz w:val="20"/>
                <w:szCs w:val="20"/>
              </w:rPr>
              <w:t>Strategy</w:t>
            </w:r>
            <w:bookmarkEnd w:id="209"/>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3333038E" w14:textId="77777777" w:rsidR="008B3AD7" w:rsidRPr="008F06C7" w:rsidRDefault="008B3AD7" w:rsidP="008F06C7">
            <w:pPr>
              <w:pStyle w:val="Heading2"/>
              <w:spacing w:after="0"/>
              <w:outlineLvl w:val="1"/>
              <w:cnfStyle w:val="100000000000" w:firstRow="1" w:lastRow="0" w:firstColumn="0" w:lastColumn="0" w:oddVBand="0" w:evenVBand="0" w:oddHBand="0" w:evenHBand="0" w:firstRowFirstColumn="0" w:firstRowLastColumn="0" w:lastRowFirstColumn="0" w:lastRowLastColumn="0"/>
              <w:rPr>
                <w:b w:val="0"/>
                <w:sz w:val="20"/>
                <w:szCs w:val="20"/>
              </w:rPr>
            </w:pPr>
            <w:bookmarkStart w:id="210" w:name="_Toc103688392"/>
            <w:r w:rsidRPr="00416B34">
              <w:rPr>
                <w:b w:val="0"/>
                <w:sz w:val="20"/>
                <w:szCs w:val="20"/>
              </w:rPr>
              <w:t>Action</w:t>
            </w:r>
            <w:bookmarkEnd w:id="210"/>
          </w:p>
        </w:tc>
      </w:tr>
      <w:tr w:rsidR="008F06C7" w:rsidRPr="008F06C7" w14:paraId="76BEA465" w14:textId="77777777" w:rsidTr="00612860">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914" w:type="dxa"/>
            <w:tcBorders>
              <w:top w:val="single" w:sz="4" w:space="0" w:color="auto"/>
              <w:left w:val="single" w:sz="4" w:space="0" w:color="auto"/>
              <w:bottom w:val="single" w:sz="4" w:space="0" w:color="auto"/>
              <w:right w:val="single" w:sz="4" w:space="0" w:color="auto"/>
            </w:tcBorders>
            <w:shd w:val="clear" w:color="auto" w:fill="auto"/>
          </w:tcPr>
          <w:p w14:paraId="1DDBFFBC" w14:textId="30AA1F95" w:rsidR="008B3AD7" w:rsidRPr="008F06C7" w:rsidRDefault="008B3AD7" w:rsidP="008F06C7">
            <w:pPr>
              <w:pStyle w:val="Heading2"/>
              <w:spacing w:after="0"/>
              <w:outlineLvl w:val="1"/>
              <w:rPr>
                <w:b w:val="0"/>
                <w:sz w:val="20"/>
                <w:szCs w:val="20"/>
              </w:rPr>
            </w:pPr>
            <w:bookmarkStart w:id="211" w:name="_Toc103688395"/>
            <w:r w:rsidRPr="008F06C7">
              <w:rPr>
                <w:b w:val="0"/>
                <w:sz w:val="20"/>
                <w:szCs w:val="20"/>
              </w:rPr>
              <w:t>4.9.1</w:t>
            </w:r>
            <w:bookmarkEnd w:id="211"/>
          </w:p>
        </w:tc>
        <w:tc>
          <w:tcPr>
            <w:tcW w:w="2630" w:type="dxa"/>
            <w:tcBorders>
              <w:top w:val="single" w:sz="4" w:space="0" w:color="auto"/>
              <w:left w:val="single" w:sz="4" w:space="0" w:color="auto"/>
              <w:bottom w:val="single" w:sz="4" w:space="0" w:color="auto"/>
              <w:right w:val="single" w:sz="4" w:space="0" w:color="auto"/>
            </w:tcBorders>
            <w:shd w:val="clear" w:color="auto" w:fill="auto"/>
          </w:tcPr>
          <w:p w14:paraId="1BEE80E7" w14:textId="6C2EB0AA" w:rsidR="008B3AD7" w:rsidRPr="008F06C7" w:rsidRDefault="008B3AD7" w:rsidP="008F06C7">
            <w:pPr>
              <w:pStyle w:val="Heading2"/>
              <w:spacing w:after="0"/>
              <w:outlineLvl w:val="1"/>
              <w:cnfStyle w:val="000000100000" w:firstRow="0" w:lastRow="0" w:firstColumn="0" w:lastColumn="0" w:oddVBand="0" w:evenVBand="0" w:oddHBand="1" w:evenHBand="0" w:firstRowFirstColumn="0" w:firstRowLastColumn="0" w:lastRowFirstColumn="0" w:lastRowLastColumn="0"/>
              <w:rPr>
                <w:bCs w:val="0"/>
                <w:sz w:val="20"/>
                <w:szCs w:val="20"/>
              </w:rPr>
            </w:pPr>
            <w:bookmarkStart w:id="212" w:name="_Toc103688396"/>
            <w:r w:rsidRPr="008F06C7">
              <w:rPr>
                <w:bCs w:val="0"/>
                <w:sz w:val="20"/>
                <w:szCs w:val="20"/>
              </w:rPr>
              <w:t>Develop a disability related visitor risk profile</w:t>
            </w:r>
            <w:bookmarkEnd w:id="212"/>
            <w:r w:rsidR="0011180D">
              <w:rPr>
                <w:b/>
                <w:bCs w:val="0"/>
                <w:sz w:val="20"/>
                <w:szCs w:val="2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27D3DAD6" w14:textId="563C5355" w:rsidR="008B3AD7" w:rsidRPr="008F06C7" w:rsidRDefault="008B3AD7" w:rsidP="008F06C7">
            <w:pPr>
              <w:pStyle w:val="Heading2"/>
              <w:spacing w:after="0"/>
              <w:outlineLvl w:val="1"/>
              <w:cnfStyle w:val="000000100000" w:firstRow="0" w:lastRow="0" w:firstColumn="0" w:lastColumn="0" w:oddVBand="0" w:evenVBand="0" w:oddHBand="1" w:evenHBand="0" w:firstRowFirstColumn="0" w:firstRowLastColumn="0" w:lastRowFirstColumn="0" w:lastRowLastColumn="0"/>
              <w:rPr>
                <w:bCs w:val="0"/>
                <w:sz w:val="20"/>
                <w:szCs w:val="20"/>
              </w:rPr>
            </w:pPr>
            <w:bookmarkStart w:id="213" w:name="_Toc103688397"/>
            <w:r w:rsidRPr="008F06C7">
              <w:rPr>
                <w:bCs w:val="0"/>
                <w:sz w:val="20"/>
                <w:szCs w:val="20"/>
              </w:rPr>
              <w:t>Identify and review visitor disability related risks through incident, complaint and asset management systems</w:t>
            </w:r>
            <w:bookmarkEnd w:id="213"/>
            <w:r w:rsidR="0011180D">
              <w:rPr>
                <w:b/>
                <w:bCs w:val="0"/>
                <w:sz w:val="20"/>
                <w:szCs w:val="20"/>
              </w:rPr>
              <w:t>.</w:t>
            </w:r>
          </w:p>
          <w:p w14:paraId="057F1112" w14:textId="6355BB2B" w:rsidR="008B3AD7" w:rsidRPr="008F06C7" w:rsidRDefault="008B3AD7" w:rsidP="008F06C7">
            <w:pPr>
              <w:pStyle w:val="Heading2"/>
              <w:spacing w:after="0"/>
              <w:outlineLvl w:val="1"/>
              <w:cnfStyle w:val="000000100000" w:firstRow="0" w:lastRow="0" w:firstColumn="0" w:lastColumn="0" w:oddVBand="0" w:evenVBand="0" w:oddHBand="1" w:evenHBand="0" w:firstRowFirstColumn="0" w:firstRowLastColumn="0" w:lastRowFirstColumn="0" w:lastRowLastColumn="0"/>
              <w:rPr>
                <w:bCs w:val="0"/>
                <w:sz w:val="20"/>
                <w:szCs w:val="20"/>
                <w:lang w:val="en-US"/>
              </w:rPr>
            </w:pPr>
            <w:bookmarkStart w:id="214" w:name="_Toc103688398"/>
            <w:r w:rsidRPr="008F06C7">
              <w:rPr>
                <w:bCs w:val="0"/>
                <w:sz w:val="20"/>
                <w:szCs w:val="20"/>
              </w:rPr>
              <w:t>Identify risk mitigation strategies</w:t>
            </w:r>
            <w:bookmarkEnd w:id="214"/>
            <w:r w:rsidR="0011180D">
              <w:rPr>
                <w:b/>
                <w:bCs w:val="0"/>
                <w:sz w:val="20"/>
                <w:szCs w:val="20"/>
              </w:rPr>
              <w:t>.</w:t>
            </w:r>
          </w:p>
        </w:tc>
      </w:tr>
      <w:tr w:rsidR="008F06C7" w:rsidRPr="008F06C7" w14:paraId="17F00A16" w14:textId="77777777" w:rsidTr="00612860">
        <w:trPr>
          <w:trHeight w:val="1128"/>
        </w:trPr>
        <w:tc>
          <w:tcPr>
            <w:cnfStyle w:val="001000000000" w:firstRow="0" w:lastRow="0" w:firstColumn="1" w:lastColumn="0" w:oddVBand="0" w:evenVBand="0" w:oddHBand="0" w:evenHBand="0" w:firstRowFirstColumn="0" w:firstRowLastColumn="0" w:lastRowFirstColumn="0" w:lastRowLastColumn="0"/>
            <w:tcW w:w="914" w:type="dxa"/>
            <w:tcBorders>
              <w:top w:val="single" w:sz="4" w:space="0" w:color="auto"/>
              <w:left w:val="single" w:sz="4" w:space="0" w:color="auto"/>
              <w:bottom w:val="single" w:sz="4" w:space="0" w:color="auto"/>
              <w:right w:val="single" w:sz="4" w:space="0" w:color="auto"/>
            </w:tcBorders>
            <w:shd w:val="clear" w:color="auto" w:fill="auto"/>
          </w:tcPr>
          <w:p w14:paraId="5FE0F280" w14:textId="1BBA1CE8" w:rsidR="008B3AD7" w:rsidRPr="008F06C7" w:rsidRDefault="008B3AD7" w:rsidP="0011180D">
            <w:pPr>
              <w:pStyle w:val="Heading2"/>
              <w:spacing w:after="0"/>
              <w:outlineLvl w:val="1"/>
              <w:rPr>
                <w:b w:val="0"/>
                <w:sz w:val="20"/>
                <w:szCs w:val="20"/>
              </w:rPr>
            </w:pPr>
            <w:bookmarkStart w:id="215" w:name="_Toc103688401"/>
            <w:r w:rsidRPr="008F06C7">
              <w:rPr>
                <w:b w:val="0"/>
                <w:sz w:val="20"/>
                <w:szCs w:val="20"/>
              </w:rPr>
              <w:t>4.9.2</w:t>
            </w:r>
            <w:bookmarkEnd w:id="215"/>
          </w:p>
        </w:tc>
        <w:tc>
          <w:tcPr>
            <w:tcW w:w="2630" w:type="dxa"/>
            <w:tcBorders>
              <w:top w:val="single" w:sz="4" w:space="0" w:color="auto"/>
              <w:left w:val="single" w:sz="4" w:space="0" w:color="auto"/>
              <w:bottom w:val="single" w:sz="4" w:space="0" w:color="auto"/>
              <w:right w:val="single" w:sz="4" w:space="0" w:color="auto"/>
            </w:tcBorders>
            <w:shd w:val="clear" w:color="auto" w:fill="auto"/>
          </w:tcPr>
          <w:p w14:paraId="53C40226" w14:textId="7769BAB0" w:rsidR="008B3AD7" w:rsidRPr="008F06C7" w:rsidRDefault="008B3AD7" w:rsidP="008F06C7">
            <w:pPr>
              <w:pStyle w:val="Heading2"/>
              <w:spacing w:after="0"/>
              <w:outlineLvl w:val="1"/>
              <w:cnfStyle w:val="000000000000" w:firstRow="0" w:lastRow="0" w:firstColumn="0" w:lastColumn="0" w:oddVBand="0" w:evenVBand="0" w:oddHBand="0" w:evenHBand="0" w:firstRowFirstColumn="0" w:firstRowLastColumn="0" w:lastRowFirstColumn="0" w:lastRowLastColumn="0"/>
              <w:rPr>
                <w:bCs w:val="0"/>
                <w:sz w:val="20"/>
                <w:szCs w:val="20"/>
              </w:rPr>
            </w:pPr>
            <w:bookmarkStart w:id="216" w:name="_Toc103688402"/>
            <w:r w:rsidRPr="008F06C7">
              <w:rPr>
                <w:bCs w:val="0"/>
                <w:sz w:val="20"/>
                <w:szCs w:val="20"/>
              </w:rPr>
              <w:t>Work with government and partners to better prepare people with disability to respond to an emergency</w:t>
            </w:r>
            <w:bookmarkEnd w:id="216"/>
            <w:r w:rsidR="0011180D">
              <w:rPr>
                <w:b/>
                <w:bCs w:val="0"/>
                <w:sz w:val="20"/>
                <w:szCs w:val="20"/>
              </w:rPr>
              <w:t>.</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2A8A551D" w14:textId="58F7FFF4" w:rsidR="008B3AD7" w:rsidRPr="008F06C7" w:rsidRDefault="008B3AD7" w:rsidP="008F06C7">
            <w:pPr>
              <w:pStyle w:val="Heading2"/>
              <w:spacing w:after="0"/>
              <w:outlineLvl w:val="1"/>
              <w:cnfStyle w:val="000000000000" w:firstRow="0" w:lastRow="0" w:firstColumn="0" w:lastColumn="0" w:oddVBand="0" w:evenVBand="0" w:oddHBand="0" w:evenHBand="0" w:firstRowFirstColumn="0" w:firstRowLastColumn="0" w:lastRowFirstColumn="0" w:lastRowLastColumn="0"/>
              <w:rPr>
                <w:bCs w:val="0"/>
                <w:sz w:val="20"/>
                <w:szCs w:val="20"/>
              </w:rPr>
            </w:pPr>
            <w:bookmarkStart w:id="217" w:name="_Toc103688403"/>
            <w:r w:rsidRPr="008F06C7">
              <w:rPr>
                <w:bCs w:val="0"/>
                <w:sz w:val="20"/>
                <w:szCs w:val="20"/>
              </w:rPr>
              <w:t>Partner with Emergency Management Victoria Inclusion and Diversity Leadership Group in developing emergency safety information</w:t>
            </w:r>
            <w:bookmarkEnd w:id="217"/>
            <w:r w:rsidR="0011180D">
              <w:rPr>
                <w:b/>
                <w:bCs w:val="0"/>
                <w:sz w:val="20"/>
                <w:szCs w:val="20"/>
              </w:rPr>
              <w:t>.</w:t>
            </w:r>
          </w:p>
        </w:tc>
      </w:tr>
    </w:tbl>
    <w:p w14:paraId="44BD8008" w14:textId="77777777" w:rsidR="002D1E61" w:rsidRDefault="002D1E61" w:rsidP="002D1E61">
      <w:pPr>
        <w:rPr>
          <w:rFonts w:cs="Arial"/>
        </w:rPr>
      </w:pPr>
      <w:bookmarkStart w:id="218" w:name="_Toc120519179"/>
    </w:p>
    <w:p w14:paraId="52AE2EC8" w14:textId="46F8756C" w:rsidR="007A70DF" w:rsidRPr="00C13F50" w:rsidRDefault="007A70DF" w:rsidP="002D1E61">
      <w:pPr>
        <w:pStyle w:val="Heading1"/>
        <w:tabs>
          <w:tab w:val="clear" w:pos="851"/>
        </w:tabs>
        <w:spacing w:after="0"/>
        <w:ind w:right="0"/>
        <w:rPr>
          <w:b/>
          <w:bCs w:val="0"/>
          <w:szCs w:val="32"/>
        </w:rPr>
      </w:pPr>
      <w:bookmarkStart w:id="219" w:name="_Toc122430787"/>
      <w:r w:rsidRPr="00C13F50">
        <w:rPr>
          <w:bCs w:val="0"/>
          <w:szCs w:val="32"/>
        </w:rPr>
        <w:t>Evaluation metrics and measures of success</w:t>
      </w:r>
      <w:bookmarkEnd w:id="218"/>
      <w:bookmarkEnd w:id="219"/>
    </w:p>
    <w:p w14:paraId="007DF78C" w14:textId="77777777" w:rsidR="002D1E61" w:rsidRDefault="002D1E61" w:rsidP="00D63213"/>
    <w:p w14:paraId="275B731E" w14:textId="77CCA25E" w:rsidR="007A70DF" w:rsidRDefault="007A70DF" w:rsidP="00D63213">
      <w:pPr>
        <w:rPr>
          <w:color w:val="000000" w:themeColor="text1"/>
        </w:rPr>
      </w:pPr>
      <w:r>
        <w:t xml:space="preserve">Evaluating </w:t>
      </w:r>
      <w:r>
        <w:rPr>
          <w:color w:val="000000" w:themeColor="text1"/>
        </w:rPr>
        <w:t>the success of the DAP will require quantitative and qualitative measures. From the perspective of the community, access and inclusion measures may be subjective. We will seek feedback on meaningful improvements through engagement processes from individuals, organisations, partners and the advisory group. We will continue to uplift systems to improve quantitative data to better measure accessible park features, assets, facilities and open spaces across parks and waterways.</w:t>
      </w:r>
    </w:p>
    <w:p w14:paraId="0089FD16" w14:textId="77777777" w:rsidR="00D63213" w:rsidRDefault="00D63213" w:rsidP="00AD4CF2">
      <w:pPr>
        <w:rPr>
          <w:color w:val="000000" w:themeColor="text1"/>
        </w:rPr>
      </w:pPr>
    </w:p>
    <w:p w14:paraId="7A5C0775" w14:textId="77777777" w:rsidR="007A70DF" w:rsidRPr="00A03927" w:rsidRDefault="007A70DF" w:rsidP="00D63213">
      <w:pPr>
        <w:rPr>
          <w:color w:val="000000" w:themeColor="text1"/>
        </w:rPr>
      </w:pPr>
      <w:r w:rsidRPr="00A03927">
        <w:rPr>
          <w:color w:val="000000" w:themeColor="text1"/>
        </w:rPr>
        <w:t>Quantitative measures will include:</w:t>
      </w:r>
    </w:p>
    <w:p w14:paraId="3797113C" w14:textId="2D5F93C3" w:rsidR="007A70DF" w:rsidRPr="00D63213" w:rsidRDefault="007A70DF" w:rsidP="00346AE3">
      <w:pPr>
        <w:pStyle w:val="ListParagraph"/>
        <w:numPr>
          <w:ilvl w:val="0"/>
          <w:numId w:val="4"/>
        </w:numPr>
        <w:spacing w:after="0"/>
        <w:ind w:left="284" w:hanging="284"/>
        <w:rPr>
          <w:color w:val="auto"/>
        </w:rPr>
      </w:pPr>
      <w:r w:rsidRPr="00D63213">
        <w:rPr>
          <w:color w:val="auto"/>
        </w:rPr>
        <w:t>Percentage of parks (and visitor sites) that provide all accessible features (e.g., level of service and compliance) across the parks network, (noting the KPI target will not be all parks)</w:t>
      </w:r>
    </w:p>
    <w:p w14:paraId="397CFCD8" w14:textId="46B470EA" w:rsidR="007A70DF" w:rsidRPr="00D63213" w:rsidRDefault="007A70DF" w:rsidP="00346AE3">
      <w:pPr>
        <w:pStyle w:val="ListParagraph"/>
        <w:numPr>
          <w:ilvl w:val="0"/>
          <w:numId w:val="4"/>
        </w:numPr>
        <w:spacing w:after="0"/>
        <w:ind w:left="284" w:hanging="284"/>
        <w:rPr>
          <w:color w:val="auto"/>
        </w:rPr>
      </w:pPr>
      <w:r w:rsidRPr="00D63213">
        <w:rPr>
          <w:color w:val="auto"/>
        </w:rPr>
        <w:t>Trend in levels of participation of people with disability in park programs (e.g., guided walks, education and interpretation activities)</w:t>
      </w:r>
    </w:p>
    <w:p w14:paraId="0AFCC057" w14:textId="6873D53D" w:rsidR="007A70DF" w:rsidRPr="00D63213" w:rsidRDefault="007A70DF" w:rsidP="00346AE3">
      <w:pPr>
        <w:pStyle w:val="ListParagraph"/>
        <w:numPr>
          <w:ilvl w:val="0"/>
          <w:numId w:val="4"/>
        </w:numPr>
        <w:spacing w:after="0"/>
        <w:ind w:left="284" w:hanging="284"/>
        <w:rPr>
          <w:color w:val="auto"/>
        </w:rPr>
      </w:pPr>
      <w:r w:rsidRPr="00D63213">
        <w:rPr>
          <w:color w:val="auto"/>
        </w:rPr>
        <w:t>Level of, and trend in, recruitment and workforce participation for those identifying as having a disability</w:t>
      </w:r>
      <w:r w:rsidR="00D63213">
        <w:rPr>
          <w:color w:val="auto"/>
        </w:rPr>
        <w:t>.</w:t>
      </w:r>
    </w:p>
    <w:p w14:paraId="69F41B57" w14:textId="77777777" w:rsidR="00655937" w:rsidRDefault="00D63213" w:rsidP="00D63213">
      <w:pPr>
        <w:spacing w:after="160" w:line="259" w:lineRule="auto"/>
        <w:rPr>
          <w:rFonts w:cs="Arial"/>
        </w:rPr>
        <w:sectPr w:rsidR="00655937" w:rsidSect="00736BDC">
          <w:headerReference w:type="first" r:id="rId25"/>
          <w:pgSz w:w="11906" w:h="16838" w:code="9"/>
          <w:pgMar w:top="1701" w:right="1418" w:bottom="851" w:left="1134" w:header="0" w:footer="0" w:gutter="0"/>
          <w:cols w:space="708"/>
          <w:formProt w:val="0"/>
          <w:titlePg/>
          <w:docGrid w:linePitch="360"/>
        </w:sectPr>
      </w:pPr>
      <w:r>
        <w:rPr>
          <w:rFonts w:cs="Arial"/>
        </w:rPr>
        <w:br w:type="page"/>
      </w:r>
    </w:p>
    <w:p w14:paraId="5DE5DBDA" w14:textId="1E8CFD36" w:rsidR="00F974B7" w:rsidRDefault="00F974B7" w:rsidP="00D63213">
      <w:pPr>
        <w:spacing w:after="160" w:line="259" w:lineRule="auto"/>
        <w:rPr>
          <w:rFonts w:cs="Arial"/>
        </w:rPr>
      </w:pPr>
    </w:p>
    <w:p w14:paraId="594F9524" w14:textId="058B32E7" w:rsidR="00053B8D" w:rsidRPr="00BD468F" w:rsidRDefault="00053B8D" w:rsidP="00BD468F">
      <w:pPr>
        <w:rPr>
          <w:color w:val="000000" w:themeColor="text1"/>
        </w:rPr>
      </w:pPr>
    </w:p>
    <w:p w14:paraId="113491AB" w14:textId="6FE2A36A" w:rsidR="002D1E61" w:rsidRDefault="002D1E61" w:rsidP="00BD468F">
      <w:pPr>
        <w:rPr>
          <w:color w:val="000000" w:themeColor="text1"/>
        </w:rPr>
      </w:pPr>
    </w:p>
    <w:p w14:paraId="44D34631" w14:textId="7C795599" w:rsidR="002D1E61" w:rsidRDefault="002D1E61" w:rsidP="00BD468F">
      <w:pPr>
        <w:rPr>
          <w:color w:val="000000" w:themeColor="text1"/>
        </w:rPr>
      </w:pPr>
    </w:p>
    <w:p w14:paraId="315C50B7" w14:textId="0E0EB27E" w:rsidR="002D1E61" w:rsidRDefault="002D1E61" w:rsidP="00BD468F">
      <w:pPr>
        <w:rPr>
          <w:color w:val="000000" w:themeColor="text1"/>
        </w:rPr>
      </w:pPr>
    </w:p>
    <w:p w14:paraId="64E25713" w14:textId="4848394A" w:rsidR="00BD468F" w:rsidRDefault="00BD468F" w:rsidP="00BD468F">
      <w:pPr>
        <w:rPr>
          <w:color w:val="000000" w:themeColor="text1"/>
        </w:rPr>
      </w:pPr>
    </w:p>
    <w:p w14:paraId="15CAADE4" w14:textId="1B7DCDC9" w:rsidR="00BD468F" w:rsidRDefault="00BD468F" w:rsidP="00BD468F">
      <w:pPr>
        <w:rPr>
          <w:color w:val="000000" w:themeColor="text1"/>
        </w:rPr>
      </w:pPr>
    </w:p>
    <w:p w14:paraId="444C5636" w14:textId="3F942651" w:rsidR="00BD468F" w:rsidRDefault="00BD468F" w:rsidP="00BD468F">
      <w:pPr>
        <w:rPr>
          <w:color w:val="000000" w:themeColor="text1"/>
        </w:rPr>
      </w:pPr>
    </w:p>
    <w:p w14:paraId="318EBCF4" w14:textId="6F7AE776" w:rsidR="00BD468F" w:rsidRDefault="00BD468F" w:rsidP="00BD468F">
      <w:pPr>
        <w:rPr>
          <w:color w:val="000000" w:themeColor="text1"/>
        </w:rPr>
      </w:pPr>
    </w:p>
    <w:p w14:paraId="590E94C0" w14:textId="1F6D5F65" w:rsidR="00BD468F" w:rsidRDefault="00BD468F" w:rsidP="00BD468F">
      <w:pPr>
        <w:rPr>
          <w:color w:val="000000" w:themeColor="text1"/>
        </w:rPr>
      </w:pPr>
    </w:p>
    <w:p w14:paraId="41F170C5" w14:textId="66800F8E" w:rsidR="00BD468F" w:rsidRDefault="00BD468F" w:rsidP="00BD468F">
      <w:pPr>
        <w:rPr>
          <w:color w:val="000000" w:themeColor="text1"/>
        </w:rPr>
      </w:pPr>
    </w:p>
    <w:p w14:paraId="59E19A31" w14:textId="3EE54150" w:rsidR="00BD468F" w:rsidRDefault="00BD468F" w:rsidP="00BD468F">
      <w:pPr>
        <w:rPr>
          <w:color w:val="000000" w:themeColor="text1"/>
        </w:rPr>
      </w:pPr>
    </w:p>
    <w:p w14:paraId="7C076909" w14:textId="43556958" w:rsidR="00BD468F" w:rsidRDefault="00BD468F" w:rsidP="00BD468F">
      <w:pPr>
        <w:rPr>
          <w:color w:val="000000" w:themeColor="text1"/>
        </w:rPr>
      </w:pPr>
    </w:p>
    <w:p w14:paraId="3EB71E2D" w14:textId="120D6996" w:rsidR="00BD468F" w:rsidRDefault="00BD468F" w:rsidP="00BD468F">
      <w:pPr>
        <w:rPr>
          <w:color w:val="000000" w:themeColor="text1"/>
        </w:rPr>
      </w:pPr>
    </w:p>
    <w:p w14:paraId="27984CAD" w14:textId="18C250A2" w:rsidR="00BD468F" w:rsidRDefault="00BD468F" w:rsidP="00BD468F">
      <w:pPr>
        <w:rPr>
          <w:color w:val="000000" w:themeColor="text1"/>
        </w:rPr>
      </w:pPr>
    </w:p>
    <w:p w14:paraId="719C0AC6" w14:textId="0A56496A" w:rsidR="00BD468F" w:rsidRDefault="00BD468F" w:rsidP="00BD468F">
      <w:pPr>
        <w:rPr>
          <w:color w:val="000000" w:themeColor="text1"/>
        </w:rPr>
      </w:pPr>
    </w:p>
    <w:p w14:paraId="2B4B282C" w14:textId="7D50F074" w:rsidR="00BD468F" w:rsidRDefault="00BD468F" w:rsidP="00BD468F">
      <w:pPr>
        <w:rPr>
          <w:color w:val="000000" w:themeColor="text1"/>
        </w:rPr>
      </w:pPr>
    </w:p>
    <w:p w14:paraId="2525957E" w14:textId="2DE4C649" w:rsidR="00BD468F" w:rsidRDefault="00BD468F" w:rsidP="00BD468F">
      <w:pPr>
        <w:rPr>
          <w:color w:val="000000" w:themeColor="text1"/>
        </w:rPr>
      </w:pPr>
    </w:p>
    <w:p w14:paraId="3C97AB3F" w14:textId="219169BA" w:rsidR="00BD468F" w:rsidRDefault="00BD468F" w:rsidP="00BD468F">
      <w:pPr>
        <w:rPr>
          <w:color w:val="000000" w:themeColor="text1"/>
        </w:rPr>
      </w:pPr>
    </w:p>
    <w:p w14:paraId="6291D63E" w14:textId="77777777" w:rsidR="00BD468F" w:rsidRDefault="00BD468F" w:rsidP="00BD468F">
      <w:pPr>
        <w:rPr>
          <w:color w:val="000000" w:themeColor="text1"/>
        </w:rPr>
      </w:pPr>
    </w:p>
    <w:p w14:paraId="60365825" w14:textId="1FE07D34" w:rsidR="00BD468F" w:rsidRDefault="00BD468F" w:rsidP="00BD468F">
      <w:pPr>
        <w:rPr>
          <w:color w:val="000000" w:themeColor="text1"/>
        </w:rPr>
      </w:pPr>
    </w:p>
    <w:p w14:paraId="022FEDBD" w14:textId="03C027D5" w:rsidR="00BD468F" w:rsidRDefault="00BD468F" w:rsidP="00BD468F">
      <w:pPr>
        <w:rPr>
          <w:color w:val="000000" w:themeColor="text1"/>
        </w:rPr>
      </w:pPr>
    </w:p>
    <w:p w14:paraId="7DC4C462" w14:textId="00AEE8AB" w:rsidR="00BD468F" w:rsidRDefault="00BD468F" w:rsidP="00BD468F">
      <w:pPr>
        <w:rPr>
          <w:color w:val="000000" w:themeColor="text1"/>
        </w:rPr>
      </w:pPr>
    </w:p>
    <w:p w14:paraId="5120A33D" w14:textId="6C234110" w:rsidR="00BD468F" w:rsidRDefault="00BD468F" w:rsidP="00BD468F">
      <w:pPr>
        <w:rPr>
          <w:color w:val="000000" w:themeColor="text1"/>
        </w:rPr>
      </w:pPr>
    </w:p>
    <w:p w14:paraId="1F83E951" w14:textId="229A8E7C" w:rsidR="00BD468F" w:rsidRDefault="00BD468F" w:rsidP="00BD468F">
      <w:pPr>
        <w:rPr>
          <w:color w:val="000000" w:themeColor="text1"/>
        </w:rPr>
      </w:pPr>
    </w:p>
    <w:p w14:paraId="1E58FE85" w14:textId="5728F521" w:rsidR="00BD468F" w:rsidRDefault="00BD468F" w:rsidP="00BD468F">
      <w:pPr>
        <w:rPr>
          <w:color w:val="000000" w:themeColor="text1"/>
        </w:rPr>
      </w:pPr>
    </w:p>
    <w:p w14:paraId="5950D166" w14:textId="0C7E0ACD" w:rsidR="00BD468F" w:rsidRDefault="00BD468F" w:rsidP="00BD468F">
      <w:pPr>
        <w:rPr>
          <w:color w:val="000000" w:themeColor="text1"/>
        </w:rPr>
      </w:pPr>
    </w:p>
    <w:p w14:paraId="5A711EA8" w14:textId="0FD4E1EB" w:rsidR="00BD468F" w:rsidRDefault="00BD468F" w:rsidP="00BD468F">
      <w:pPr>
        <w:rPr>
          <w:color w:val="000000" w:themeColor="text1"/>
        </w:rPr>
      </w:pPr>
    </w:p>
    <w:p w14:paraId="74EB9C3B" w14:textId="0DD5758E" w:rsidR="00BD468F" w:rsidRDefault="00BD468F" w:rsidP="00BD468F">
      <w:pPr>
        <w:rPr>
          <w:color w:val="000000" w:themeColor="text1"/>
        </w:rPr>
      </w:pPr>
    </w:p>
    <w:p w14:paraId="510B6E46" w14:textId="3E925B48" w:rsidR="00BD468F" w:rsidRDefault="00BD468F" w:rsidP="00BD468F">
      <w:pPr>
        <w:rPr>
          <w:color w:val="000000" w:themeColor="text1"/>
        </w:rPr>
      </w:pPr>
    </w:p>
    <w:p w14:paraId="0FC4A98F" w14:textId="06A9829C" w:rsidR="00BD468F" w:rsidRDefault="00BD468F" w:rsidP="00BD468F">
      <w:pPr>
        <w:rPr>
          <w:color w:val="000000" w:themeColor="text1"/>
        </w:rPr>
      </w:pPr>
    </w:p>
    <w:p w14:paraId="30043BDE" w14:textId="2D797909" w:rsidR="00BD468F" w:rsidRDefault="00BD468F" w:rsidP="00BD468F">
      <w:pPr>
        <w:rPr>
          <w:color w:val="000000" w:themeColor="text1"/>
        </w:rPr>
      </w:pPr>
    </w:p>
    <w:p w14:paraId="28250964" w14:textId="2FE600DE" w:rsidR="00BD468F" w:rsidRDefault="00BD468F" w:rsidP="00BD468F">
      <w:pPr>
        <w:rPr>
          <w:color w:val="000000" w:themeColor="text1"/>
        </w:rPr>
      </w:pPr>
    </w:p>
    <w:p w14:paraId="25BC1FB0" w14:textId="3D187103" w:rsidR="00BD468F" w:rsidRDefault="00BD468F" w:rsidP="00BD468F">
      <w:pPr>
        <w:rPr>
          <w:color w:val="000000" w:themeColor="text1"/>
        </w:rPr>
      </w:pPr>
    </w:p>
    <w:p w14:paraId="6DB46444" w14:textId="3C777F49" w:rsidR="00BD468F" w:rsidRDefault="00BD468F" w:rsidP="00BD468F">
      <w:pPr>
        <w:rPr>
          <w:color w:val="000000" w:themeColor="text1"/>
        </w:rPr>
      </w:pPr>
    </w:p>
    <w:p w14:paraId="4F5AF3A7" w14:textId="6F42293A" w:rsidR="00BD468F" w:rsidRDefault="00BD468F" w:rsidP="00BD468F">
      <w:pPr>
        <w:rPr>
          <w:color w:val="000000" w:themeColor="text1"/>
        </w:rPr>
      </w:pPr>
    </w:p>
    <w:p w14:paraId="583494EC" w14:textId="74420F80" w:rsidR="00BD468F" w:rsidRDefault="00BD468F" w:rsidP="00BD468F">
      <w:pPr>
        <w:rPr>
          <w:color w:val="000000" w:themeColor="text1"/>
        </w:rPr>
      </w:pPr>
    </w:p>
    <w:p w14:paraId="2559A5AD" w14:textId="7B35A134" w:rsidR="00BD468F" w:rsidRDefault="00BD468F" w:rsidP="00BD468F">
      <w:pPr>
        <w:rPr>
          <w:color w:val="000000" w:themeColor="text1"/>
        </w:rPr>
      </w:pPr>
    </w:p>
    <w:p w14:paraId="53765368" w14:textId="7D6A9F02" w:rsidR="00BD468F" w:rsidRDefault="00BD468F" w:rsidP="00BD468F">
      <w:pPr>
        <w:rPr>
          <w:color w:val="000000" w:themeColor="text1"/>
        </w:rPr>
      </w:pPr>
    </w:p>
    <w:p w14:paraId="7E6314F2" w14:textId="3A27869E" w:rsidR="00BD468F" w:rsidRDefault="00BD468F" w:rsidP="00BD468F">
      <w:pPr>
        <w:rPr>
          <w:color w:val="000000" w:themeColor="text1"/>
        </w:rPr>
      </w:pPr>
    </w:p>
    <w:p w14:paraId="19643B3C" w14:textId="35412C7D" w:rsidR="00BD468F" w:rsidRDefault="00BD468F" w:rsidP="00BD468F">
      <w:pPr>
        <w:rPr>
          <w:color w:val="000000" w:themeColor="text1"/>
        </w:rPr>
      </w:pPr>
    </w:p>
    <w:p w14:paraId="20547A06" w14:textId="63D9FE03" w:rsidR="00BD468F" w:rsidRDefault="00BD468F" w:rsidP="00BD468F">
      <w:pPr>
        <w:rPr>
          <w:color w:val="000000" w:themeColor="text1"/>
        </w:rPr>
      </w:pPr>
    </w:p>
    <w:p w14:paraId="3CF29E05" w14:textId="42A4F2FE" w:rsidR="00BD468F" w:rsidRDefault="00BD468F" w:rsidP="00BD468F">
      <w:pPr>
        <w:rPr>
          <w:color w:val="000000" w:themeColor="text1"/>
        </w:rPr>
      </w:pPr>
    </w:p>
    <w:p w14:paraId="4D0AD78F" w14:textId="33FC6842" w:rsidR="00BD468F" w:rsidRDefault="00BD468F" w:rsidP="00BD468F">
      <w:pPr>
        <w:rPr>
          <w:color w:val="000000" w:themeColor="text1"/>
        </w:rPr>
      </w:pPr>
    </w:p>
    <w:p w14:paraId="7538879C" w14:textId="14B7717F" w:rsidR="00BD468F" w:rsidRDefault="00BD468F" w:rsidP="00BD468F">
      <w:pPr>
        <w:rPr>
          <w:color w:val="000000" w:themeColor="text1"/>
        </w:rPr>
      </w:pPr>
    </w:p>
    <w:p w14:paraId="4791A9F7" w14:textId="77777777" w:rsidR="00BD468F" w:rsidRDefault="00BD468F" w:rsidP="00BD468F">
      <w:pPr>
        <w:rPr>
          <w:color w:val="000000" w:themeColor="text1"/>
        </w:rPr>
      </w:pPr>
    </w:p>
    <w:p w14:paraId="0688254A" w14:textId="300B3690" w:rsidR="00BD468F" w:rsidRDefault="00BD468F" w:rsidP="00BD468F">
      <w:pPr>
        <w:rPr>
          <w:color w:val="000000" w:themeColor="text1"/>
        </w:rPr>
      </w:pPr>
    </w:p>
    <w:p w14:paraId="3939125F" w14:textId="6E5879EC" w:rsidR="00BD468F" w:rsidRDefault="00BD468F" w:rsidP="00BD468F">
      <w:pPr>
        <w:rPr>
          <w:color w:val="000000" w:themeColor="text1"/>
        </w:rPr>
      </w:pPr>
    </w:p>
    <w:p w14:paraId="534A3231" w14:textId="136990DE" w:rsidR="00655937" w:rsidRDefault="00655937" w:rsidP="00BD468F">
      <w:pPr>
        <w:rPr>
          <w:color w:val="000000" w:themeColor="text1"/>
        </w:rPr>
      </w:pPr>
    </w:p>
    <w:p w14:paraId="53E755AF" w14:textId="6CCF0DE3" w:rsidR="00655937" w:rsidRDefault="00655937" w:rsidP="00BD468F">
      <w:pPr>
        <w:rPr>
          <w:color w:val="000000" w:themeColor="text1"/>
        </w:rPr>
      </w:pPr>
    </w:p>
    <w:p w14:paraId="5E54AC35" w14:textId="715F5913" w:rsidR="00655937" w:rsidRDefault="00655937" w:rsidP="00BD468F">
      <w:pPr>
        <w:rPr>
          <w:color w:val="000000" w:themeColor="text1"/>
        </w:rPr>
      </w:pPr>
    </w:p>
    <w:p w14:paraId="71E9165A" w14:textId="160B5CA1" w:rsidR="00655937" w:rsidRDefault="00655937" w:rsidP="00BD468F">
      <w:pPr>
        <w:rPr>
          <w:color w:val="000000" w:themeColor="text1"/>
        </w:rPr>
      </w:pPr>
    </w:p>
    <w:p w14:paraId="4CED4F8C" w14:textId="47119D81" w:rsidR="00655937" w:rsidRDefault="00655937" w:rsidP="00BD468F">
      <w:pPr>
        <w:rPr>
          <w:color w:val="000000" w:themeColor="text1"/>
        </w:rPr>
      </w:pPr>
    </w:p>
    <w:p w14:paraId="09D42A12" w14:textId="2B5E9D9A" w:rsidR="00655937" w:rsidRDefault="00655937" w:rsidP="00BD468F">
      <w:pPr>
        <w:rPr>
          <w:color w:val="000000" w:themeColor="text1"/>
        </w:rPr>
      </w:pPr>
    </w:p>
    <w:p w14:paraId="18BA308F" w14:textId="77777777" w:rsidR="00655937" w:rsidRDefault="00655937" w:rsidP="00BD468F">
      <w:pPr>
        <w:rPr>
          <w:color w:val="000000" w:themeColor="text1"/>
        </w:rPr>
      </w:pPr>
    </w:p>
    <w:p w14:paraId="422DD0AC" w14:textId="21B73B4F" w:rsidR="002D1E61" w:rsidRPr="002D1E61" w:rsidRDefault="002D1E61" w:rsidP="002D1E61">
      <w:pPr>
        <w:pStyle w:val="Heading1"/>
        <w:tabs>
          <w:tab w:val="clear" w:pos="851"/>
          <w:tab w:val="left" w:pos="1418"/>
        </w:tabs>
        <w:spacing w:after="0"/>
        <w:ind w:right="0"/>
        <w:rPr>
          <w:color w:val="000000" w:themeColor="text1"/>
        </w:rPr>
      </w:pPr>
      <w:bookmarkStart w:id="220" w:name="_Toc122430788"/>
      <w:r w:rsidRPr="002D1E61">
        <w:rPr>
          <w:color w:val="000000" w:themeColor="text1"/>
        </w:rPr>
        <w:t>Parks Victoria</w:t>
      </w:r>
      <w:bookmarkEnd w:id="220"/>
    </w:p>
    <w:p w14:paraId="72AB2A67" w14:textId="06698F62" w:rsidR="002D1E61" w:rsidRPr="002D1E61" w:rsidRDefault="002D1E61" w:rsidP="002D1E61">
      <w:pPr>
        <w:rPr>
          <w:color w:val="000000" w:themeColor="text1"/>
        </w:rPr>
      </w:pPr>
      <w:r w:rsidRPr="002D1E61">
        <w:rPr>
          <w:color w:val="000000" w:themeColor="text1"/>
        </w:rPr>
        <w:t>Level 10, 535 Bourke Street, Melbourne, Victoria, Australia</w:t>
      </w:r>
    </w:p>
    <w:p w14:paraId="6768642B" w14:textId="32B77677" w:rsidR="00A72940" w:rsidRPr="002D1E61" w:rsidRDefault="002D1E61" w:rsidP="002D1E61">
      <w:pPr>
        <w:rPr>
          <w:color w:val="000000" w:themeColor="text1"/>
        </w:rPr>
      </w:pPr>
      <w:r w:rsidRPr="002D1E61">
        <w:rPr>
          <w:color w:val="000000" w:themeColor="text1"/>
        </w:rPr>
        <w:t>parks.vic.gov.au or call 13 1963</w:t>
      </w:r>
      <w:r>
        <w:rPr>
          <w:color w:val="000000" w:themeColor="text1"/>
        </w:rPr>
        <w:t>.</w:t>
      </w:r>
    </w:p>
    <w:sectPr w:rsidR="00A72940" w:rsidRPr="002D1E61" w:rsidSect="00736BDC">
      <w:pgSz w:w="11906" w:h="16838" w:code="9"/>
      <w:pgMar w:top="720" w:right="720" w:bottom="720" w:left="720" w:header="0"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F32C3" w14:textId="77777777" w:rsidR="0055215F" w:rsidRDefault="0055215F" w:rsidP="00C91B5F">
      <w:r>
        <w:separator/>
      </w:r>
    </w:p>
    <w:p w14:paraId="534B2D05" w14:textId="77777777" w:rsidR="0055215F" w:rsidRDefault="0055215F"/>
  </w:endnote>
  <w:endnote w:type="continuationSeparator" w:id="0">
    <w:p w14:paraId="6C093457" w14:textId="77777777" w:rsidR="0055215F" w:rsidRDefault="0055215F" w:rsidP="00C91B5F">
      <w:r>
        <w:continuationSeparator/>
      </w:r>
    </w:p>
    <w:p w14:paraId="3829E09F" w14:textId="77777777" w:rsidR="0055215F" w:rsidRDefault="005521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FrutigerLTStd-Light">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8477816"/>
      <w:docPartObj>
        <w:docPartGallery w:val="Page Numbers (Bottom of Page)"/>
        <w:docPartUnique/>
      </w:docPartObj>
    </w:sdtPr>
    <w:sdtEndPr>
      <w:rPr>
        <w:noProof/>
      </w:rPr>
    </w:sdtEndPr>
    <w:sdtContent>
      <w:p w14:paraId="53B7F26E" w14:textId="5F2265A5" w:rsidR="00EB32A9" w:rsidRDefault="00EB32A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55B15F" w14:textId="6C59FFD1" w:rsidR="00323F90" w:rsidRDefault="00323F90" w:rsidP="00323F90">
    <w:pPr>
      <w:pStyle w:val="Footer"/>
      <w:tabs>
        <w:tab w:val="left" w:pos="113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53C76" w14:textId="77777777" w:rsidR="0055215F" w:rsidRDefault="0055215F" w:rsidP="00C91B5F">
      <w:r>
        <w:separator/>
      </w:r>
    </w:p>
    <w:p w14:paraId="793D7DEA" w14:textId="77777777" w:rsidR="0055215F" w:rsidRDefault="0055215F"/>
  </w:footnote>
  <w:footnote w:type="continuationSeparator" w:id="0">
    <w:p w14:paraId="75DB0FCB" w14:textId="77777777" w:rsidR="0055215F" w:rsidRDefault="0055215F" w:rsidP="00C91B5F">
      <w:r>
        <w:continuationSeparator/>
      </w:r>
    </w:p>
    <w:p w14:paraId="6FF9E46A" w14:textId="77777777" w:rsidR="0055215F" w:rsidRDefault="005521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8D4B" w14:textId="09B53EE3" w:rsidR="00323F90" w:rsidRPr="00736BDC" w:rsidRDefault="00736BDC" w:rsidP="00736BDC">
    <w:pPr>
      <w:pStyle w:val="Header"/>
    </w:pPr>
    <w:r>
      <w:rPr>
        <w:noProof/>
        <w:lang w:bidi="en-US"/>
      </w:rPr>
      <w:drawing>
        <wp:inline distT="0" distB="0" distL="0" distR="0" wp14:anchorId="093A3687" wp14:editId="194A8507">
          <wp:extent cx="5941060" cy="752033"/>
          <wp:effectExtent l="0" t="0" r="2540" b="0"/>
          <wp:docPr id="3" name="Picture 3" descr="Decorative head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corative header">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15370"/>
                  <a:stretch/>
                </pic:blipFill>
                <pic:spPr bwMode="auto">
                  <a:xfrm>
                    <a:off x="0" y="0"/>
                    <a:ext cx="5941060" cy="75203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34259" w14:textId="71DC1157" w:rsidR="00F92D5A" w:rsidRPr="00F92D5A" w:rsidRDefault="00717A3E" w:rsidP="00F92D5A">
    <w:pPr>
      <w:pStyle w:val="Header"/>
    </w:pPr>
    <w:r>
      <w:rPr>
        <w:noProof/>
        <w:lang w:bidi="en-US"/>
      </w:rPr>
      <w:drawing>
        <wp:inline distT="0" distB="0" distL="0" distR="0" wp14:anchorId="229235C3" wp14:editId="6DDF67C2">
          <wp:extent cx="5941060" cy="752033"/>
          <wp:effectExtent l="0" t="0" r="2540" b="0"/>
          <wp:docPr id="4" name="Picture 4" descr="Decorative head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corative header">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15370"/>
                  <a:stretch/>
                </pic:blipFill>
                <pic:spPr bwMode="auto">
                  <a:xfrm>
                    <a:off x="0" y="0"/>
                    <a:ext cx="5941060" cy="75203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57FB9"/>
    <w:multiLevelType w:val="hybridMultilevel"/>
    <w:tmpl w:val="5BC875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30FD03CD"/>
    <w:multiLevelType w:val="multilevel"/>
    <w:tmpl w:val="0C09001D"/>
    <w:styleLink w:val="Style1"/>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35F0F83"/>
    <w:multiLevelType w:val="hybridMultilevel"/>
    <w:tmpl w:val="35C660E8"/>
    <w:lvl w:ilvl="0" w:tplc="2A4C2CD0">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8980BE9"/>
    <w:multiLevelType w:val="hybridMultilevel"/>
    <w:tmpl w:val="275443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5D350D87"/>
    <w:multiLevelType w:val="hybridMultilevel"/>
    <w:tmpl w:val="2C88B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5220B89"/>
    <w:multiLevelType w:val="hybridMultilevel"/>
    <w:tmpl w:val="EB14E5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7F56E4E"/>
    <w:multiLevelType w:val="multilevel"/>
    <w:tmpl w:val="1BDE62D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pStyle w:val="Heading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9610307"/>
    <w:multiLevelType w:val="multilevel"/>
    <w:tmpl w:val="AEAC8DB6"/>
    <w:lvl w:ilvl="0">
      <w:start w:val="1"/>
      <w:numFmt w:val="decimal"/>
      <w:lvlText w:val="%1."/>
      <w:lvlJc w:val="left"/>
      <w:pPr>
        <w:tabs>
          <w:tab w:val="num" w:pos="720"/>
        </w:tabs>
        <w:ind w:left="720" w:hanging="720"/>
      </w:pPr>
    </w:lvl>
    <w:lvl w:ilvl="1">
      <w:start w:val="1"/>
      <w:numFmt w:val="decimal"/>
      <w:pStyle w:val="RectangleLong"/>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9D83E87"/>
    <w:multiLevelType w:val="hybridMultilevel"/>
    <w:tmpl w:val="E23A60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7E3A4BA0"/>
    <w:multiLevelType w:val="hybridMultilevel"/>
    <w:tmpl w:val="7B6098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864199496">
    <w:abstractNumId w:val="2"/>
  </w:num>
  <w:num w:numId="2" w16cid:durableId="606079796">
    <w:abstractNumId w:val="6"/>
  </w:num>
  <w:num w:numId="3" w16cid:durableId="735712979">
    <w:abstractNumId w:val="7"/>
  </w:num>
  <w:num w:numId="4" w16cid:durableId="1300502081">
    <w:abstractNumId w:val="5"/>
  </w:num>
  <w:num w:numId="5" w16cid:durableId="1542593194">
    <w:abstractNumId w:val="0"/>
  </w:num>
  <w:num w:numId="6" w16cid:durableId="1581862614">
    <w:abstractNumId w:val="8"/>
  </w:num>
  <w:num w:numId="7" w16cid:durableId="625939316">
    <w:abstractNumId w:val="1"/>
  </w:num>
  <w:num w:numId="8" w16cid:durableId="231964582">
    <w:abstractNumId w:val="3"/>
  </w:num>
  <w:num w:numId="9" w16cid:durableId="2587510">
    <w:abstractNumId w:val="9"/>
  </w:num>
  <w:num w:numId="10" w16cid:durableId="506094421">
    <w:abstractNumId w:val="6"/>
  </w:num>
  <w:num w:numId="11" w16cid:durableId="1337029770">
    <w:abstractNumId w:val="6"/>
  </w:num>
  <w:num w:numId="12" w16cid:durableId="103548876">
    <w:abstractNumId w:val="6"/>
  </w:num>
  <w:num w:numId="13" w16cid:durableId="625090929">
    <w:abstractNumId w:val="6"/>
  </w:num>
  <w:num w:numId="14" w16cid:durableId="445658655">
    <w:abstractNumId w:val="6"/>
  </w:num>
  <w:num w:numId="15" w16cid:durableId="1265310222">
    <w:abstractNumId w:val="6"/>
  </w:num>
  <w:num w:numId="16" w16cid:durableId="1337801691">
    <w:abstractNumId w:val="6"/>
  </w:num>
  <w:num w:numId="17" w16cid:durableId="4748580">
    <w:abstractNumId w:val="6"/>
  </w:num>
  <w:num w:numId="18" w16cid:durableId="395006413">
    <w:abstractNumId w:val="6"/>
  </w:num>
  <w:num w:numId="19" w16cid:durableId="1460880323">
    <w:abstractNumId w:val="6"/>
  </w:num>
  <w:num w:numId="20" w16cid:durableId="1464884261">
    <w:abstractNumId w:val="6"/>
  </w:num>
  <w:num w:numId="21" w16cid:durableId="1533879729">
    <w:abstractNumId w:val="6"/>
  </w:num>
  <w:num w:numId="22" w16cid:durableId="127939332">
    <w:abstractNumId w:val="6"/>
  </w:num>
  <w:num w:numId="23" w16cid:durableId="1182862016">
    <w:abstractNumId w:val="6"/>
  </w:num>
  <w:num w:numId="24" w16cid:durableId="259879525">
    <w:abstractNumId w:val="6"/>
  </w:num>
  <w:num w:numId="25" w16cid:durableId="511533439">
    <w:abstractNumId w:val="6"/>
  </w:num>
  <w:num w:numId="26" w16cid:durableId="830371305">
    <w:abstractNumId w:val="6"/>
  </w:num>
  <w:num w:numId="27" w16cid:durableId="1567108315">
    <w:abstractNumId w:val="6"/>
  </w:num>
  <w:num w:numId="28" w16cid:durableId="829449137">
    <w:abstractNumId w:val="2"/>
  </w:num>
  <w:num w:numId="29" w16cid:durableId="328486764">
    <w:abstractNumId w:val="6"/>
  </w:num>
  <w:num w:numId="30" w16cid:durableId="1758943966">
    <w:abstractNumId w:val="6"/>
  </w:num>
  <w:num w:numId="31" w16cid:durableId="1000624014">
    <w:abstractNumId w:val="6"/>
  </w:num>
  <w:num w:numId="32" w16cid:durableId="1836333080">
    <w:abstractNumId w:val="6"/>
  </w:num>
  <w:num w:numId="33" w16cid:durableId="77143529">
    <w:abstractNumId w:val="6"/>
  </w:num>
  <w:num w:numId="34" w16cid:durableId="365444941">
    <w:abstractNumId w:val="6"/>
  </w:num>
  <w:num w:numId="35" w16cid:durableId="90786753">
    <w:abstractNumId w:val="4"/>
  </w:num>
  <w:num w:numId="36" w16cid:durableId="1232890574">
    <w:abstractNumId w:val="2"/>
  </w:num>
  <w:num w:numId="37" w16cid:durableId="232280426">
    <w:abstractNumId w:val="2"/>
  </w:num>
  <w:num w:numId="38" w16cid:durableId="2092072606">
    <w:abstractNumId w:val="2"/>
  </w:num>
  <w:num w:numId="39" w16cid:durableId="1817212164">
    <w:abstractNumId w:val="2"/>
  </w:num>
  <w:num w:numId="40" w16cid:durableId="1296451157">
    <w:abstractNumId w:val="2"/>
  </w:num>
  <w:num w:numId="41" w16cid:durableId="2111273556">
    <w:abstractNumId w:val="2"/>
  </w:num>
  <w:num w:numId="42" w16cid:durableId="97996108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784"/>
    <w:rsid w:val="0000149F"/>
    <w:rsid w:val="00016FDD"/>
    <w:rsid w:val="00017EDE"/>
    <w:rsid w:val="00020458"/>
    <w:rsid w:val="0002060D"/>
    <w:rsid w:val="00020B8F"/>
    <w:rsid w:val="000257C6"/>
    <w:rsid w:val="0002630D"/>
    <w:rsid w:val="000302E9"/>
    <w:rsid w:val="00035569"/>
    <w:rsid w:val="00035AE0"/>
    <w:rsid w:val="00037157"/>
    <w:rsid w:val="00042583"/>
    <w:rsid w:val="00042B45"/>
    <w:rsid w:val="00044827"/>
    <w:rsid w:val="000464C9"/>
    <w:rsid w:val="00046562"/>
    <w:rsid w:val="0005051F"/>
    <w:rsid w:val="00053B8D"/>
    <w:rsid w:val="000565BD"/>
    <w:rsid w:val="0006395A"/>
    <w:rsid w:val="0006575E"/>
    <w:rsid w:val="00071888"/>
    <w:rsid w:val="00076D54"/>
    <w:rsid w:val="00081386"/>
    <w:rsid w:val="00082D87"/>
    <w:rsid w:val="00085707"/>
    <w:rsid w:val="00086F55"/>
    <w:rsid w:val="000873AF"/>
    <w:rsid w:val="00091B5B"/>
    <w:rsid w:val="0009296B"/>
    <w:rsid w:val="00094B94"/>
    <w:rsid w:val="00095026"/>
    <w:rsid w:val="00096C41"/>
    <w:rsid w:val="000A2366"/>
    <w:rsid w:val="000B0ADE"/>
    <w:rsid w:val="000B1CA3"/>
    <w:rsid w:val="000B240A"/>
    <w:rsid w:val="000B4429"/>
    <w:rsid w:val="000C2CE6"/>
    <w:rsid w:val="000C3257"/>
    <w:rsid w:val="000C518B"/>
    <w:rsid w:val="000C54B4"/>
    <w:rsid w:val="000C5F64"/>
    <w:rsid w:val="000D1E7F"/>
    <w:rsid w:val="000D1EE1"/>
    <w:rsid w:val="000D6C87"/>
    <w:rsid w:val="000E0CA7"/>
    <w:rsid w:val="000E1A5B"/>
    <w:rsid w:val="000E2833"/>
    <w:rsid w:val="000E6FCC"/>
    <w:rsid w:val="000F0F9A"/>
    <w:rsid w:val="00102615"/>
    <w:rsid w:val="00104825"/>
    <w:rsid w:val="001061F0"/>
    <w:rsid w:val="0011019A"/>
    <w:rsid w:val="0011180D"/>
    <w:rsid w:val="0011558A"/>
    <w:rsid w:val="00117DE8"/>
    <w:rsid w:val="0012031E"/>
    <w:rsid w:val="00125F83"/>
    <w:rsid w:val="0012660C"/>
    <w:rsid w:val="00130FF8"/>
    <w:rsid w:val="0013520B"/>
    <w:rsid w:val="00136AA3"/>
    <w:rsid w:val="00140C64"/>
    <w:rsid w:val="00143ECD"/>
    <w:rsid w:val="001444DD"/>
    <w:rsid w:val="00146E10"/>
    <w:rsid w:val="0015138A"/>
    <w:rsid w:val="00151491"/>
    <w:rsid w:val="001523A5"/>
    <w:rsid w:val="00152A1D"/>
    <w:rsid w:val="00152EFA"/>
    <w:rsid w:val="00161F3C"/>
    <w:rsid w:val="001748FD"/>
    <w:rsid w:val="00177290"/>
    <w:rsid w:val="00183A82"/>
    <w:rsid w:val="00184E67"/>
    <w:rsid w:val="0019025E"/>
    <w:rsid w:val="00190748"/>
    <w:rsid w:val="001A55E5"/>
    <w:rsid w:val="001B1C72"/>
    <w:rsid w:val="001B4147"/>
    <w:rsid w:val="001C160C"/>
    <w:rsid w:val="001C3A1F"/>
    <w:rsid w:val="001D0D16"/>
    <w:rsid w:val="001D5D2C"/>
    <w:rsid w:val="001E17E8"/>
    <w:rsid w:val="001E2A25"/>
    <w:rsid w:val="001E338D"/>
    <w:rsid w:val="001E3735"/>
    <w:rsid w:val="001E6B7D"/>
    <w:rsid w:val="001F5F1D"/>
    <w:rsid w:val="001F6BB7"/>
    <w:rsid w:val="001F7FCC"/>
    <w:rsid w:val="00202595"/>
    <w:rsid w:val="00204B02"/>
    <w:rsid w:val="00206FBA"/>
    <w:rsid w:val="0020736F"/>
    <w:rsid w:val="002113A1"/>
    <w:rsid w:val="002317AD"/>
    <w:rsid w:val="00242D6C"/>
    <w:rsid w:val="00247303"/>
    <w:rsid w:val="00247705"/>
    <w:rsid w:val="00253506"/>
    <w:rsid w:val="002544B5"/>
    <w:rsid w:val="00260E04"/>
    <w:rsid w:val="002625CD"/>
    <w:rsid w:val="00264925"/>
    <w:rsid w:val="00264942"/>
    <w:rsid w:val="00265089"/>
    <w:rsid w:val="00272F9E"/>
    <w:rsid w:val="00274D48"/>
    <w:rsid w:val="00290D8D"/>
    <w:rsid w:val="002915BB"/>
    <w:rsid w:val="00294095"/>
    <w:rsid w:val="00296F92"/>
    <w:rsid w:val="00297076"/>
    <w:rsid w:val="002A2637"/>
    <w:rsid w:val="002A57A2"/>
    <w:rsid w:val="002B75B8"/>
    <w:rsid w:val="002C19FF"/>
    <w:rsid w:val="002C385D"/>
    <w:rsid w:val="002C385F"/>
    <w:rsid w:val="002C3DCF"/>
    <w:rsid w:val="002C51BE"/>
    <w:rsid w:val="002D0B92"/>
    <w:rsid w:val="002D1E61"/>
    <w:rsid w:val="002D266E"/>
    <w:rsid w:val="002D2F0D"/>
    <w:rsid w:val="002E255B"/>
    <w:rsid w:val="002E264D"/>
    <w:rsid w:val="002E28DD"/>
    <w:rsid w:val="002E44F5"/>
    <w:rsid w:val="002E6BD5"/>
    <w:rsid w:val="002F1F5C"/>
    <w:rsid w:val="002F4BF0"/>
    <w:rsid w:val="002F538E"/>
    <w:rsid w:val="002F589D"/>
    <w:rsid w:val="002F6EA9"/>
    <w:rsid w:val="003206CB"/>
    <w:rsid w:val="00322356"/>
    <w:rsid w:val="00323F90"/>
    <w:rsid w:val="00325BCE"/>
    <w:rsid w:val="00337E4C"/>
    <w:rsid w:val="00345C90"/>
    <w:rsid w:val="00345EF8"/>
    <w:rsid w:val="00346AE3"/>
    <w:rsid w:val="0036058D"/>
    <w:rsid w:val="00364C3A"/>
    <w:rsid w:val="00366EE0"/>
    <w:rsid w:val="00370BAC"/>
    <w:rsid w:val="003717C7"/>
    <w:rsid w:val="00371CA9"/>
    <w:rsid w:val="003731B0"/>
    <w:rsid w:val="0037544D"/>
    <w:rsid w:val="003759A2"/>
    <w:rsid w:val="003804DD"/>
    <w:rsid w:val="00382618"/>
    <w:rsid w:val="003859CF"/>
    <w:rsid w:val="00387828"/>
    <w:rsid w:val="003915D8"/>
    <w:rsid w:val="00391C69"/>
    <w:rsid w:val="003938F9"/>
    <w:rsid w:val="003A0A4E"/>
    <w:rsid w:val="003A7EA8"/>
    <w:rsid w:val="003B29CF"/>
    <w:rsid w:val="003B29D8"/>
    <w:rsid w:val="003B5C3D"/>
    <w:rsid w:val="003C21BB"/>
    <w:rsid w:val="003C35DF"/>
    <w:rsid w:val="003C57F3"/>
    <w:rsid w:val="003C68F8"/>
    <w:rsid w:val="003D11FA"/>
    <w:rsid w:val="003E3219"/>
    <w:rsid w:val="003E3C29"/>
    <w:rsid w:val="003E6D80"/>
    <w:rsid w:val="003E78A9"/>
    <w:rsid w:val="003F5A05"/>
    <w:rsid w:val="003F6305"/>
    <w:rsid w:val="0040204B"/>
    <w:rsid w:val="00402A27"/>
    <w:rsid w:val="004034B6"/>
    <w:rsid w:val="00403DCB"/>
    <w:rsid w:val="00414180"/>
    <w:rsid w:val="00415386"/>
    <w:rsid w:val="00416B34"/>
    <w:rsid w:val="0041769C"/>
    <w:rsid w:val="00425341"/>
    <w:rsid w:val="00427775"/>
    <w:rsid w:val="0044640C"/>
    <w:rsid w:val="00455795"/>
    <w:rsid w:val="00460603"/>
    <w:rsid w:val="004611E7"/>
    <w:rsid w:val="004623F1"/>
    <w:rsid w:val="00463644"/>
    <w:rsid w:val="0046509D"/>
    <w:rsid w:val="00471048"/>
    <w:rsid w:val="00474B42"/>
    <w:rsid w:val="00475DE9"/>
    <w:rsid w:val="004771DB"/>
    <w:rsid w:val="00483C9B"/>
    <w:rsid w:val="00484D01"/>
    <w:rsid w:val="00486B18"/>
    <w:rsid w:val="004919AF"/>
    <w:rsid w:val="00492DE7"/>
    <w:rsid w:val="00492FB6"/>
    <w:rsid w:val="00493839"/>
    <w:rsid w:val="004A55AD"/>
    <w:rsid w:val="004A6814"/>
    <w:rsid w:val="004A7628"/>
    <w:rsid w:val="004B1031"/>
    <w:rsid w:val="004B21F9"/>
    <w:rsid w:val="004B40A3"/>
    <w:rsid w:val="004B5B76"/>
    <w:rsid w:val="004B770B"/>
    <w:rsid w:val="004D2ACA"/>
    <w:rsid w:val="004E19BE"/>
    <w:rsid w:val="004F3555"/>
    <w:rsid w:val="004F3979"/>
    <w:rsid w:val="004F42F7"/>
    <w:rsid w:val="004F491C"/>
    <w:rsid w:val="004F4BFD"/>
    <w:rsid w:val="004F6C8A"/>
    <w:rsid w:val="00510C4F"/>
    <w:rsid w:val="00512E0B"/>
    <w:rsid w:val="00513635"/>
    <w:rsid w:val="00514842"/>
    <w:rsid w:val="0051705F"/>
    <w:rsid w:val="00520342"/>
    <w:rsid w:val="0052475C"/>
    <w:rsid w:val="005248FC"/>
    <w:rsid w:val="00526B48"/>
    <w:rsid w:val="0053627A"/>
    <w:rsid w:val="00541B6C"/>
    <w:rsid w:val="00546154"/>
    <w:rsid w:val="0055215F"/>
    <w:rsid w:val="00552712"/>
    <w:rsid w:val="00554678"/>
    <w:rsid w:val="0056422E"/>
    <w:rsid w:val="00567D61"/>
    <w:rsid w:val="00572719"/>
    <w:rsid w:val="00577019"/>
    <w:rsid w:val="00582FD1"/>
    <w:rsid w:val="00590721"/>
    <w:rsid w:val="00592658"/>
    <w:rsid w:val="00594C3A"/>
    <w:rsid w:val="00596D0C"/>
    <w:rsid w:val="00596FD4"/>
    <w:rsid w:val="0059725B"/>
    <w:rsid w:val="0059766D"/>
    <w:rsid w:val="005A6163"/>
    <w:rsid w:val="005A74C4"/>
    <w:rsid w:val="005B0D2E"/>
    <w:rsid w:val="005B1596"/>
    <w:rsid w:val="005B5697"/>
    <w:rsid w:val="005C49A8"/>
    <w:rsid w:val="005C58E6"/>
    <w:rsid w:val="005C7113"/>
    <w:rsid w:val="005D0C63"/>
    <w:rsid w:val="005D6E09"/>
    <w:rsid w:val="005E1E70"/>
    <w:rsid w:val="005E2DD4"/>
    <w:rsid w:val="005E3EB6"/>
    <w:rsid w:val="005E5857"/>
    <w:rsid w:val="005F13B7"/>
    <w:rsid w:val="005F28E4"/>
    <w:rsid w:val="005F4494"/>
    <w:rsid w:val="00602F06"/>
    <w:rsid w:val="00606CF9"/>
    <w:rsid w:val="00606DCD"/>
    <w:rsid w:val="006119F5"/>
    <w:rsid w:val="00612860"/>
    <w:rsid w:val="00616EE8"/>
    <w:rsid w:val="006178A4"/>
    <w:rsid w:val="00620479"/>
    <w:rsid w:val="00620AC5"/>
    <w:rsid w:val="006222EA"/>
    <w:rsid w:val="00624EEB"/>
    <w:rsid w:val="00626138"/>
    <w:rsid w:val="00626D37"/>
    <w:rsid w:val="00630374"/>
    <w:rsid w:val="006311FF"/>
    <w:rsid w:val="006319A1"/>
    <w:rsid w:val="00634996"/>
    <w:rsid w:val="00634E47"/>
    <w:rsid w:val="00635E27"/>
    <w:rsid w:val="0063607A"/>
    <w:rsid w:val="0064187E"/>
    <w:rsid w:val="00653052"/>
    <w:rsid w:val="006554E8"/>
    <w:rsid w:val="00655937"/>
    <w:rsid w:val="00663C92"/>
    <w:rsid w:val="00677777"/>
    <w:rsid w:val="00682E9B"/>
    <w:rsid w:val="006835A6"/>
    <w:rsid w:val="0069213A"/>
    <w:rsid w:val="0069452C"/>
    <w:rsid w:val="00694BFE"/>
    <w:rsid w:val="006951C4"/>
    <w:rsid w:val="006A15C2"/>
    <w:rsid w:val="006A1CC0"/>
    <w:rsid w:val="006A1DB7"/>
    <w:rsid w:val="006A2225"/>
    <w:rsid w:val="006A66E9"/>
    <w:rsid w:val="006A7142"/>
    <w:rsid w:val="006B0A3B"/>
    <w:rsid w:val="006B5972"/>
    <w:rsid w:val="006C21D2"/>
    <w:rsid w:val="006C317E"/>
    <w:rsid w:val="006C3376"/>
    <w:rsid w:val="006D0A73"/>
    <w:rsid w:val="006D13F9"/>
    <w:rsid w:val="006D1445"/>
    <w:rsid w:val="006D6794"/>
    <w:rsid w:val="006D7B3A"/>
    <w:rsid w:val="006D7CAC"/>
    <w:rsid w:val="006E4DF7"/>
    <w:rsid w:val="006E75F2"/>
    <w:rsid w:val="006F0D3D"/>
    <w:rsid w:val="006F104D"/>
    <w:rsid w:val="006F1BDC"/>
    <w:rsid w:val="006F404B"/>
    <w:rsid w:val="006F7A68"/>
    <w:rsid w:val="00705FA0"/>
    <w:rsid w:val="00706042"/>
    <w:rsid w:val="00716013"/>
    <w:rsid w:val="007169C0"/>
    <w:rsid w:val="00717A3E"/>
    <w:rsid w:val="00721007"/>
    <w:rsid w:val="00732792"/>
    <w:rsid w:val="0073493C"/>
    <w:rsid w:val="0073611B"/>
    <w:rsid w:val="00736BDC"/>
    <w:rsid w:val="00745FF8"/>
    <w:rsid w:val="00753142"/>
    <w:rsid w:val="0075538B"/>
    <w:rsid w:val="00756B2E"/>
    <w:rsid w:val="00762094"/>
    <w:rsid w:val="00762AA6"/>
    <w:rsid w:val="0076562B"/>
    <w:rsid w:val="00766BA4"/>
    <w:rsid w:val="0077395F"/>
    <w:rsid w:val="00775566"/>
    <w:rsid w:val="00775906"/>
    <w:rsid w:val="0077738A"/>
    <w:rsid w:val="00790F3A"/>
    <w:rsid w:val="0079234E"/>
    <w:rsid w:val="00796002"/>
    <w:rsid w:val="007A27A3"/>
    <w:rsid w:val="007A4D4B"/>
    <w:rsid w:val="007A564F"/>
    <w:rsid w:val="007A5E60"/>
    <w:rsid w:val="007A651E"/>
    <w:rsid w:val="007A70DF"/>
    <w:rsid w:val="007A7761"/>
    <w:rsid w:val="007B1446"/>
    <w:rsid w:val="007B4C83"/>
    <w:rsid w:val="007B714C"/>
    <w:rsid w:val="007B7610"/>
    <w:rsid w:val="007C26FE"/>
    <w:rsid w:val="007C6E33"/>
    <w:rsid w:val="007D0B13"/>
    <w:rsid w:val="007D0C5D"/>
    <w:rsid w:val="007D2F48"/>
    <w:rsid w:val="007D419A"/>
    <w:rsid w:val="007D6A81"/>
    <w:rsid w:val="007D78B8"/>
    <w:rsid w:val="007E03CE"/>
    <w:rsid w:val="007E1C97"/>
    <w:rsid w:val="007E297F"/>
    <w:rsid w:val="007F2896"/>
    <w:rsid w:val="00811700"/>
    <w:rsid w:val="008118AB"/>
    <w:rsid w:val="00816CA3"/>
    <w:rsid w:val="00817F65"/>
    <w:rsid w:val="00820E80"/>
    <w:rsid w:val="0082338E"/>
    <w:rsid w:val="008271BF"/>
    <w:rsid w:val="008302F6"/>
    <w:rsid w:val="00830322"/>
    <w:rsid w:val="00831874"/>
    <w:rsid w:val="00833BA2"/>
    <w:rsid w:val="008366FC"/>
    <w:rsid w:val="00836FB8"/>
    <w:rsid w:val="00840C35"/>
    <w:rsid w:val="00840E21"/>
    <w:rsid w:val="00841A19"/>
    <w:rsid w:val="00843228"/>
    <w:rsid w:val="00846100"/>
    <w:rsid w:val="00852053"/>
    <w:rsid w:val="008530A0"/>
    <w:rsid w:val="00856695"/>
    <w:rsid w:val="00856B25"/>
    <w:rsid w:val="00856EBD"/>
    <w:rsid w:val="00865CDE"/>
    <w:rsid w:val="00866972"/>
    <w:rsid w:val="0087004A"/>
    <w:rsid w:val="00873EAA"/>
    <w:rsid w:val="008752B2"/>
    <w:rsid w:val="008765C8"/>
    <w:rsid w:val="00880BE7"/>
    <w:rsid w:val="0088525A"/>
    <w:rsid w:val="00887111"/>
    <w:rsid w:val="0089369D"/>
    <w:rsid w:val="0089477A"/>
    <w:rsid w:val="0089651B"/>
    <w:rsid w:val="008A21ED"/>
    <w:rsid w:val="008A45EC"/>
    <w:rsid w:val="008A4AD3"/>
    <w:rsid w:val="008B0B57"/>
    <w:rsid w:val="008B23FE"/>
    <w:rsid w:val="008B2C93"/>
    <w:rsid w:val="008B2FD6"/>
    <w:rsid w:val="008B355D"/>
    <w:rsid w:val="008B3AD7"/>
    <w:rsid w:val="008B544E"/>
    <w:rsid w:val="008B6BB2"/>
    <w:rsid w:val="008C2AC9"/>
    <w:rsid w:val="008C4B29"/>
    <w:rsid w:val="008C5CEB"/>
    <w:rsid w:val="008D1F60"/>
    <w:rsid w:val="008D24B6"/>
    <w:rsid w:val="008D5DC0"/>
    <w:rsid w:val="008E2446"/>
    <w:rsid w:val="008E75AF"/>
    <w:rsid w:val="008F06C7"/>
    <w:rsid w:val="008F154B"/>
    <w:rsid w:val="008F1F99"/>
    <w:rsid w:val="008F650E"/>
    <w:rsid w:val="008F7C6F"/>
    <w:rsid w:val="00913171"/>
    <w:rsid w:val="00913B77"/>
    <w:rsid w:val="00920086"/>
    <w:rsid w:val="00921F6E"/>
    <w:rsid w:val="00927DFB"/>
    <w:rsid w:val="0093595D"/>
    <w:rsid w:val="00936975"/>
    <w:rsid w:val="00942829"/>
    <w:rsid w:val="0094568F"/>
    <w:rsid w:val="00946883"/>
    <w:rsid w:val="00947652"/>
    <w:rsid w:val="00961ED0"/>
    <w:rsid w:val="00965FD3"/>
    <w:rsid w:val="00967DE0"/>
    <w:rsid w:val="00976CEF"/>
    <w:rsid w:val="0098629D"/>
    <w:rsid w:val="009862FD"/>
    <w:rsid w:val="0099414D"/>
    <w:rsid w:val="00996C72"/>
    <w:rsid w:val="009A123A"/>
    <w:rsid w:val="009A1ED1"/>
    <w:rsid w:val="009A201C"/>
    <w:rsid w:val="009A3C3B"/>
    <w:rsid w:val="009A7C8D"/>
    <w:rsid w:val="009B1FF3"/>
    <w:rsid w:val="009B2CFD"/>
    <w:rsid w:val="009B4B19"/>
    <w:rsid w:val="009C162D"/>
    <w:rsid w:val="009C1F96"/>
    <w:rsid w:val="009C503E"/>
    <w:rsid w:val="009C516A"/>
    <w:rsid w:val="009C64D8"/>
    <w:rsid w:val="009C6B38"/>
    <w:rsid w:val="009C6D3E"/>
    <w:rsid w:val="009C6E6E"/>
    <w:rsid w:val="009D15D0"/>
    <w:rsid w:val="009D217E"/>
    <w:rsid w:val="009D2CBB"/>
    <w:rsid w:val="009D4BFE"/>
    <w:rsid w:val="009E307D"/>
    <w:rsid w:val="009E7CC3"/>
    <w:rsid w:val="009F0CBA"/>
    <w:rsid w:val="009F2FFF"/>
    <w:rsid w:val="009F4E00"/>
    <w:rsid w:val="009F55AB"/>
    <w:rsid w:val="009F7B34"/>
    <w:rsid w:val="009F7BED"/>
    <w:rsid w:val="00A01059"/>
    <w:rsid w:val="00A03927"/>
    <w:rsid w:val="00A04B33"/>
    <w:rsid w:val="00A07E53"/>
    <w:rsid w:val="00A10027"/>
    <w:rsid w:val="00A10757"/>
    <w:rsid w:val="00A111C3"/>
    <w:rsid w:val="00A1278E"/>
    <w:rsid w:val="00A14F5D"/>
    <w:rsid w:val="00A27FD8"/>
    <w:rsid w:val="00A30D06"/>
    <w:rsid w:val="00A433B1"/>
    <w:rsid w:val="00A46DDC"/>
    <w:rsid w:val="00A47006"/>
    <w:rsid w:val="00A5062F"/>
    <w:rsid w:val="00A513A1"/>
    <w:rsid w:val="00A51514"/>
    <w:rsid w:val="00A522D1"/>
    <w:rsid w:val="00A5320F"/>
    <w:rsid w:val="00A5326B"/>
    <w:rsid w:val="00A559EA"/>
    <w:rsid w:val="00A643B0"/>
    <w:rsid w:val="00A644F4"/>
    <w:rsid w:val="00A70B50"/>
    <w:rsid w:val="00A71728"/>
    <w:rsid w:val="00A71FAE"/>
    <w:rsid w:val="00A72940"/>
    <w:rsid w:val="00A82DA7"/>
    <w:rsid w:val="00A86214"/>
    <w:rsid w:val="00A86D52"/>
    <w:rsid w:val="00A942F4"/>
    <w:rsid w:val="00A96562"/>
    <w:rsid w:val="00A97F51"/>
    <w:rsid w:val="00AA2033"/>
    <w:rsid w:val="00AA5CEF"/>
    <w:rsid w:val="00AB21F7"/>
    <w:rsid w:val="00AB6BC3"/>
    <w:rsid w:val="00AC11CB"/>
    <w:rsid w:val="00AC1527"/>
    <w:rsid w:val="00AC2701"/>
    <w:rsid w:val="00AC4664"/>
    <w:rsid w:val="00AC6173"/>
    <w:rsid w:val="00AD0D43"/>
    <w:rsid w:val="00AD1B9A"/>
    <w:rsid w:val="00AD230C"/>
    <w:rsid w:val="00AD4CF2"/>
    <w:rsid w:val="00AD58B1"/>
    <w:rsid w:val="00AD5F9F"/>
    <w:rsid w:val="00AD628F"/>
    <w:rsid w:val="00AE05B4"/>
    <w:rsid w:val="00AE20C5"/>
    <w:rsid w:val="00AE3B4C"/>
    <w:rsid w:val="00AE6A60"/>
    <w:rsid w:val="00AF292B"/>
    <w:rsid w:val="00AF369C"/>
    <w:rsid w:val="00AF694D"/>
    <w:rsid w:val="00AF7277"/>
    <w:rsid w:val="00AF7B9F"/>
    <w:rsid w:val="00B0173D"/>
    <w:rsid w:val="00B02889"/>
    <w:rsid w:val="00B1126F"/>
    <w:rsid w:val="00B12D03"/>
    <w:rsid w:val="00B2009A"/>
    <w:rsid w:val="00B201F6"/>
    <w:rsid w:val="00B2141B"/>
    <w:rsid w:val="00B2415E"/>
    <w:rsid w:val="00B3328B"/>
    <w:rsid w:val="00B36A87"/>
    <w:rsid w:val="00B4085F"/>
    <w:rsid w:val="00B40AC5"/>
    <w:rsid w:val="00B42EF1"/>
    <w:rsid w:val="00B4328B"/>
    <w:rsid w:val="00B44CF6"/>
    <w:rsid w:val="00B52AA6"/>
    <w:rsid w:val="00B52F8A"/>
    <w:rsid w:val="00B53956"/>
    <w:rsid w:val="00B543D7"/>
    <w:rsid w:val="00B54B11"/>
    <w:rsid w:val="00B60CD9"/>
    <w:rsid w:val="00B623E9"/>
    <w:rsid w:val="00B64EC2"/>
    <w:rsid w:val="00B6503C"/>
    <w:rsid w:val="00B715FC"/>
    <w:rsid w:val="00B7334C"/>
    <w:rsid w:val="00B81644"/>
    <w:rsid w:val="00B8180E"/>
    <w:rsid w:val="00B82444"/>
    <w:rsid w:val="00B83333"/>
    <w:rsid w:val="00B858D0"/>
    <w:rsid w:val="00B8649E"/>
    <w:rsid w:val="00B946F0"/>
    <w:rsid w:val="00B94858"/>
    <w:rsid w:val="00BA2DF1"/>
    <w:rsid w:val="00BA598B"/>
    <w:rsid w:val="00BB2FEA"/>
    <w:rsid w:val="00BB6D58"/>
    <w:rsid w:val="00BC45F2"/>
    <w:rsid w:val="00BD00EA"/>
    <w:rsid w:val="00BD034D"/>
    <w:rsid w:val="00BD3FD2"/>
    <w:rsid w:val="00BD468F"/>
    <w:rsid w:val="00BD7EF7"/>
    <w:rsid w:val="00BE1221"/>
    <w:rsid w:val="00BE1367"/>
    <w:rsid w:val="00BE20E6"/>
    <w:rsid w:val="00BE41DC"/>
    <w:rsid w:val="00BE5B67"/>
    <w:rsid w:val="00BF31D1"/>
    <w:rsid w:val="00BF3959"/>
    <w:rsid w:val="00BF616A"/>
    <w:rsid w:val="00BF77E7"/>
    <w:rsid w:val="00BF7889"/>
    <w:rsid w:val="00C07AB7"/>
    <w:rsid w:val="00C1370D"/>
    <w:rsid w:val="00C13F50"/>
    <w:rsid w:val="00C147EF"/>
    <w:rsid w:val="00C15C63"/>
    <w:rsid w:val="00C25D76"/>
    <w:rsid w:val="00C25EE2"/>
    <w:rsid w:val="00C31C6D"/>
    <w:rsid w:val="00C32680"/>
    <w:rsid w:val="00C35EC3"/>
    <w:rsid w:val="00C35FB6"/>
    <w:rsid w:val="00C361D3"/>
    <w:rsid w:val="00C36569"/>
    <w:rsid w:val="00C4001B"/>
    <w:rsid w:val="00C4169F"/>
    <w:rsid w:val="00C42F44"/>
    <w:rsid w:val="00C435FC"/>
    <w:rsid w:val="00C51936"/>
    <w:rsid w:val="00C519B6"/>
    <w:rsid w:val="00C52822"/>
    <w:rsid w:val="00C5386D"/>
    <w:rsid w:val="00C55EB4"/>
    <w:rsid w:val="00C6210B"/>
    <w:rsid w:val="00C70F13"/>
    <w:rsid w:val="00C74D34"/>
    <w:rsid w:val="00C75C6D"/>
    <w:rsid w:val="00C763B0"/>
    <w:rsid w:val="00C76B0A"/>
    <w:rsid w:val="00C76C33"/>
    <w:rsid w:val="00C8005D"/>
    <w:rsid w:val="00C912FA"/>
    <w:rsid w:val="00C91B5F"/>
    <w:rsid w:val="00C92B75"/>
    <w:rsid w:val="00C93BE7"/>
    <w:rsid w:val="00CA0443"/>
    <w:rsid w:val="00CA4EE0"/>
    <w:rsid w:val="00CB317F"/>
    <w:rsid w:val="00CB48DF"/>
    <w:rsid w:val="00CB7255"/>
    <w:rsid w:val="00CD0BF6"/>
    <w:rsid w:val="00CD17C3"/>
    <w:rsid w:val="00CD1FAE"/>
    <w:rsid w:val="00CD23F7"/>
    <w:rsid w:val="00CF1E83"/>
    <w:rsid w:val="00CF36AB"/>
    <w:rsid w:val="00CF3A7B"/>
    <w:rsid w:val="00CF4904"/>
    <w:rsid w:val="00D02D90"/>
    <w:rsid w:val="00D0372F"/>
    <w:rsid w:val="00D133EA"/>
    <w:rsid w:val="00D14C07"/>
    <w:rsid w:val="00D165E7"/>
    <w:rsid w:val="00D17A35"/>
    <w:rsid w:val="00D17E6B"/>
    <w:rsid w:val="00D30229"/>
    <w:rsid w:val="00D309BF"/>
    <w:rsid w:val="00D3106F"/>
    <w:rsid w:val="00D3386F"/>
    <w:rsid w:val="00D33BCF"/>
    <w:rsid w:val="00D357DF"/>
    <w:rsid w:val="00D40620"/>
    <w:rsid w:val="00D41685"/>
    <w:rsid w:val="00D46A7E"/>
    <w:rsid w:val="00D53220"/>
    <w:rsid w:val="00D54264"/>
    <w:rsid w:val="00D62325"/>
    <w:rsid w:val="00D63213"/>
    <w:rsid w:val="00D632F3"/>
    <w:rsid w:val="00D644CB"/>
    <w:rsid w:val="00D65D32"/>
    <w:rsid w:val="00D73CA6"/>
    <w:rsid w:val="00D73D8D"/>
    <w:rsid w:val="00D774F1"/>
    <w:rsid w:val="00D824A8"/>
    <w:rsid w:val="00D84ACE"/>
    <w:rsid w:val="00D9275C"/>
    <w:rsid w:val="00D93D94"/>
    <w:rsid w:val="00D93E3F"/>
    <w:rsid w:val="00D96013"/>
    <w:rsid w:val="00DA0164"/>
    <w:rsid w:val="00DA2BA3"/>
    <w:rsid w:val="00DA54D4"/>
    <w:rsid w:val="00DA58CF"/>
    <w:rsid w:val="00DB129D"/>
    <w:rsid w:val="00DB1C95"/>
    <w:rsid w:val="00DB1D0E"/>
    <w:rsid w:val="00DB44BE"/>
    <w:rsid w:val="00DB50B9"/>
    <w:rsid w:val="00DB61B9"/>
    <w:rsid w:val="00DC33E3"/>
    <w:rsid w:val="00DC3905"/>
    <w:rsid w:val="00DC504A"/>
    <w:rsid w:val="00DC5D78"/>
    <w:rsid w:val="00DC5F67"/>
    <w:rsid w:val="00DC6618"/>
    <w:rsid w:val="00DD2290"/>
    <w:rsid w:val="00DD357A"/>
    <w:rsid w:val="00DD51E8"/>
    <w:rsid w:val="00DD528D"/>
    <w:rsid w:val="00DE4FE9"/>
    <w:rsid w:val="00DF07BA"/>
    <w:rsid w:val="00DF1D3E"/>
    <w:rsid w:val="00DF3541"/>
    <w:rsid w:val="00DF4AC3"/>
    <w:rsid w:val="00DF5170"/>
    <w:rsid w:val="00E0181F"/>
    <w:rsid w:val="00E028CD"/>
    <w:rsid w:val="00E02BD6"/>
    <w:rsid w:val="00E02F7B"/>
    <w:rsid w:val="00E0480B"/>
    <w:rsid w:val="00E11E84"/>
    <w:rsid w:val="00E11F5E"/>
    <w:rsid w:val="00E12EDC"/>
    <w:rsid w:val="00E14FE3"/>
    <w:rsid w:val="00E15E03"/>
    <w:rsid w:val="00E34E23"/>
    <w:rsid w:val="00E43F3B"/>
    <w:rsid w:val="00E47433"/>
    <w:rsid w:val="00E478BE"/>
    <w:rsid w:val="00E5141F"/>
    <w:rsid w:val="00E52B79"/>
    <w:rsid w:val="00E67B19"/>
    <w:rsid w:val="00E731A2"/>
    <w:rsid w:val="00E736FD"/>
    <w:rsid w:val="00E815F7"/>
    <w:rsid w:val="00E91917"/>
    <w:rsid w:val="00E93C28"/>
    <w:rsid w:val="00E94792"/>
    <w:rsid w:val="00E97371"/>
    <w:rsid w:val="00E97E44"/>
    <w:rsid w:val="00EA1784"/>
    <w:rsid w:val="00EA32A7"/>
    <w:rsid w:val="00EA3307"/>
    <w:rsid w:val="00EA429C"/>
    <w:rsid w:val="00EB22EB"/>
    <w:rsid w:val="00EB32A9"/>
    <w:rsid w:val="00EB72EB"/>
    <w:rsid w:val="00EB7318"/>
    <w:rsid w:val="00EC0077"/>
    <w:rsid w:val="00EC1D8C"/>
    <w:rsid w:val="00EC3583"/>
    <w:rsid w:val="00EC5B51"/>
    <w:rsid w:val="00ED0131"/>
    <w:rsid w:val="00ED2059"/>
    <w:rsid w:val="00ED31B8"/>
    <w:rsid w:val="00ED36BD"/>
    <w:rsid w:val="00ED79A9"/>
    <w:rsid w:val="00EE04DF"/>
    <w:rsid w:val="00EE2460"/>
    <w:rsid w:val="00EE49AD"/>
    <w:rsid w:val="00EE5A93"/>
    <w:rsid w:val="00EF51FD"/>
    <w:rsid w:val="00F002F0"/>
    <w:rsid w:val="00F016B0"/>
    <w:rsid w:val="00F031B9"/>
    <w:rsid w:val="00F0668F"/>
    <w:rsid w:val="00F06EAE"/>
    <w:rsid w:val="00F1052B"/>
    <w:rsid w:val="00F10F23"/>
    <w:rsid w:val="00F146D5"/>
    <w:rsid w:val="00F16381"/>
    <w:rsid w:val="00F24ECF"/>
    <w:rsid w:val="00F33A4C"/>
    <w:rsid w:val="00F3775C"/>
    <w:rsid w:val="00F412BF"/>
    <w:rsid w:val="00F47F3A"/>
    <w:rsid w:val="00F550D8"/>
    <w:rsid w:val="00F603CC"/>
    <w:rsid w:val="00F61BEB"/>
    <w:rsid w:val="00F70F3B"/>
    <w:rsid w:val="00F71577"/>
    <w:rsid w:val="00F73B5E"/>
    <w:rsid w:val="00F769DE"/>
    <w:rsid w:val="00F76CCE"/>
    <w:rsid w:val="00F77DF7"/>
    <w:rsid w:val="00F80556"/>
    <w:rsid w:val="00F8221E"/>
    <w:rsid w:val="00F8389E"/>
    <w:rsid w:val="00F83F72"/>
    <w:rsid w:val="00F8532C"/>
    <w:rsid w:val="00F867E1"/>
    <w:rsid w:val="00F905C7"/>
    <w:rsid w:val="00F92C5F"/>
    <w:rsid w:val="00F92D5A"/>
    <w:rsid w:val="00F961D8"/>
    <w:rsid w:val="00F96641"/>
    <w:rsid w:val="00F96DBD"/>
    <w:rsid w:val="00F974B7"/>
    <w:rsid w:val="00FA0628"/>
    <w:rsid w:val="00FA0C68"/>
    <w:rsid w:val="00FA2876"/>
    <w:rsid w:val="00FA4B9C"/>
    <w:rsid w:val="00FA7081"/>
    <w:rsid w:val="00FB0301"/>
    <w:rsid w:val="00FB5572"/>
    <w:rsid w:val="00FC3AB7"/>
    <w:rsid w:val="00FC548D"/>
    <w:rsid w:val="00FC65A6"/>
    <w:rsid w:val="00FC6BC0"/>
    <w:rsid w:val="00FC6CF4"/>
    <w:rsid w:val="00FD04A0"/>
    <w:rsid w:val="00FD097B"/>
    <w:rsid w:val="00FE0701"/>
    <w:rsid w:val="00FE2100"/>
    <w:rsid w:val="00FE2DA4"/>
    <w:rsid w:val="00FE4196"/>
    <w:rsid w:val="00FE652F"/>
    <w:rsid w:val="00FE76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78833"/>
  <w15:chartTrackingRefBased/>
  <w15:docId w15:val="{C74EC48F-CD81-4169-B669-6E1B1A405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FB6"/>
    <w:pPr>
      <w:spacing w:after="0" w:line="240" w:lineRule="auto"/>
    </w:pPr>
    <w:rPr>
      <w:rFonts w:eastAsia="Times New Roman" w:cstheme="minorHAnsi"/>
      <w:color w:val="000000"/>
      <w:sz w:val="20"/>
      <w:szCs w:val="20"/>
      <w:lang w:eastAsia="en-AU"/>
    </w:rPr>
  </w:style>
  <w:style w:type="paragraph" w:styleId="Heading1">
    <w:name w:val="heading 1"/>
    <w:basedOn w:val="Normal"/>
    <w:next w:val="Normal"/>
    <w:link w:val="Heading1Char"/>
    <w:uiPriority w:val="9"/>
    <w:qFormat/>
    <w:rsid w:val="00B52F8A"/>
    <w:pPr>
      <w:tabs>
        <w:tab w:val="left" w:pos="851"/>
      </w:tabs>
      <w:spacing w:after="120"/>
      <w:ind w:right="3544"/>
      <w:outlineLvl w:val="0"/>
    </w:pPr>
    <w:rPr>
      <w:bCs/>
      <w:color w:val="auto"/>
      <w:sz w:val="32"/>
      <w:szCs w:val="40"/>
    </w:rPr>
  </w:style>
  <w:style w:type="paragraph" w:styleId="Heading2">
    <w:name w:val="heading 2"/>
    <w:basedOn w:val="Normal"/>
    <w:next w:val="Normal"/>
    <w:link w:val="Heading2Char"/>
    <w:uiPriority w:val="9"/>
    <w:unhideWhenUsed/>
    <w:qFormat/>
    <w:rsid w:val="00BE5B67"/>
    <w:pPr>
      <w:tabs>
        <w:tab w:val="left" w:pos="851"/>
      </w:tabs>
      <w:spacing w:after="120"/>
      <w:outlineLvl w:val="1"/>
    </w:pPr>
    <w:rPr>
      <w:bCs/>
      <w:color w:val="auto"/>
      <w:sz w:val="32"/>
      <w:szCs w:val="32"/>
    </w:rPr>
  </w:style>
  <w:style w:type="paragraph" w:styleId="Heading3">
    <w:name w:val="heading 3"/>
    <w:basedOn w:val="Normal"/>
    <w:next w:val="Normal"/>
    <w:link w:val="Heading3Char"/>
    <w:uiPriority w:val="9"/>
    <w:unhideWhenUsed/>
    <w:qFormat/>
    <w:rsid w:val="00B42EF1"/>
    <w:pPr>
      <w:numPr>
        <w:ilvl w:val="2"/>
        <w:numId w:val="2"/>
      </w:numPr>
      <w:tabs>
        <w:tab w:val="left" w:pos="851"/>
      </w:tabs>
      <w:spacing w:before="240" w:after="120"/>
      <w:outlineLvl w:val="2"/>
    </w:pPr>
    <w:rPr>
      <w:b/>
      <w:bCs/>
      <w:color w:val="3F9C35"/>
      <w:sz w:val="28"/>
      <w:szCs w:val="28"/>
    </w:rPr>
  </w:style>
  <w:style w:type="paragraph" w:styleId="Heading4">
    <w:name w:val="heading 4"/>
    <w:basedOn w:val="Heading3"/>
    <w:next w:val="Normal"/>
    <w:link w:val="Heading4Char"/>
    <w:uiPriority w:val="9"/>
    <w:unhideWhenUsed/>
    <w:qFormat/>
    <w:rsid w:val="00840E21"/>
    <w:pPr>
      <w:numPr>
        <w:ilvl w:val="3"/>
      </w:numPr>
      <w:tabs>
        <w:tab w:val="num" w:pos="2880"/>
      </w:tabs>
      <w:ind w:left="2880" w:hanging="720"/>
      <w:outlineLvl w:val="3"/>
    </w:pPr>
    <w:rPr>
      <w:i/>
      <w:iCs/>
    </w:rPr>
  </w:style>
  <w:style w:type="paragraph" w:styleId="Heading5">
    <w:name w:val="heading 5"/>
    <w:aliases w:val="Main Subtitle"/>
    <w:basedOn w:val="Normal"/>
    <w:next w:val="Normal"/>
    <w:link w:val="Heading5Char"/>
    <w:uiPriority w:val="9"/>
    <w:unhideWhenUsed/>
    <w:qFormat/>
    <w:rsid w:val="00840E21"/>
    <w:pPr>
      <w:spacing w:line="320" w:lineRule="exact"/>
      <w:ind w:left="-1134" w:right="5907"/>
      <w:jc w:val="center"/>
      <w:outlineLvl w:val="4"/>
    </w:pPr>
    <w:rPr>
      <w:noProof/>
      <w:color w:val="FFFFFF" w:themeColor="background1"/>
      <w:sz w:val="32"/>
      <w:szCs w:val="32"/>
    </w:rPr>
  </w:style>
  <w:style w:type="paragraph" w:styleId="Heading6">
    <w:name w:val="heading 6"/>
    <w:aliases w:val="Contents title"/>
    <w:basedOn w:val="Heading1"/>
    <w:next w:val="Normal"/>
    <w:link w:val="Heading6Char"/>
    <w:uiPriority w:val="9"/>
    <w:unhideWhenUsed/>
    <w:qFormat/>
    <w:rsid w:val="008B6BB2"/>
    <w:pPr>
      <w:outlineLvl w:val="5"/>
    </w:pPr>
    <w:rPr>
      <w:color w:val="FFFFFF" w:themeColor="background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78B8"/>
    <w:rPr>
      <w:rFonts w:eastAsia="Times New Roman" w:cstheme="minorHAnsi"/>
      <w:bCs/>
      <w:sz w:val="32"/>
      <w:szCs w:val="40"/>
      <w:lang w:eastAsia="en-AU"/>
    </w:rPr>
  </w:style>
  <w:style w:type="character" w:customStyle="1" w:styleId="Heading2Char">
    <w:name w:val="Heading 2 Char"/>
    <w:basedOn w:val="DefaultParagraphFont"/>
    <w:link w:val="Heading2"/>
    <w:uiPriority w:val="9"/>
    <w:rsid w:val="00BE5B67"/>
    <w:rPr>
      <w:rFonts w:eastAsia="Times New Roman" w:cstheme="minorHAnsi"/>
      <w:bCs/>
      <w:sz w:val="32"/>
      <w:szCs w:val="32"/>
      <w:lang w:eastAsia="en-AU"/>
    </w:rPr>
  </w:style>
  <w:style w:type="character" w:customStyle="1" w:styleId="Heading3Char">
    <w:name w:val="Heading 3 Char"/>
    <w:basedOn w:val="DefaultParagraphFont"/>
    <w:link w:val="Heading3"/>
    <w:uiPriority w:val="9"/>
    <w:rsid w:val="00B42EF1"/>
    <w:rPr>
      <w:rFonts w:eastAsia="Times New Roman" w:cstheme="minorHAnsi"/>
      <w:b/>
      <w:bCs/>
      <w:color w:val="3F9C35"/>
      <w:sz w:val="28"/>
      <w:szCs w:val="28"/>
      <w:lang w:eastAsia="en-AU"/>
    </w:rPr>
  </w:style>
  <w:style w:type="character" w:customStyle="1" w:styleId="Heading4Char">
    <w:name w:val="Heading 4 Char"/>
    <w:basedOn w:val="DefaultParagraphFont"/>
    <w:link w:val="Heading4"/>
    <w:uiPriority w:val="9"/>
    <w:rsid w:val="00840E21"/>
    <w:rPr>
      <w:rFonts w:eastAsia="Times New Roman" w:cstheme="minorHAnsi"/>
      <w:b/>
      <w:bCs/>
      <w:i/>
      <w:iCs/>
      <w:color w:val="3F9C35"/>
      <w:sz w:val="28"/>
      <w:szCs w:val="28"/>
      <w:lang w:eastAsia="en-AU"/>
    </w:rPr>
  </w:style>
  <w:style w:type="character" w:customStyle="1" w:styleId="Heading5Char">
    <w:name w:val="Heading 5 Char"/>
    <w:aliases w:val="Main Subtitle Char"/>
    <w:basedOn w:val="DefaultParagraphFont"/>
    <w:link w:val="Heading5"/>
    <w:uiPriority w:val="9"/>
    <w:rsid w:val="00840E21"/>
    <w:rPr>
      <w:rFonts w:eastAsia="Times New Roman" w:cstheme="minorHAnsi"/>
      <w:noProof/>
      <w:color w:val="FFFFFF" w:themeColor="background1"/>
      <w:sz w:val="32"/>
      <w:szCs w:val="32"/>
      <w:lang w:eastAsia="en-AU"/>
    </w:rPr>
  </w:style>
  <w:style w:type="character" w:customStyle="1" w:styleId="Heading6Char">
    <w:name w:val="Heading 6 Char"/>
    <w:aliases w:val="Contents title Char"/>
    <w:basedOn w:val="DefaultParagraphFont"/>
    <w:link w:val="Heading6"/>
    <w:uiPriority w:val="9"/>
    <w:rsid w:val="008B6BB2"/>
    <w:rPr>
      <w:rFonts w:eastAsia="Times New Roman" w:cstheme="minorHAnsi"/>
      <w:b/>
      <w:bCs/>
      <w:color w:val="FFFFFF" w:themeColor="background1"/>
      <w:sz w:val="36"/>
      <w:szCs w:val="20"/>
      <w:lang w:eastAsia="en-AU"/>
    </w:rPr>
  </w:style>
  <w:style w:type="paragraph" w:styleId="Header">
    <w:name w:val="header"/>
    <w:basedOn w:val="Normal"/>
    <w:link w:val="HeaderChar"/>
    <w:uiPriority w:val="99"/>
    <w:unhideWhenUsed/>
    <w:rsid w:val="00C91B5F"/>
    <w:pPr>
      <w:tabs>
        <w:tab w:val="center" w:pos="4513"/>
        <w:tab w:val="right" w:pos="9026"/>
      </w:tabs>
    </w:pPr>
  </w:style>
  <w:style w:type="character" w:customStyle="1" w:styleId="HeaderChar">
    <w:name w:val="Header Char"/>
    <w:basedOn w:val="DefaultParagraphFont"/>
    <w:link w:val="Header"/>
    <w:uiPriority w:val="99"/>
    <w:rsid w:val="00C91B5F"/>
    <w:rPr>
      <w:rFonts w:eastAsia="Times New Roman" w:cstheme="minorHAnsi"/>
      <w:color w:val="000000"/>
      <w:sz w:val="20"/>
      <w:szCs w:val="20"/>
      <w:shd w:val="clear" w:color="auto" w:fill="FFFFFF"/>
      <w:lang w:eastAsia="en-AU"/>
    </w:rPr>
  </w:style>
  <w:style w:type="paragraph" w:styleId="Footer">
    <w:name w:val="footer"/>
    <w:basedOn w:val="Normal"/>
    <w:link w:val="FooterChar"/>
    <w:uiPriority w:val="99"/>
    <w:unhideWhenUsed/>
    <w:rsid w:val="00C91B5F"/>
    <w:pPr>
      <w:tabs>
        <w:tab w:val="center" w:pos="4513"/>
        <w:tab w:val="right" w:pos="9026"/>
      </w:tabs>
    </w:pPr>
  </w:style>
  <w:style w:type="character" w:customStyle="1" w:styleId="FooterChar">
    <w:name w:val="Footer Char"/>
    <w:basedOn w:val="DefaultParagraphFont"/>
    <w:link w:val="Footer"/>
    <w:uiPriority w:val="99"/>
    <w:rsid w:val="00C91B5F"/>
    <w:rPr>
      <w:rFonts w:eastAsia="Times New Roman" w:cstheme="minorHAnsi"/>
      <w:color w:val="000000"/>
      <w:sz w:val="20"/>
      <w:szCs w:val="20"/>
      <w:shd w:val="clear" w:color="auto" w:fill="FFFFFF"/>
      <w:lang w:eastAsia="en-AU"/>
    </w:rPr>
  </w:style>
  <w:style w:type="paragraph" w:styleId="Title">
    <w:name w:val="Title"/>
    <w:aliases w:val="Main Title"/>
    <w:basedOn w:val="Normal"/>
    <w:next w:val="Normal"/>
    <w:link w:val="TitleChar"/>
    <w:uiPriority w:val="10"/>
    <w:qFormat/>
    <w:rsid w:val="00AD0D43"/>
    <w:pPr>
      <w:spacing w:after="120" w:line="600" w:lineRule="exact"/>
    </w:pPr>
    <w:rPr>
      <w:b/>
      <w:bCs/>
      <w:color w:val="FFFFFF" w:themeColor="background1"/>
      <w:sz w:val="64"/>
      <w:szCs w:val="64"/>
    </w:rPr>
  </w:style>
  <w:style w:type="character" w:customStyle="1" w:styleId="TitleChar">
    <w:name w:val="Title Char"/>
    <w:aliases w:val="Main Title Char"/>
    <w:basedOn w:val="DefaultParagraphFont"/>
    <w:link w:val="Title"/>
    <w:uiPriority w:val="10"/>
    <w:rsid w:val="00AD0D43"/>
    <w:rPr>
      <w:rFonts w:eastAsia="Times New Roman" w:cstheme="minorHAnsi"/>
      <w:b/>
      <w:bCs/>
      <w:color w:val="FFFFFF" w:themeColor="background1"/>
      <w:sz w:val="64"/>
      <w:szCs w:val="64"/>
      <w:lang w:eastAsia="en-AU"/>
    </w:rPr>
  </w:style>
  <w:style w:type="character" w:styleId="SubtleEmphasis">
    <w:name w:val="Subtle Emphasis"/>
    <w:aliases w:val="Inside Cover - Credits"/>
    <w:uiPriority w:val="19"/>
    <w:qFormat/>
    <w:rsid w:val="00840E21"/>
  </w:style>
  <w:style w:type="paragraph" w:styleId="TOCHeading">
    <w:name w:val="TOC Heading"/>
    <w:next w:val="Normal"/>
    <w:uiPriority w:val="39"/>
    <w:unhideWhenUsed/>
    <w:qFormat/>
    <w:rsid w:val="00606DCD"/>
    <w:pPr>
      <w:keepNext/>
      <w:keepLines/>
      <w:spacing w:before="240" w:after="240" w:line="240" w:lineRule="auto"/>
    </w:pPr>
    <w:rPr>
      <w:rFonts w:eastAsiaTheme="majorEastAsia" w:cstheme="minorHAnsi"/>
      <w:b/>
      <w:bCs/>
      <w:color w:val="3F9C35"/>
      <w:sz w:val="36"/>
      <w:szCs w:val="36"/>
      <w:lang w:val="en-US"/>
    </w:rPr>
  </w:style>
  <w:style w:type="paragraph" w:styleId="TOC1">
    <w:name w:val="toc 1"/>
    <w:basedOn w:val="Normal"/>
    <w:next w:val="Normal"/>
    <w:autoRedefine/>
    <w:uiPriority w:val="39"/>
    <w:unhideWhenUsed/>
    <w:rsid w:val="00323F90"/>
    <w:pPr>
      <w:tabs>
        <w:tab w:val="left" w:pos="0"/>
        <w:tab w:val="right" w:leader="dot" w:pos="9628"/>
      </w:tabs>
    </w:pPr>
    <w:rPr>
      <w:b/>
      <w:bCs/>
      <w:noProof/>
      <w:sz w:val="32"/>
      <w:szCs w:val="32"/>
    </w:rPr>
  </w:style>
  <w:style w:type="paragraph" w:styleId="TOC2">
    <w:name w:val="toc 2"/>
    <w:basedOn w:val="Normal"/>
    <w:next w:val="Normal"/>
    <w:autoRedefine/>
    <w:uiPriority w:val="39"/>
    <w:unhideWhenUsed/>
    <w:rsid w:val="00606DCD"/>
    <w:pPr>
      <w:tabs>
        <w:tab w:val="left" w:pos="993"/>
        <w:tab w:val="right" w:leader="dot" w:pos="9628"/>
      </w:tabs>
      <w:spacing w:after="100"/>
      <w:ind w:left="993" w:hanging="567"/>
    </w:pPr>
    <w:rPr>
      <w:noProof/>
    </w:rPr>
  </w:style>
  <w:style w:type="paragraph" w:styleId="TOC3">
    <w:name w:val="toc 3"/>
    <w:basedOn w:val="Normal"/>
    <w:next w:val="Normal"/>
    <w:autoRedefine/>
    <w:uiPriority w:val="39"/>
    <w:unhideWhenUsed/>
    <w:rsid w:val="00606DCD"/>
    <w:pPr>
      <w:tabs>
        <w:tab w:val="left" w:pos="1701"/>
        <w:tab w:val="right" w:leader="dot" w:pos="9628"/>
      </w:tabs>
      <w:spacing w:after="100"/>
      <w:ind w:left="1701" w:hanging="708"/>
    </w:pPr>
    <w:rPr>
      <w:noProof/>
    </w:rPr>
  </w:style>
  <w:style w:type="character" w:styleId="Hyperlink">
    <w:name w:val="Hyperlink"/>
    <w:basedOn w:val="DefaultParagraphFont"/>
    <w:uiPriority w:val="99"/>
    <w:unhideWhenUsed/>
    <w:rsid w:val="00370BAC"/>
    <w:rPr>
      <w:color w:val="0563C1" w:themeColor="hyperlink"/>
      <w:u w:val="single"/>
    </w:rPr>
  </w:style>
  <w:style w:type="character" w:styleId="Emphasis">
    <w:name w:val="Emphasis"/>
    <w:basedOn w:val="SubtleEmphasis"/>
    <w:uiPriority w:val="20"/>
    <w:rsid w:val="00370BAC"/>
  </w:style>
  <w:style w:type="paragraph" w:styleId="NormalWeb">
    <w:name w:val="Normal (Web)"/>
    <w:basedOn w:val="Normal"/>
    <w:uiPriority w:val="99"/>
    <w:semiHidden/>
    <w:unhideWhenUsed/>
    <w:rsid w:val="00716013"/>
    <w:pPr>
      <w:spacing w:before="100" w:beforeAutospacing="1" w:after="100" w:afterAutospacing="1"/>
    </w:pPr>
    <w:rPr>
      <w:rFonts w:ascii="Times New Roman" w:hAnsi="Times New Roman" w:cs="Times New Roman"/>
      <w:color w:val="auto"/>
      <w:sz w:val="24"/>
      <w:szCs w:val="24"/>
    </w:rPr>
  </w:style>
  <w:style w:type="paragraph" w:styleId="NoSpacing">
    <w:name w:val="No Spacing"/>
    <w:aliases w:val="Body"/>
    <w:link w:val="NoSpacingChar"/>
    <w:uiPriority w:val="1"/>
    <w:rsid w:val="00402A27"/>
    <w:pPr>
      <w:spacing w:after="120"/>
    </w:pPr>
    <w:rPr>
      <w:rFonts w:ascii="HelveticaNeueLT Std Lt" w:hAnsi="HelveticaNeueLT Std Lt" w:cstheme="minorHAnsi"/>
      <w:color w:val="000000"/>
      <w:sz w:val="20"/>
      <w:szCs w:val="20"/>
    </w:rPr>
  </w:style>
  <w:style w:type="character" w:customStyle="1" w:styleId="NoSpacingChar">
    <w:name w:val="No Spacing Char"/>
    <w:aliases w:val="Body Char"/>
    <w:basedOn w:val="DefaultParagraphFont"/>
    <w:link w:val="NoSpacing"/>
    <w:uiPriority w:val="1"/>
    <w:rsid w:val="00402A27"/>
    <w:rPr>
      <w:rFonts w:ascii="HelveticaNeueLT Std Lt" w:hAnsi="HelveticaNeueLT Std Lt" w:cstheme="minorHAnsi"/>
      <w:color w:val="000000"/>
      <w:sz w:val="20"/>
      <w:szCs w:val="20"/>
    </w:rPr>
  </w:style>
  <w:style w:type="paragraph" w:styleId="ListParagraph">
    <w:name w:val="List Paragraph"/>
    <w:aliases w:val="Bulleted list,Bullet List,Bullet list,NFP GP Bulleted List,Recommendation,List Paragraph1,L,List Paragraph11,List Paragraph Number,Content descriptions,bullet point list,List Paragraph2,FooterText,numbered,Paragraphe de liste1,列出段落,列出段落1"/>
    <w:basedOn w:val="Normal"/>
    <w:link w:val="ListParagraphChar"/>
    <w:uiPriority w:val="34"/>
    <w:qFormat/>
    <w:rsid w:val="00C5386D"/>
    <w:pPr>
      <w:numPr>
        <w:numId w:val="1"/>
      </w:numPr>
      <w:spacing w:after="120"/>
    </w:pPr>
  </w:style>
  <w:style w:type="character" w:customStyle="1" w:styleId="ListParagraphChar">
    <w:name w:val="List Paragraph Char"/>
    <w:aliases w:val="Bulleted list Char,Bullet List Char,Bullet list Char,NFP GP Bulleted List Char,Recommendation Char,List Paragraph1 Char,L Char,List Paragraph11 Char,List Paragraph Number Char,Content descriptions Char,bullet point list Char"/>
    <w:basedOn w:val="DefaultParagraphFont"/>
    <w:link w:val="ListParagraph"/>
    <w:uiPriority w:val="34"/>
    <w:rsid w:val="00E478BE"/>
    <w:rPr>
      <w:rFonts w:eastAsia="Times New Roman" w:cstheme="minorHAnsi"/>
      <w:color w:val="000000"/>
      <w:sz w:val="20"/>
      <w:szCs w:val="20"/>
      <w:lang w:eastAsia="en-AU"/>
    </w:rPr>
  </w:style>
  <w:style w:type="character" w:styleId="UnresolvedMention">
    <w:name w:val="Unresolved Mention"/>
    <w:basedOn w:val="DefaultParagraphFont"/>
    <w:uiPriority w:val="99"/>
    <w:semiHidden/>
    <w:unhideWhenUsed/>
    <w:rsid w:val="005A6163"/>
    <w:rPr>
      <w:color w:val="605E5C"/>
      <w:shd w:val="clear" w:color="auto" w:fill="E1DFDD"/>
    </w:rPr>
  </w:style>
  <w:style w:type="paragraph" w:customStyle="1" w:styleId="Hyperlinks">
    <w:name w:val="Hyperlinks"/>
    <w:basedOn w:val="Normal"/>
    <w:link w:val="HyperlinksChar"/>
    <w:qFormat/>
    <w:rsid w:val="005A6163"/>
    <w:rPr>
      <w:color w:val="D85327" w:themeColor="accent6"/>
    </w:rPr>
  </w:style>
  <w:style w:type="character" w:customStyle="1" w:styleId="HyperlinksChar">
    <w:name w:val="Hyperlinks Char"/>
    <w:basedOn w:val="DefaultParagraphFont"/>
    <w:link w:val="Hyperlinks"/>
    <w:rsid w:val="005A6163"/>
    <w:rPr>
      <w:rFonts w:eastAsia="Times New Roman" w:cstheme="minorHAnsi"/>
      <w:color w:val="D85327" w:themeColor="accent6"/>
      <w:sz w:val="20"/>
      <w:szCs w:val="20"/>
      <w:shd w:val="clear" w:color="auto" w:fill="FFFFFF"/>
      <w:lang w:eastAsia="en-AU"/>
    </w:rPr>
  </w:style>
  <w:style w:type="paragraph" w:customStyle="1" w:styleId="Imagecaption">
    <w:name w:val="Image caption"/>
    <w:basedOn w:val="Normal"/>
    <w:link w:val="ImagecaptionChar"/>
    <w:qFormat/>
    <w:rsid w:val="00E02BD6"/>
  </w:style>
  <w:style w:type="character" w:customStyle="1" w:styleId="ImagecaptionChar">
    <w:name w:val="Image caption Char"/>
    <w:basedOn w:val="DefaultParagraphFont"/>
    <w:link w:val="Imagecaption"/>
    <w:rsid w:val="00E02BD6"/>
    <w:rPr>
      <w:rFonts w:eastAsia="Times New Roman" w:cstheme="minorHAnsi"/>
      <w:color w:val="000000"/>
      <w:sz w:val="20"/>
      <w:szCs w:val="20"/>
      <w:lang w:eastAsia="en-AU"/>
    </w:rPr>
  </w:style>
  <w:style w:type="character" w:styleId="PageNumber">
    <w:name w:val="page number"/>
    <w:basedOn w:val="DefaultParagraphFont"/>
    <w:uiPriority w:val="99"/>
    <w:semiHidden/>
    <w:unhideWhenUsed/>
    <w:rsid w:val="00B3328B"/>
  </w:style>
  <w:style w:type="table" w:styleId="TableGrid">
    <w:name w:val="Table Grid"/>
    <w:basedOn w:val="TableNormal"/>
    <w:rsid w:val="00492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2630D"/>
    <w:rPr>
      <w:color w:val="808080"/>
    </w:rPr>
  </w:style>
  <w:style w:type="paragraph" w:styleId="Caption">
    <w:name w:val="caption"/>
    <w:basedOn w:val="Normal"/>
    <w:next w:val="Normal"/>
    <w:uiPriority w:val="35"/>
    <w:unhideWhenUsed/>
    <w:qFormat/>
    <w:rsid w:val="00130FF8"/>
    <w:rPr>
      <w:i/>
      <w:iCs/>
      <w:color w:val="284E36" w:themeColor="text2"/>
      <w:sz w:val="18"/>
      <w:szCs w:val="18"/>
    </w:rPr>
  </w:style>
  <w:style w:type="paragraph" w:customStyle="1" w:styleId="RectangleLong">
    <w:name w:val="Rectangle (Long)"/>
    <w:rsid w:val="002C19FF"/>
    <w:pPr>
      <w:numPr>
        <w:ilvl w:val="1"/>
        <w:numId w:val="3"/>
      </w:numPr>
      <w:tabs>
        <w:tab w:val="clear" w:pos="1440"/>
        <w:tab w:val="num" w:pos="360"/>
        <w:tab w:val="left" w:pos="851"/>
      </w:tabs>
      <w:spacing w:after="120" w:line="240" w:lineRule="auto"/>
      <w:ind w:left="851" w:hanging="851"/>
      <w:outlineLvl w:val="1"/>
    </w:pPr>
    <w:rPr>
      <w:rFonts w:eastAsia="Times New Roman" w:cstheme="minorHAnsi"/>
      <w:b/>
      <w:bCs/>
      <w:color w:val="3F9C35"/>
      <w:sz w:val="32"/>
      <w:szCs w:val="32"/>
      <w:lang w:eastAsia="en-AU"/>
    </w:rPr>
  </w:style>
  <w:style w:type="table" w:customStyle="1" w:styleId="TableGrid2">
    <w:name w:val="Table Grid2"/>
    <w:basedOn w:val="TableNormal"/>
    <w:next w:val="TableGrid"/>
    <w:rsid w:val="00E47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2A5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492DE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ldNormal">
    <w:name w:val="Bold Normal"/>
    <w:basedOn w:val="Normal"/>
    <w:link w:val="BoldNormalChar"/>
    <w:qFormat/>
    <w:rsid w:val="007A70DF"/>
    <w:pPr>
      <w:spacing w:line="276" w:lineRule="auto"/>
    </w:pPr>
    <w:rPr>
      <w:rFonts w:eastAsiaTheme="minorHAnsi" w:cstheme="minorBidi"/>
      <w:b/>
      <w:color w:val="2C373E"/>
      <w:sz w:val="22"/>
      <w:szCs w:val="22"/>
      <w:lang w:eastAsia="en-US"/>
    </w:rPr>
  </w:style>
  <w:style w:type="character" w:customStyle="1" w:styleId="BoldNormalChar">
    <w:name w:val="Bold Normal Char"/>
    <w:basedOn w:val="DefaultParagraphFont"/>
    <w:link w:val="BoldNormal"/>
    <w:rsid w:val="007A70DF"/>
    <w:rPr>
      <w:b/>
      <w:color w:val="2C373E"/>
    </w:rPr>
  </w:style>
  <w:style w:type="paragraph" w:customStyle="1" w:styleId="ContentsHeader">
    <w:name w:val="Contents Header"/>
    <w:basedOn w:val="TOCHeading"/>
    <w:link w:val="ContentsHeaderChar"/>
    <w:qFormat/>
    <w:rsid w:val="00247303"/>
    <w:pPr>
      <w:keepNext w:val="0"/>
      <w:keepLines w:val="0"/>
      <w:spacing w:before="0" w:after="200" w:line="276" w:lineRule="auto"/>
    </w:pPr>
    <w:rPr>
      <w:rFonts w:eastAsiaTheme="minorHAnsi"/>
      <w:b w:val="0"/>
      <w:bCs w:val="0"/>
      <w:color w:val="auto"/>
      <w:sz w:val="32"/>
      <w:szCs w:val="24"/>
      <w:lang w:eastAsia="ja-JP"/>
    </w:rPr>
  </w:style>
  <w:style w:type="character" w:customStyle="1" w:styleId="ContentsHeaderChar">
    <w:name w:val="Contents Header Char"/>
    <w:basedOn w:val="DefaultParagraphFont"/>
    <w:link w:val="ContentsHeader"/>
    <w:rsid w:val="00247303"/>
    <w:rPr>
      <w:rFonts w:cstheme="minorHAnsi"/>
      <w:sz w:val="32"/>
      <w:szCs w:val="24"/>
      <w:lang w:val="en-US" w:eastAsia="ja-JP"/>
    </w:rPr>
  </w:style>
  <w:style w:type="numbering" w:customStyle="1" w:styleId="Style1">
    <w:name w:val="Style1"/>
    <w:uiPriority w:val="99"/>
    <w:rsid w:val="0000149F"/>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165568">
      <w:bodyDiv w:val="1"/>
      <w:marLeft w:val="0"/>
      <w:marRight w:val="0"/>
      <w:marTop w:val="0"/>
      <w:marBottom w:val="0"/>
      <w:divBdr>
        <w:top w:val="none" w:sz="0" w:space="0" w:color="auto"/>
        <w:left w:val="none" w:sz="0" w:space="0" w:color="auto"/>
        <w:bottom w:val="none" w:sz="0" w:space="0" w:color="auto"/>
        <w:right w:val="none" w:sz="0" w:space="0" w:color="auto"/>
      </w:divBdr>
    </w:div>
    <w:div w:id="1039933029">
      <w:bodyDiv w:val="1"/>
      <w:marLeft w:val="0"/>
      <w:marRight w:val="0"/>
      <w:marTop w:val="0"/>
      <w:marBottom w:val="0"/>
      <w:divBdr>
        <w:top w:val="none" w:sz="0" w:space="0" w:color="auto"/>
        <w:left w:val="none" w:sz="0" w:space="0" w:color="auto"/>
        <w:bottom w:val="none" w:sz="0" w:space="0" w:color="auto"/>
        <w:right w:val="none" w:sz="0" w:space="0" w:color="auto"/>
      </w:divBdr>
    </w:div>
    <w:div w:id="1218936812">
      <w:bodyDiv w:val="1"/>
      <w:marLeft w:val="0"/>
      <w:marRight w:val="0"/>
      <w:marTop w:val="0"/>
      <w:marBottom w:val="0"/>
      <w:divBdr>
        <w:top w:val="none" w:sz="0" w:space="0" w:color="auto"/>
        <w:left w:val="none" w:sz="0" w:space="0" w:color="auto"/>
        <w:bottom w:val="none" w:sz="0" w:space="0" w:color="auto"/>
        <w:right w:val="none" w:sz="0" w:space="0" w:color="auto"/>
      </w:divBdr>
    </w:div>
    <w:div w:id="143039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9.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TING\Desktop\DAP\DAP%20Report%20Draft%20-%20Lisa%20edit.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84E36"/>
      </a:dk2>
      <a:lt2>
        <a:srgbClr val="F2F2F2"/>
      </a:lt2>
      <a:accent1>
        <a:srgbClr val="3F9C35"/>
      </a:accent1>
      <a:accent2>
        <a:srgbClr val="0089C4"/>
      </a:accent2>
      <a:accent3>
        <a:srgbClr val="78367E"/>
      </a:accent3>
      <a:accent4>
        <a:srgbClr val="BC4377"/>
      </a:accent4>
      <a:accent5>
        <a:srgbClr val="009D8F"/>
      </a:accent5>
      <a:accent6>
        <a:srgbClr val="D8532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DD3D1"/>
        </a:solidFill>
        <a:ln w="3979" cap="flat">
          <a:noFill/>
          <a:prstDash val="solid"/>
          <a:miter/>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6D12A83E58614C9614DD1558A0F25E" ma:contentTypeVersion="18" ma:contentTypeDescription="Create a new document." ma:contentTypeScope="" ma:versionID="9aba68b42d93509e8f598f0fb019674e">
  <xsd:schema xmlns:xsd="http://www.w3.org/2001/XMLSchema" xmlns:xs="http://www.w3.org/2001/XMLSchema" xmlns:p="http://schemas.microsoft.com/office/2006/metadata/properties" xmlns:ns2="a53bc82d-324a-40b4-b605-0839119c34ae" xmlns:ns3="ea940956-fcdf-448a-957b-733e1786dcb8" xmlns:ns4="1cb9ac70-08b3-4417-82d2-d688686f87e7" targetNamespace="http://schemas.microsoft.com/office/2006/metadata/properties" ma:root="true" ma:fieldsID="d50875998da89dbc2905875a80c5b050" ns2:_="" ns3:_="" ns4:_="">
    <xsd:import namespace="a53bc82d-324a-40b4-b605-0839119c34ae"/>
    <xsd:import namespace="ea940956-fcdf-448a-957b-733e1786dcb8"/>
    <xsd:import namespace="1cb9ac70-08b3-4417-82d2-d688686f87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CR" minOccurs="0"/>
                <xsd:element ref="ns2:MediaLengthInSecond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3bc82d-324a-40b4-b605-0839119c3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17e4092-29cd-4287-a7c3-2e6e8e0a614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940956-fcdf-448a-957b-733e1786dcb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b9ac70-08b3-4417-82d2-d688686f87e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e405be9-b0db-4101-a5b6-cf0dbe5ac4b7}" ma:internalName="TaxCatchAll" ma:showField="CatchAllData" ma:web="ea940956-fcdf-448a-957b-733e1786dc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cb9ac70-08b3-4417-82d2-d688686f87e7" xsi:nil="true"/>
    <lcf76f155ced4ddcb4097134ff3c332f xmlns="a53bc82d-324a-40b4-b605-0839119c34a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0163F49-0062-4C02-B3C2-FCF5297E1C77}">
  <ds:schemaRefs>
    <ds:schemaRef ds:uri="http://schemas.microsoft.com/sharepoint/v3/contenttype/forms"/>
  </ds:schemaRefs>
</ds:datastoreItem>
</file>

<file path=customXml/itemProps2.xml><?xml version="1.0" encoding="utf-8"?>
<ds:datastoreItem xmlns:ds="http://schemas.openxmlformats.org/officeDocument/2006/customXml" ds:itemID="{02C23AB6-05CE-4F2D-8F47-024BAC989B4B}"/>
</file>

<file path=customXml/itemProps3.xml><?xml version="1.0" encoding="utf-8"?>
<ds:datastoreItem xmlns:ds="http://schemas.openxmlformats.org/officeDocument/2006/customXml" ds:itemID="{A25C8688-C071-41D9-A5CA-E5CEE2A77CA5}">
  <ds:schemaRefs>
    <ds:schemaRef ds:uri="http://schemas.openxmlformats.org/officeDocument/2006/bibliography"/>
  </ds:schemaRefs>
</ds:datastoreItem>
</file>

<file path=customXml/itemProps4.xml><?xml version="1.0" encoding="utf-8"?>
<ds:datastoreItem xmlns:ds="http://schemas.openxmlformats.org/officeDocument/2006/customXml" ds:itemID="{DA6FFCC1-C642-42C2-A870-F854287557EE}">
  <ds:schemaRefs>
    <ds:schemaRef ds:uri="http://schemas.microsoft.com/office/2006/metadata/properties"/>
    <ds:schemaRef ds:uri="http://schemas.microsoft.com/office/infopath/2007/PartnerControls"/>
    <ds:schemaRef ds:uri="befe3e25-36db-4919-a2ac-963228b44beb"/>
    <ds:schemaRef ds:uri="1cb9ac70-08b3-4417-82d2-d688686f87e7"/>
  </ds:schemaRefs>
</ds:datastoreItem>
</file>

<file path=docProps/app.xml><?xml version="1.0" encoding="utf-8"?>
<Properties xmlns="http://schemas.openxmlformats.org/officeDocument/2006/extended-properties" xmlns:vt="http://schemas.openxmlformats.org/officeDocument/2006/docPropsVTypes">
  <Template>DAP Report Draft - Lisa edit</Template>
  <TotalTime>12</TotalTime>
  <Pages>17</Pages>
  <Words>4732</Words>
  <Characters>26979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Ting</dc:creator>
  <cp:keywords/>
  <dc:description/>
  <cp:lastModifiedBy>Cathy Basterfield</cp:lastModifiedBy>
  <cp:revision>7</cp:revision>
  <cp:lastPrinted>2022-12-21T06:22:00Z</cp:lastPrinted>
  <dcterms:created xsi:type="dcterms:W3CDTF">2022-12-20T23:32:00Z</dcterms:created>
  <dcterms:modified xsi:type="dcterms:W3CDTF">2022-12-21T06:22:00Z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e,f,14,1,5,6</vt:lpwstr>
  </property>
  <property fmtid="{D5CDD505-2E9C-101B-9397-08002B2CF9AE}" pid="3" name="ClassificationContentMarkingHeaderFontProps">
    <vt:lpwstr>#000000,18,Calibri</vt:lpwstr>
  </property>
  <property fmtid="{D5CDD505-2E9C-101B-9397-08002B2CF9AE}" pid="4" name="ClassificationContentMarkingHeaderText">
    <vt:lpwstr>OFFICIAL</vt:lpwstr>
  </property>
  <property fmtid="{D5CDD505-2E9C-101B-9397-08002B2CF9AE}" pid="5" name="ClassificationContentMarkingFooterShapeIds">
    <vt:lpwstr>15,16,17,7,8,9</vt:lpwstr>
  </property>
  <property fmtid="{D5CDD505-2E9C-101B-9397-08002B2CF9AE}" pid="6" name="ClassificationContentMarkingFooterFontProps">
    <vt:lpwstr>#000000,18,Calibri</vt:lpwstr>
  </property>
  <property fmtid="{D5CDD505-2E9C-101B-9397-08002B2CF9AE}" pid="7" name="ClassificationContentMarkingFooterText">
    <vt:lpwstr>OFFICIAL</vt:lpwstr>
  </property>
  <property fmtid="{D5CDD505-2E9C-101B-9397-08002B2CF9AE}" pid="8" name="MSIP_Label_28994a4a-fbe5-40cf-89a2-ecf00a96277b_Enabled">
    <vt:lpwstr>true</vt:lpwstr>
  </property>
  <property fmtid="{D5CDD505-2E9C-101B-9397-08002B2CF9AE}" pid="9" name="MSIP_Label_28994a4a-fbe5-40cf-89a2-ecf00a96277b_SetDate">
    <vt:lpwstr>2022-10-12T22:01:41Z</vt:lpwstr>
  </property>
  <property fmtid="{D5CDD505-2E9C-101B-9397-08002B2CF9AE}" pid="10" name="MSIP_Label_28994a4a-fbe5-40cf-89a2-ecf00a96277b_Method">
    <vt:lpwstr>Privileged</vt:lpwstr>
  </property>
  <property fmtid="{D5CDD505-2E9C-101B-9397-08002B2CF9AE}" pid="11" name="MSIP_Label_28994a4a-fbe5-40cf-89a2-ecf00a96277b_Name">
    <vt:lpwstr>OFFICIAL Unmarked</vt:lpwstr>
  </property>
  <property fmtid="{D5CDD505-2E9C-101B-9397-08002B2CF9AE}" pid="12" name="MSIP_Label_28994a4a-fbe5-40cf-89a2-ecf00a96277b_SiteId">
    <vt:lpwstr>b3994ab7-fdfc-416d-836d-9cc3bacce769</vt:lpwstr>
  </property>
  <property fmtid="{D5CDD505-2E9C-101B-9397-08002B2CF9AE}" pid="13" name="MSIP_Label_28994a4a-fbe5-40cf-89a2-ecf00a96277b_ActionId">
    <vt:lpwstr>2f3c8ecc-ecc1-4bd3-9e6b-8ab51a1429f5</vt:lpwstr>
  </property>
  <property fmtid="{D5CDD505-2E9C-101B-9397-08002B2CF9AE}" pid="14" name="MSIP_Label_28994a4a-fbe5-40cf-89a2-ecf00a96277b_ContentBits">
    <vt:lpwstr>0</vt:lpwstr>
  </property>
  <property fmtid="{D5CDD505-2E9C-101B-9397-08002B2CF9AE}" pid="15" name="ContentTypeId">
    <vt:lpwstr>0x010100E26D12A83E58614C9614DD1558A0F25E</vt:lpwstr>
  </property>
  <property fmtid="{D5CDD505-2E9C-101B-9397-08002B2CF9AE}" pid="16" name="MediaServiceImageTags">
    <vt:lpwstr/>
  </property>
</Properties>
</file>