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7519EC" w14:textId="50733B8E" w:rsidR="00887111" w:rsidRPr="00D165E7" w:rsidRDefault="00887111" w:rsidP="00253506">
      <w:pPr>
        <w:spacing w:after="0" w:line="600" w:lineRule="exact"/>
        <w:ind w:right="-1"/>
        <w:rPr>
          <w:b/>
          <w:color w:val="FFFFFF" w:themeColor="background1"/>
          <w:sz w:val="72"/>
          <w:szCs w:val="72"/>
        </w:rPr>
      </w:pPr>
      <w:r>
        <w:rPr>
          <w:noProof/>
        </w:rPr>
        <mc:AlternateContent>
          <mc:Choice Requires="wpg">
            <w:drawing>
              <wp:anchor distT="0" distB="0" distL="114300" distR="114300" simplePos="0" relativeHeight="251658255" behindDoc="0" locked="0" layoutInCell="1" allowOverlap="1" wp14:anchorId="2BA03E24" wp14:editId="6FC097FD">
                <wp:simplePos x="0" y="0"/>
                <wp:positionH relativeFrom="page">
                  <wp:posOffset>0</wp:posOffset>
                </wp:positionH>
                <wp:positionV relativeFrom="paragraph">
                  <wp:posOffset>6981825</wp:posOffset>
                </wp:positionV>
                <wp:extent cx="7872984" cy="2739667"/>
                <wp:effectExtent l="0" t="0" r="0" b="3810"/>
                <wp:wrapTopAndBottom/>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72984" cy="2739667"/>
                          <a:chOff x="-17589" y="12"/>
                          <a:chExt cx="7875523" cy="2740752"/>
                        </a:xfrm>
                      </wpg:grpSpPr>
                      <wps:wsp>
                        <wps:cNvPr id="37" name="Graphic 15"/>
                        <wps:cNvSpPr/>
                        <wps:spPr>
                          <a:xfrm>
                            <a:off x="-17589" y="12"/>
                            <a:ext cx="7875523" cy="2740752"/>
                          </a:xfrm>
                          <a:custGeom>
                            <a:avLst/>
                            <a:gdLst>
                              <a:gd name="connsiteX0" fmla="*/ 0 w 7875523"/>
                              <a:gd name="connsiteY0" fmla="*/ 15110 h 2740752"/>
                              <a:gd name="connsiteX1" fmla="*/ 0 w 7875523"/>
                              <a:gd name="connsiteY1" fmla="*/ 2740753 h 2740752"/>
                              <a:gd name="connsiteX2" fmla="*/ 7875524 w 7875523"/>
                              <a:gd name="connsiteY2" fmla="*/ 2740753 h 2740752"/>
                              <a:gd name="connsiteX3" fmla="*/ 7875524 w 7875523"/>
                              <a:gd name="connsiteY3" fmla="*/ 840716 h 2740752"/>
                              <a:gd name="connsiteX4" fmla="*/ 7660291 w 7875523"/>
                              <a:gd name="connsiteY4" fmla="*/ 793237 h 2740752"/>
                              <a:gd name="connsiteX5" fmla="*/ 7346761 w 7875523"/>
                              <a:gd name="connsiteY5" fmla="*/ 762112 h 2740752"/>
                              <a:gd name="connsiteX6" fmla="*/ 6712316 w 7875523"/>
                              <a:gd name="connsiteY6" fmla="*/ 698455 h 2740752"/>
                              <a:gd name="connsiteX7" fmla="*/ 6360628 w 7875523"/>
                              <a:gd name="connsiteY7" fmla="*/ 665747 h 2740752"/>
                              <a:gd name="connsiteX8" fmla="*/ 5794938 w 7875523"/>
                              <a:gd name="connsiteY8" fmla="*/ 606311 h 2740752"/>
                              <a:gd name="connsiteX9" fmla="*/ 5000827 w 7875523"/>
                              <a:gd name="connsiteY9" fmla="*/ 518387 h 2740752"/>
                              <a:gd name="connsiteX10" fmla="*/ 4646150 w 7875523"/>
                              <a:gd name="connsiteY10" fmla="*/ 481107 h 2740752"/>
                              <a:gd name="connsiteX11" fmla="*/ 3893010 w 7875523"/>
                              <a:gd name="connsiteY11" fmla="*/ 402151 h 2740752"/>
                              <a:gd name="connsiteX12" fmla="*/ 2991458 w 7875523"/>
                              <a:gd name="connsiteY12" fmla="*/ 307369 h 2740752"/>
                              <a:gd name="connsiteX13" fmla="*/ 2587017 w 7875523"/>
                              <a:gd name="connsiteY13" fmla="*/ 264814 h 2740752"/>
                              <a:gd name="connsiteX14" fmla="*/ 2090433 w 7875523"/>
                              <a:gd name="connsiteY14" fmla="*/ 212060 h 2740752"/>
                              <a:gd name="connsiteX15" fmla="*/ 1577848 w 7875523"/>
                              <a:gd name="connsiteY15" fmla="*/ 158250 h 2740752"/>
                              <a:gd name="connsiteX16" fmla="*/ 1081265 w 7875523"/>
                              <a:gd name="connsiteY16" fmla="*/ 105496 h 2740752"/>
                              <a:gd name="connsiteX17" fmla="*/ 811520 w 7875523"/>
                              <a:gd name="connsiteY17" fmla="*/ 99165 h 2740752"/>
                              <a:gd name="connsiteX18" fmla="*/ 531225 w 7875523"/>
                              <a:gd name="connsiteY18" fmla="*/ 48697 h 2740752"/>
                              <a:gd name="connsiteX19" fmla="*/ 300342 w 7875523"/>
                              <a:gd name="connsiteY19" fmla="*/ 21968 h 2740752"/>
                              <a:gd name="connsiteX20" fmla="*/ 128366 w 7875523"/>
                              <a:gd name="connsiteY20" fmla="*/ 8076 h 2740752"/>
                              <a:gd name="connsiteX21" fmla="*/ 0 w 7875523"/>
                              <a:gd name="connsiteY21" fmla="*/ 15110 h 27407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7875523" h="2740752">
                                <a:moveTo>
                                  <a:pt x="0" y="15110"/>
                                </a:moveTo>
                                <a:lnTo>
                                  <a:pt x="0" y="2740753"/>
                                </a:lnTo>
                                <a:lnTo>
                                  <a:pt x="7875524" y="2740753"/>
                                </a:lnTo>
                                <a:lnTo>
                                  <a:pt x="7875524" y="840716"/>
                                </a:lnTo>
                                <a:cubicBezTo>
                                  <a:pt x="7770897" y="836847"/>
                                  <a:pt x="7797449" y="808888"/>
                                  <a:pt x="7660291" y="793237"/>
                                </a:cubicBezTo>
                                <a:cubicBezTo>
                                  <a:pt x="7515220" y="776707"/>
                                  <a:pt x="7502032" y="750858"/>
                                  <a:pt x="7346761" y="762112"/>
                                </a:cubicBezTo>
                                <a:cubicBezTo>
                                  <a:pt x="7191491" y="773366"/>
                                  <a:pt x="6827319" y="712171"/>
                                  <a:pt x="6712316" y="698455"/>
                                </a:cubicBezTo>
                                <a:cubicBezTo>
                                  <a:pt x="6604700" y="685618"/>
                                  <a:pt x="6501304" y="651328"/>
                                  <a:pt x="6360628" y="665747"/>
                                </a:cubicBezTo>
                                <a:cubicBezTo>
                                  <a:pt x="6219953" y="680167"/>
                                  <a:pt x="5908358" y="635326"/>
                                  <a:pt x="5794938" y="606311"/>
                                </a:cubicBezTo>
                                <a:cubicBezTo>
                                  <a:pt x="5681519" y="577296"/>
                                  <a:pt x="5104048" y="565514"/>
                                  <a:pt x="5000827" y="518387"/>
                                </a:cubicBezTo>
                                <a:cubicBezTo>
                                  <a:pt x="4897606" y="471260"/>
                                  <a:pt x="4793683" y="517332"/>
                                  <a:pt x="4646150" y="481107"/>
                                </a:cubicBezTo>
                                <a:cubicBezTo>
                                  <a:pt x="4498617" y="444882"/>
                                  <a:pt x="4016276" y="404437"/>
                                  <a:pt x="3893010" y="402151"/>
                                </a:cubicBezTo>
                                <a:cubicBezTo>
                                  <a:pt x="3769743" y="399865"/>
                                  <a:pt x="3191920" y="310535"/>
                                  <a:pt x="2991458" y="307369"/>
                                </a:cubicBezTo>
                                <a:cubicBezTo>
                                  <a:pt x="2790996" y="304204"/>
                                  <a:pt x="2773236" y="250922"/>
                                  <a:pt x="2587017" y="264814"/>
                                </a:cubicBezTo>
                                <a:cubicBezTo>
                                  <a:pt x="2400798" y="278706"/>
                                  <a:pt x="2292478" y="200454"/>
                                  <a:pt x="2090433" y="212060"/>
                                </a:cubicBezTo>
                                <a:cubicBezTo>
                                  <a:pt x="1888388" y="223666"/>
                                  <a:pt x="1725029" y="156316"/>
                                  <a:pt x="1577848" y="158250"/>
                                </a:cubicBezTo>
                                <a:cubicBezTo>
                                  <a:pt x="1411046" y="156037"/>
                                  <a:pt x="1244808" y="138376"/>
                                  <a:pt x="1081265" y="105496"/>
                                </a:cubicBezTo>
                                <a:cubicBezTo>
                                  <a:pt x="975758" y="81405"/>
                                  <a:pt x="887836" y="111123"/>
                                  <a:pt x="811520" y="99165"/>
                                </a:cubicBezTo>
                                <a:cubicBezTo>
                                  <a:pt x="735204" y="87208"/>
                                  <a:pt x="633038" y="41487"/>
                                  <a:pt x="531225" y="48697"/>
                                </a:cubicBezTo>
                                <a:cubicBezTo>
                                  <a:pt x="453524" y="48152"/>
                                  <a:pt x="376111" y="39190"/>
                                  <a:pt x="300342" y="21968"/>
                                </a:cubicBezTo>
                                <a:cubicBezTo>
                                  <a:pt x="260249" y="10714"/>
                                  <a:pt x="197121" y="19858"/>
                                  <a:pt x="128366" y="8076"/>
                                </a:cubicBezTo>
                                <a:cubicBezTo>
                                  <a:pt x="2989" y="-13553"/>
                                  <a:pt x="0" y="15110"/>
                                  <a:pt x="0" y="15110"/>
                                </a:cubicBezTo>
                              </a:path>
                            </a:pathLst>
                          </a:custGeom>
                          <a:solidFill>
                            <a:srgbClr val="00402E"/>
                          </a:solidFill>
                          <a:ln w="17562"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ext Box 16"/>
                        <wps:cNvSpPr txBox="1"/>
                        <wps:spPr>
                          <a:xfrm>
                            <a:off x="-15744" y="769726"/>
                            <a:ext cx="7560657" cy="1321963"/>
                          </a:xfrm>
                          <a:prstGeom prst="rect">
                            <a:avLst/>
                          </a:prstGeom>
                          <a:solidFill>
                            <a:srgbClr val="00402E"/>
                          </a:solidFill>
                          <a:ln w="6350">
                            <a:noFill/>
                          </a:ln>
                        </wps:spPr>
                        <wps:txbx>
                          <w:txbxContent>
                            <w:p w14:paraId="142F88E8" w14:textId="1512E01B" w:rsidR="00887111" w:rsidRPr="00B0540F" w:rsidRDefault="00FC6CE2" w:rsidP="00253506">
                              <w:pPr>
                                <w:spacing w:after="120" w:line="600" w:lineRule="exact"/>
                                <w:rPr>
                                  <w:b/>
                                  <w:bCs/>
                                  <w:color w:val="FFFFFF" w:themeColor="background1"/>
                                  <w:sz w:val="64"/>
                                  <w:szCs w:val="64"/>
                                </w:rPr>
                              </w:pPr>
                              <w:r>
                                <w:rPr>
                                  <w:b/>
                                  <w:bCs/>
                                  <w:color w:val="FFFFFF" w:themeColor="background1"/>
                                  <w:sz w:val="64"/>
                                  <w:szCs w:val="64"/>
                                </w:rPr>
                                <w:t>Williamstown Local Port Area Plan</w:t>
                              </w:r>
                            </w:p>
                            <w:p w14:paraId="78756774" w14:textId="76D329BC" w:rsidR="0019176F" w:rsidRPr="005C0D75" w:rsidRDefault="0019176F" w:rsidP="00253506">
                              <w:pPr>
                                <w:rPr>
                                  <w:color w:val="FFFFFF" w:themeColor="background1"/>
                                  <w:sz w:val="28"/>
                                  <w:szCs w:val="28"/>
                                </w:rPr>
                              </w:pPr>
                              <w:r>
                                <w:rPr>
                                  <w:color w:val="FFFFFF" w:themeColor="background1"/>
                                  <w:sz w:val="28"/>
                                  <w:szCs w:val="28"/>
                                </w:rPr>
                                <w:t>December 2023</w:t>
                              </w:r>
                            </w:p>
                          </w:txbxContent>
                        </wps:txbx>
                        <wps:bodyPr rot="0" spcFirstLastPara="0" vertOverflow="overflow" horzOverflow="overflow" vert="horz" wrap="square" lIns="432000" tIns="45720" rIns="540000" bIns="46800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BA03E24" id="Group 28" o:spid="_x0000_s1026" alt="&quot;&quot;" style="position:absolute;margin-left:0;margin-top:549.75pt;width:619.9pt;height:215.7pt;z-index:251658255;mso-position-horizontal-relative:page;mso-width-relative:margin;mso-height-relative:margin" coordorigin="-175" coordsize="78755,27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">
                <v:shape id="Graphic 15" o:spid="_x0000_s1027" style="position:absolute;left:-175;width:78754;height:27407;visibility:visible;mso-wrap-style:square;v-text-anchor:middle" coordsize="7875523,2740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" path="m,15110l,2740753r7875524,l7875524,840716v-104627,-3869,-78075,-31828,-215233,-47479c7515220,776707,7502032,750858,7346761,762112v-155270,11254,-519442,-49941,-634445,-63657c6604700,685618,6501304,651328,6360628,665747v-140675,14420,-452270,-30421,-565690,-59436c5681519,577296,5104048,565514,5000827,518387v-103221,-47127,-207144,-1055,-354677,-37280c4498617,444882,4016276,404437,3893010,402151v-123267,-2286,-701090,-91616,-901552,-94782c2790996,304204,2773236,250922,2587017,264814v-186219,13892,-294539,-64360,-496584,-52754c1888388,223666,1725029,156316,1577848,158250v-166802,-2213,-333040,-19874,-496583,-52754c975758,81405,887836,111123,811520,99165,735204,87208,633038,41487,531225,48697,453524,48152,376111,39190,300342,21968,260249,10714,197121,19858,128366,8076,2989,-13553,,15110,,15110e" fillcolor="#00402e" stroked="f" strokeweight=".48783mm">
                  <v:stroke joinstyle="miter"/>
                  <v:path arrowok="t" o:connecttype="custom" o:connectlocs="0,15110;0,2740753;7875524,2740753;7875524,840716;7660291,793237;7346761,762112;6712316,698455;6360628,665747;5794938,606311;5000827,518387;4646150,481107;3893010,402151;2991458,307369;2587017,264814;2090433,212060;1577848,158250;1081265,105496;811520,99165;531225,48697;300342,21968;128366,8076;0,15110" o:connectangles="0,0,0,0,0,0,0,0,0,0,0,0,0,0,0,0,0,0,0,0,0,0"/>
                </v:shape>
                <v:shapetype id="_x0000_t202" coordsize="21600,21600" o:spt="202" path="m,l,21600r21600,l21600,xe">
                  <v:stroke joinstyle="miter"/>
                  <v:path gradientshapeok="t" o:connecttype="rect"/>
                </v:shapetype>
                <v:shape id="_x0000_s1028" type="#_x0000_t202" style="position:absolute;left:-157;top:7697;width:75606;height:13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" fillcolor="#00402e" stroked="f" strokeweight=".5pt">
                  <v:textbox style="mso-fit-shape-to-text:t" inset="12mm,,15mm,13mm">
                    <w:txbxContent>
                      <w:p w14:paraId="142F88E8" w14:textId="1512E01B" w:rsidR="00887111" w:rsidRPr="00B0540F" w:rsidRDefault="00FC6CE2" w:rsidP="00253506">
                        <w:pPr>
                          <w:spacing w:after="120" w:line="600" w:lineRule="exact"/>
                          <w:rPr>
                            <w:b/>
                            <w:bCs/>
                            <w:color w:val="FFFFFF" w:themeColor="background1"/>
                            <w:sz w:val="64"/>
                            <w:szCs w:val="64"/>
                          </w:rPr>
                        </w:pPr>
                        <w:r>
                          <w:rPr>
                            <w:b/>
                            <w:bCs/>
                            <w:color w:val="FFFFFF" w:themeColor="background1"/>
                            <w:sz w:val="64"/>
                            <w:szCs w:val="64"/>
                          </w:rPr>
                          <w:t>Williamstown Local Port Area Plan</w:t>
                        </w:r>
                      </w:p>
                      <w:p w14:paraId="78756774" w14:textId="76D329BC" w:rsidR="0019176F" w:rsidRPr="005C0D75" w:rsidRDefault="0019176F" w:rsidP="00253506">
                        <w:pPr>
                          <w:rPr>
                            <w:color w:val="FFFFFF" w:themeColor="background1"/>
                            <w:sz w:val="28"/>
                            <w:szCs w:val="28"/>
                          </w:rPr>
                        </w:pPr>
                        <w:r>
                          <w:rPr>
                            <w:color w:val="FFFFFF" w:themeColor="background1"/>
                            <w:sz w:val="28"/>
                            <w:szCs w:val="28"/>
                          </w:rPr>
                          <w:t>December 2023</w:t>
                        </w:r>
                      </w:p>
                    </w:txbxContent>
                  </v:textbox>
                </v:shape>
                <w10:wrap type="topAndBottom" anchorx="page"/>
              </v:group>
            </w:pict>
          </mc:Fallback>
        </mc:AlternateContent>
      </w:r>
      <w:r>
        <w:rPr>
          <w:noProof/>
        </w:rPr>
        <mc:AlternateContent>
          <mc:Choice Requires="wps">
            <w:drawing>
              <wp:anchor distT="0" distB="0" distL="114300" distR="114300" simplePos="0" relativeHeight="251658249" behindDoc="1" locked="0" layoutInCell="1" allowOverlap="1" wp14:anchorId="771C9738" wp14:editId="012EF898">
                <wp:simplePos x="0" y="0"/>
                <wp:positionH relativeFrom="page">
                  <wp:posOffset>-8792</wp:posOffset>
                </wp:positionH>
                <wp:positionV relativeFrom="paragraph">
                  <wp:posOffset>-1088927</wp:posOffset>
                </wp:positionV>
                <wp:extent cx="7604027" cy="8968154"/>
                <wp:effectExtent l="0" t="0" r="0" b="4445"/>
                <wp:wrapNone/>
                <wp:docPr id="13" name="Rectangl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04027" cy="8968154"/>
                        </a:xfrm>
                        <a:prstGeom prst="rect">
                          <a:avLst/>
                        </a:prstGeom>
                        <a:blipFill>
                          <a:blip r:embed="rId11" cstate="print">
                            <a:extLst>
                              <a:ext uri="{28A0092B-C50C-407E-A947-70E740481C1C}">
                                <a14:useLocalDpi xmlns:a14="http://schemas.microsoft.com/office/drawing/2010/main" val="0"/>
                              </a:ext>
                            </a:extLst>
                          </a:blip>
                          <a:stretch>
                            <a:fillRect/>
                          </a:stretch>
                        </a:blipFill>
                        <a:ln w="397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73DD55" id="Rectangle 13" o:spid="_x0000_s1026" alt="&quot;&quot;" style="position:absolute;margin-left:-.7pt;margin-top:-85.75pt;width:598.75pt;height:706.1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" stroked="f" strokeweight=".1105mm">
                <v:fill r:id="rId12" o:title="" recolor="t" rotate="t" type="frame"/>
                <w10:wrap anchorx="page"/>
              </v:rect>
            </w:pict>
          </mc:Fallback>
        </mc:AlternateContent>
      </w:r>
      <w:r>
        <w:rPr>
          <w:noProof/>
        </w:rPr>
        <mc:AlternateContent>
          <mc:Choice Requires="wps">
            <w:drawing>
              <wp:anchor distT="0" distB="0" distL="114300" distR="114300" simplePos="0" relativeHeight="251658254" behindDoc="1" locked="0" layoutInCell="1" allowOverlap="1" wp14:anchorId="698FC576" wp14:editId="4B973AE6">
                <wp:simplePos x="0" y="0"/>
                <wp:positionH relativeFrom="page">
                  <wp:align>left</wp:align>
                </wp:positionH>
                <wp:positionV relativeFrom="page">
                  <wp:posOffset>9612630</wp:posOffset>
                </wp:positionV>
                <wp:extent cx="7595235" cy="1082040"/>
                <wp:effectExtent l="0" t="0" r="5715" b="3810"/>
                <wp:wrapNone/>
                <wp:docPr id="76" name="Rectangle 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95235" cy="1082040"/>
                        </a:xfrm>
                        <a:prstGeom prst="rect">
                          <a:avLst/>
                        </a:prstGeom>
                        <a:solidFill>
                          <a:srgbClr val="00402E"/>
                        </a:solidFill>
                        <a:ln w="397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B99EAD" id="Rectangle 76" o:spid="_x0000_s1026" alt="&quot;&quot;" style="position:absolute;margin-left:0;margin-top:756.9pt;width:598.05pt;height:85.2pt;z-index:-251658236;visibility:visible;mso-wrap-style:square;mso-height-percent:0;mso-wrap-distance-left:9pt;mso-wrap-distance-top:0;mso-wrap-distance-right:9pt;mso-wrap-distance-bottom:0;mso-position-horizontal:left;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" fillcolor="#00402e" stroked="f" strokeweight=".1105mm">
                <w10:wrap anchorx="page" anchory="page"/>
              </v:rect>
            </w:pict>
          </mc:Fallback>
        </mc:AlternateContent>
      </w:r>
      <w:r w:rsidRPr="00253506">
        <w:rPr>
          <w:noProof/>
        </w:rPr>
        <w:drawing>
          <wp:anchor distT="0" distB="0" distL="114300" distR="114300" simplePos="0" relativeHeight="251658256" behindDoc="0" locked="0" layoutInCell="1" allowOverlap="1" wp14:anchorId="03BB6D23" wp14:editId="48569A8D">
            <wp:simplePos x="0" y="0"/>
            <wp:positionH relativeFrom="page">
              <wp:posOffset>1893993</wp:posOffset>
            </wp:positionH>
            <wp:positionV relativeFrom="page">
              <wp:posOffset>9612630</wp:posOffset>
            </wp:positionV>
            <wp:extent cx="5666400" cy="1087200"/>
            <wp:effectExtent l="0" t="0" r="0" b="0"/>
            <wp:wrapNone/>
            <wp:docPr id="77" name="Picture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phic 77">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5666400" cy="1087200"/>
                    </a:xfrm>
                    <a:prstGeom prst="rect">
                      <a:avLst/>
                    </a:prstGeom>
                  </pic:spPr>
                </pic:pic>
              </a:graphicData>
            </a:graphic>
            <wp14:sizeRelH relativeFrom="margin">
              <wp14:pctWidth>0</wp14:pctWidth>
            </wp14:sizeRelH>
            <wp14:sizeRelV relativeFrom="margin">
              <wp14:pctHeight>0</wp14:pctHeight>
            </wp14:sizeRelV>
          </wp:anchor>
        </w:drawing>
      </w:r>
      <w:bookmarkStart w:id="0" w:name="_Hlk57377552"/>
      <w:bookmarkEnd w:id="0"/>
      <w:r w:rsidRPr="00840E21">
        <w:br w:type="page"/>
      </w:r>
    </w:p>
    <w:p w14:paraId="12706407" w14:textId="77777777" w:rsidR="008A21ED" w:rsidRDefault="008A21ED" w:rsidP="004B770B">
      <w:pPr>
        <w:pStyle w:val="Heading1"/>
        <w:numPr>
          <w:ilvl w:val="0"/>
          <w:numId w:val="0"/>
        </w:numPr>
        <w:sectPr w:rsidR="008A21ED" w:rsidSect="003009CC">
          <w:headerReference w:type="even" r:id="rId15"/>
          <w:headerReference w:type="default" r:id="rId16"/>
          <w:footerReference w:type="even" r:id="rId17"/>
          <w:footerReference w:type="default" r:id="rId18"/>
          <w:headerReference w:type="first" r:id="rId19"/>
          <w:footerReference w:type="first" r:id="rId20"/>
          <w:pgSz w:w="11906" w:h="16838" w:code="9"/>
          <w:pgMar w:top="1701" w:right="1134" w:bottom="0" w:left="1134" w:header="709" w:footer="0" w:gutter="0"/>
          <w:cols w:space="708"/>
          <w:titlePg/>
          <w:docGrid w:linePitch="360"/>
        </w:sectPr>
      </w:pPr>
    </w:p>
    <w:tbl>
      <w:tblPr>
        <w:tblStyle w:val="TableGrid"/>
        <w:tblpPr w:leftFromText="181" w:rightFromText="181" w:vertAnchor="page" w:horzAnchor="page" w:tblpYSpec="top"/>
        <w:tblOverlap w:val="never"/>
        <w:tblW w:w="1190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9C4" w:themeFill="accent2"/>
        <w:tblLayout w:type="fixed"/>
        <w:tblCellMar>
          <w:left w:w="0" w:type="dxa"/>
          <w:right w:w="0" w:type="dxa"/>
        </w:tblCellMar>
        <w:tblLook w:val="04A0" w:firstRow="1" w:lastRow="0" w:firstColumn="1" w:lastColumn="0" w:noHBand="0" w:noVBand="1"/>
      </w:tblPr>
      <w:tblGrid>
        <w:gridCol w:w="11906"/>
      </w:tblGrid>
      <w:tr w:rsidR="009A201C" w14:paraId="0D4DAB13" w14:textId="77777777" w:rsidTr="006E4FF1">
        <w:trPr>
          <w:trHeight w:hRule="exact" w:val="16838"/>
        </w:trPr>
        <w:tc>
          <w:tcPr>
            <w:tcW w:w="11906" w:type="dxa"/>
            <w:shd w:val="clear" w:color="auto" w:fill="F2F2F2" w:themeFill="background2"/>
          </w:tcPr>
          <w:p w14:paraId="7CBA2C98" w14:textId="2E7C79F8" w:rsidR="009A201C" w:rsidRDefault="006222EA" w:rsidP="00477815">
            <w:pPr>
              <w:rPr>
                <w:color w:val="FFFFFF" w:themeColor="background1"/>
              </w:rPr>
            </w:pPr>
            <w:r>
              <w:rPr>
                <w:noProof/>
                <w:color w:val="FFFFFF" w:themeColor="background1"/>
              </w:rPr>
              <w:lastRenderedPageBreak/>
              <mc:AlternateContent>
                <mc:Choice Requires="wps">
                  <w:drawing>
                    <wp:anchor distT="0" distB="0" distL="114300" distR="114300" simplePos="0" relativeHeight="251658253" behindDoc="0" locked="1" layoutInCell="1" allowOverlap="1" wp14:anchorId="69E46130" wp14:editId="785FE872">
                      <wp:simplePos x="0" y="0"/>
                      <wp:positionH relativeFrom="margin">
                        <wp:posOffset>836295</wp:posOffset>
                      </wp:positionH>
                      <wp:positionV relativeFrom="page">
                        <wp:posOffset>981710</wp:posOffset>
                      </wp:positionV>
                      <wp:extent cx="5447030" cy="1735455"/>
                      <wp:effectExtent l="0" t="0" r="1270" b="0"/>
                      <wp:wrapNone/>
                      <wp:docPr id="24" name="Text Box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447030" cy="1735455"/>
                              </a:xfrm>
                              <a:prstGeom prst="rect">
                                <a:avLst/>
                              </a:prstGeom>
                              <a:noFill/>
                              <a:ln w="6350">
                                <a:noFill/>
                              </a:ln>
                            </wps:spPr>
                            <wps:txbx>
                              <w:txbxContent>
                                <w:p w14:paraId="6E6DEFCE" w14:textId="77777777" w:rsidR="006222EA" w:rsidRPr="00BA391A" w:rsidRDefault="006222EA" w:rsidP="006222EA">
                                  <w:pPr>
                                    <w:pStyle w:val="Heading6"/>
                                    <w:rPr>
                                      <w:sz w:val="20"/>
                                    </w:rPr>
                                  </w:pPr>
                                  <w:r w:rsidRPr="00BA391A">
                                    <w:rPr>
                                      <w:sz w:val="20"/>
                                    </w:rPr>
                                    <w:t>Acknowledgement of Country</w:t>
                                  </w:r>
                                </w:p>
                                <w:p w14:paraId="2AF325EE" w14:textId="4918100D" w:rsidR="006222EA" w:rsidRPr="00BA391A" w:rsidRDefault="00BA391A" w:rsidP="00BA391A">
                                  <w:pPr>
                                    <w:autoSpaceDE w:val="0"/>
                                    <w:autoSpaceDN w:val="0"/>
                                    <w:adjustRightInd w:val="0"/>
                                    <w:spacing w:after="0"/>
                                    <w:rPr>
                                      <w:rFonts w:eastAsiaTheme="minorHAnsi"/>
                                      <w:color w:val="FFFFFF" w:themeColor="background1"/>
                                      <w:lang w:eastAsia="en-US"/>
                                    </w:rPr>
                                  </w:pPr>
                                  <w:r w:rsidRPr="00BA391A">
                                    <w:rPr>
                                      <w:rFonts w:eastAsiaTheme="minorHAnsi"/>
                                      <w:color w:val="FFFFFF" w:themeColor="background1"/>
                                      <w:lang w:eastAsia="en-US"/>
                                    </w:rPr>
                                    <w:t>We acknowledge the Bunurong people, who have been the custodians of this land</w:t>
                                  </w:r>
                                  <w:r>
                                    <w:rPr>
                                      <w:rFonts w:eastAsiaTheme="minorHAnsi"/>
                                      <w:color w:val="FFFFFF" w:themeColor="background1"/>
                                      <w:lang w:eastAsia="en-US"/>
                                    </w:rPr>
                                    <w:t xml:space="preserve"> </w:t>
                                  </w:r>
                                  <w:r w:rsidRPr="00BA391A">
                                    <w:rPr>
                                      <w:rFonts w:eastAsiaTheme="minorHAnsi"/>
                                      <w:color w:val="FFFFFF" w:themeColor="background1"/>
                                      <w:lang w:eastAsia="en-US"/>
                                    </w:rPr>
                                    <w:t>and sea country for many thousands of years; and pay respect to their elders past</w:t>
                                  </w:r>
                                  <w:r>
                                    <w:rPr>
                                      <w:rFonts w:eastAsiaTheme="minorHAnsi"/>
                                      <w:color w:val="FFFFFF" w:themeColor="background1"/>
                                      <w:lang w:eastAsia="en-US"/>
                                    </w:rPr>
                                    <w:t xml:space="preserve"> </w:t>
                                  </w:r>
                                  <w:r w:rsidRPr="00BA391A">
                                    <w:rPr>
                                      <w:rFonts w:eastAsiaTheme="minorHAnsi"/>
                                      <w:color w:val="FFFFFF" w:themeColor="background1"/>
                                      <w:lang w:eastAsia="en-US"/>
                                    </w:rPr>
                                    <w:t>and present. We acknowledge that the land of which we speak is the place of age-old</w:t>
                                  </w:r>
                                  <w:r>
                                    <w:rPr>
                                      <w:rFonts w:eastAsiaTheme="minorHAnsi"/>
                                      <w:color w:val="FFFFFF" w:themeColor="background1"/>
                                      <w:lang w:eastAsia="en-US"/>
                                    </w:rPr>
                                    <w:t xml:space="preserve"> </w:t>
                                  </w:r>
                                  <w:r w:rsidRPr="00BA391A">
                                    <w:rPr>
                                      <w:rFonts w:eastAsiaTheme="minorHAnsi"/>
                                      <w:color w:val="FFFFFF" w:themeColor="background1"/>
                                      <w:lang w:eastAsia="en-US"/>
                                    </w:rPr>
                                    <w:t>ceremonies, celebrations, initiation and renewal; and that the Bunurong peoples’ living</w:t>
                                  </w:r>
                                  <w:r>
                                    <w:rPr>
                                      <w:rFonts w:eastAsiaTheme="minorHAnsi"/>
                                      <w:color w:val="FFFFFF" w:themeColor="background1"/>
                                      <w:lang w:eastAsia="en-US"/>
                                    </w:rPr>
                                    <w:t xml:space="preserve"> </w:t>
                                  </w:r>
                                  <w:r w:rsidRPr="00BA391A">
                                    <w:rPr>
                                      <w:rFonts w:eastAsiaTheme="minorHAnsi"/>
                                      <w:color w:val="FFFFFF" w:themeColor="background1"/>
                                      <w:lang w:eastAsia="en-US"/>
                                    </w:rPr>
                                    <w:t>culture continues to have a unique role in the life of this region.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46130" id="Text Box 24" o:spid="_x0000_s1029" type="#_x0000_t202" alt="&quot;&quot;" style="position:absolute;margin-left:65.85pt;margin-top:77.3pt;width:428.9pt;height:136.65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" filled="f" stroked="f" strokeweight=".5pt">
                      <v:textbox inset="0,0,0,0">
                        <w:txbxContent>
                          <w:p w14:paraId="6E6DEFCE" w14:textId="77777777" w:rsidR="006222EA" w:rsidRPr="00BA391A" w:rsidRDefault="006222EA" w:rsidP="006222EA">
                            <w:pPr>
                              <w:pStyle w:val="Heading6"/>
                              <w:rPr>
                                <w:sz w:val="20"/>
                              </w:rPr>
                            </w:pPr>
                            <w:r w:rsidRPr="00BA391A">
                              <w:rPr>
                                <w:sz w:val="20"/>
                              </w:rPr>
                              <w:t>Acknowledgement of Country</w:t>
                            </w:r>
                          </w:p>
                          <w:p w14:paraId="2AF325EE" w14:textId="4918100D" w:rsidR="006222EA" w:rsidRPr="00BA391A" w:rsidRDefault="00BA391A" w:rsidP="00BA391A">
                            <w:pPr>
                              <w:autoSpaceDE w:val="0"/>
                              <w:autoSpaceDN w:val="0"/>
                              <w:adjustRightInd w:val="0"/>
                              <w:spacing w:after="0"/>
                              <w:rPr>
                                <w:rFonts w:eastAsiaTheme="minorHAnsi"/>
                                <w:color w:val="FFFFFF" w:themeColor="background1"/>
                                <w:lang w:eastAsia="en-US"/>
                              </w:rPr>
                            </w:pPr>
                            <w:r w:rsidRPr="00BA391A">
                              <w:rPr>
                                <w:rFonts w:eastAsiaTheme="minorHAnsi"/>
                                <w:color w:val="FFFFFF" w:themeColor="background1"/>
                                <w:lang w:eastAsia="en-US"/>
                              </w:rPr>
                              <w:t>We acknowledge the Bunurong people, who have been the custodians of this land</w:t>
                            </w:r>
                            <w:r>
                              <w:rPr>
                                <w:rFonts w:eastAsiaTheme="minorHAnsi"/>
                                <w:color w:val="FFFFFF" w:themeColor="background1"/>
                                <w:lang w:eastAsia="en-US"/>
                              </w:rPr>
                              <w:t xml:space="preserve"> </w:t>
                            </w:r>
                            <w:r w:rsidRPr="00BA391A">
                              <w:rPr>
                                <w:rFonts w:eastAsiaTheme="minorHAnsi"/>
                                <w:color w:val="FFFFFF" w:themeColor="background1"/>
                                <w:lang w:eastAsia="en-US"/>
                              </w:rPr>
                              <w:t>and sea country for many thousands of years; and pay respect to their elders past</w:t>
                            </w:r>
                            <w:r>
                              <w:rPr>
                                <w:rFonts w:eastAsiaTheme="minorHAnsi"/>
                                <w:color w:val="FFFFFF" w:themeColor="background1"/>
                                <w:lang w:eastAsia="en-US"/>
                              </w:rPr>
                              <w:t xml:space="preserve"> </w:t>
                            </w:r>
                            <w:r w:rsidRPr="00BA391A">
                              <w:rPr>
                                <w:rFonts w:eastAsiaTheme="minorHAnsi"/>
                                <w:color w:val="FFFFFF" w:themeColor="background1"/>
                                <w:lang w:eastAsia="en-US"/>
                              </w:rPr>
                              <w:t>and present. We acknowledge that the land of which we speak is the place of age-old</w:t>
                            </w:r>
                            <w:r>
                              <w:rPr>
                                <w:rFonts w:eastAsiaTheme="minorHAnsi"/>
                                <w:color w:val="FFFFFF" w:themeColor="background1"/>
                                <w:lang w:eastAsia="en-US"/>
                              </w:rPr>
                              <w:t xml:space="preserve"> </w:t>
                            </w:r>
                            <w:r w:rsidRPr="00BA391A">
                              <w:rPr>
                                <w:rFonts w:eastAsiaTheme="minorHAnsi"/>
                                <w:color w:val="FFFFFF" w:themeColor="background1"/>
                                <w:lang w:eastAsia="en-US"/>
                              </w:rPr>
                              <w:t>ceremonies, celebrations, initiation and renewal; and that the Bunurong peoples’ living</w:t>
                            </w:r>
                            <w:r>
                              <w:rPr>
                                <w:rFonts w:eastAsiaTheme="minorHAnsi"/>
                                <w:color w:val="FFFFFF" w:themeColor="background1"/>
                                <w:lang w:eastAsia="en-US"/>
                              </w:rPr>
                              <w:t xml:space="preserve"> </w:t>
                            </w:r>
                            <w:r w:rsidRPr="00BA391A">
                              <w:rPr>
                                <w:rFonts w:eastAsiaTheme="minorHAnsi"/>
                                <w:color w:val="FFFFFF" w:themeColor="background1"/>
                                <w:lang w:eastAsia="en-US"/>
                              </w:rPr>
                              <w:t>culture continues to have a unique role in the life of this region.</w:t>
                            </w:r>
                          </w:p>
                        </w:txbxContent>
                      </v:textbox>
                      <w10:wrap anchorx="margin" anchory="page"/>
                      <w10:anchorlock/>
                    </v:shape>
                  </w:pict>
                </mc:Fallback>
              </mc:AlternateContent>
            </w:r>
            <w:r w:rsidR="009A201C">
              <w:rPr>
                <w:noProof/>
                <w:color w:val="FFFFFF" w:themeColor="background1"/>
              </w:rPr>
              <mc:AlternateContent>
                <mc:Choice Requires="wps">
                  <w:drawing>
                    <wp:anchor distT="0" distB="0" distL="114300" distR="114300" simplePos="0" relativeHeight="251658251" behindDoc="0" locked="1" layoutInCell="1" allowOverlap="1" wp14:anchorId="0B0B30AA" wp14:editId="4756AADF">
                      <wp:simplePos x="0" y="0"/>
                      <wp:positionH relativeFrom="margin">
                        <wp:posOffset>836295</wp:posOffset>
                      </wp:positionH>
                      <wp:positionV relativeFrom="page">
                        <wp:posOffset>7701915</wp:posOffset>
                      </wp:positionV>
                      <wp:extent cx="2657475" cy="2429510"/>
                      <wp:effectExtent l="0" t="0" r="9525" b="8890"/>
                      <wp:wrapNone/>
                      <wp:docPr id="21" name="Text Box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657475" cy="2429510"/>
                              </a:xfrm>
                              <a:prstGeom prst="rect">
                                <a:avLst/>
                              </a:prstGeom>
                              <a:noFill/>
                              <a:ln w="6350">
                                <a:noFill/>
                              </a:ln>
                            </wps:spPr>
                            <wps:txbx>
                              <w:txbxContent>
                                <w:p w14:paraId="05D6F928" w14:textId="77777777" w:rsidR="006222EA" w:rsidRPr="00AE3B4C" w:rsidRDefault="006222EA" w:rsidP="006222EA">
                                  <w:pPr>
                                    <w:ind w:right="57"/>
                                    <w:rPr>
                                      <w:rStyle w:val="SubtleEmphasis"/>
                                      <w:rFonts w:cs="Calibri"/>
                                      <w:color w:val="FFFFFF" w:themeColor="background1"/>
                                    </w:rPr>
                                  </w:pPr>
                                  <w:r w:rsidRPr="00AE3B4C">
                                    <w:rPr>
                                      <w:color w:val="FFFFFF" w:themeColor="background1"/>
                                    </w:rPr>
                                    <w:t>This publication may be of assistance to you but Parks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23212A61" w14:textId="77777777" w:rsidR="006222EA" w:rsidRPr="00AE3B4C" w:rsidRDefault="006222EA" w:rsidP="006222EA">
                                  <w:pPr>
                                    <w:spacing w:after="0"/>
                                    <w:ind w:right="57"/>
                                    <w:rPr>
                                      <w:rStyle w:val="SubtleEmphasis"/>
                                      <w:b/>
                                      <w:bCs/>
                                      <w:color w:val="FFFFFF" w:themeColor="background1"/>
                                    </w:rPr>
                                  </w:pPr>
                                  <w:r w:rsidRPr="00AE3B4C">
                                    <w:rPr>
                                      <w:rStyle w:val="SubtleEmphasis"/>
                                      <w:b/>
                                      <w:bCs/>
                                      <w:color w:val="FFFFFF" w:themeColor="background1"/>
                                    </w:rPr>
                                    <w:t>Authorised and published by Parks Victoria</w:t>
                                  </w:r>
                                </w:p>
                                <w:p w14:paraId="4A63A394" w14:textId="77777777" w:rsidR="006222EA" w:rsidRDefault="006222EA" w:rsidP="006222EA">
                                  <w:pPr>
                                    <w:rPr>
                                      <w:rStyle w:val="SubtleEmphasis"/>
                                      <w:b/>
                                      <w:bCs/>
                                      <w:color w:val="FFFFFF" w:themeColor="background1"/>
                                    </w:rPr>
                                  </w:pPr>
                                  <w:r w:rsidRPr="00AE3B4C">
                                    <w:rPr>
                                      <w:rStyle w:val="SubtleEmphasis"/>
                                      <w:color w:val="FFFFFF" w:themeColor="background1"/>
                                    </w:rPr>
                                    <w:t>Level 10, 535 Bourke St, Melbourne</w:t>
                                  </w:r>
                                </w:p>
                                <w:p w14:paraId="6B874486" w14:textId="3D1B28AA" w:rsidR="009A201C" w:rsidRPr="00AE3B4C" w:rsidRDefault="009A201C" w:rsidP="00477815">
                                  <w:pPr>
                                    <w:rPr>
                                      <w:color w:val="FFFFFF" w:themeColor="background1"/>
                                    </w:rPr>
                                  </w:pPr>
                                  <w:r w:rsidRPr="00AE3B4C">
                                    <w:rPr>
                                      <w:rStyle w:val="SubtleEmphasis"/>
                                      <w:b/>
                                      <w:bCs/>
                                      <w:color w:val="FFFFFF" w:themeColor="background1"/>
                                    </w:rPr>
                                    <w:t>Cover image:</w:t>
                                  </w:r>
                                  <w:r w:rsidRPr="00AE3B4C">
                                    <w:rPr>
                                      <w:rStyle w:val="SubtleEmphasis"/>
                                      <w:color w:val="FFFFFF" w:themeColor="background1"/>
                                    </w:rPr>
                                    <w:t xml:space="preserve"> </w:t>
                                  </w:r>
                                  <w:r w:rsidR="00332B2C">
                                    <w:rPr>
                                      <w:rStyle w:val="SubtleEmphasis"/>
                                      <w:color w:val="FFFFFF" w:themeColor="background1"/>
                                    </w:rPr>
                                    <w:t>Williamstown Local Port Area and proximity to Melbourne CBD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B30AA" id="Text Box 21" o:spid="_x0000_s1030" type="#_x0000_t202" alt="&quot;&quot;" style="position:absolute;margin-left:65.85pt;margin-top:606.45pt;width:209.25pt;height:191.3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" filled="f" stroked="f" strokeweight=".5pt">
                      <v:textbox inset="0,0,0,0">
                        <w:txbxContent>
                          <w:p w14:paraId="05D6F928" w14:textId="77777777" w:rsidR="006222EA" w:rsidRPr="00AE3B4C" w:rsidRDefault="006222EA" w:rsidP="006222EA">
                            <w:pPr>
                              <w:ind w:right="57"/>
                              <w:rPr>
                                <w:rStyle w:val="SubtleEmphasis"/>
                                <w:rFonts w:cs="Calibri"/>
                                <w:color w:val="FFFFFF" w:themeColor="background1"/>
                              </w:rPr>
                            </w:pPr>
                            <w:r w:rsidRPr="00AE3B4C">
                              <w:rPr>
                                <w:color w:val="FFFFFF" w:themeColor="background1"/>
                              </w:rPr>
                              <w:t>This publication may be of assistance to you but Parks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23212A61" w14:textId="77777777" w:rsidR="006222EA" w:rsidRPr="00AE3B4C" w:rsidRDefault="006222EA" w:rsidP="006222EA">
                            <w:pPr>
                              <w:spacing w:after="0"/>
                              <w:ind w:right="57"/>
                              <w:rPr>
                                <w:rStyle w:val="SubtleEmphasis"/>
                                <w:b/>
                                <w:bCs/>
                                <w:color w:val="FFFFFF" w:themeColor="background1"/>
                              </w:rPr>
                            </w:pPr>
                            <w:r w:rsidRPr="00AE3B4C">
                              <w:rPr>
                                <w:rStyle w:val="SubtleEmphasis"/>
                                <w:b/>
                                <w:bCs/>
                                <w:color w:val="FFFFFF" w:themeColor="background1"/>
                              </w:rPr>
                              <w:t>Authorised and published by Parks Victoria</w:t>
                            </w:r>
                          </w:p>
                          <w:p w14:paraId="4A63A394" w14:textId="77777777" w:rsidR="006222EA" w:rsidRDefault="006222EA" w:rsidP="006222EA">
                            <w:pPr>
                              <w:rPr>
                                <w:rStyle w:val="SubtleEmphasis"/>
                                <w:b/>
                                <w:bCs/>
                                <w:color w:val="FFFFFF" w:themeColor="background1"/>
                              </w:rPr>
                            </w:pPr>
                            <w:r w:rsidRPr="00AE3B4C">
                              <w:rPr>
                                <w:rStyle w:val="SubtleEmphasis"/>
                                <w:color w:val="FFFFFF" w:themeColor="background1"/>
                              </w:rPr>
                              <w:t>Level 10, 535 Bourke St, Melbourne</w:t>
                            </w:r>
                          </w:p>
                          <w:p w14:paraId="6B874486" w14:textId="3D1B28AA" w:rsidR="009A201C" w:rsidRPr="00AE3B4C" w:rsidRDefault="009A201C" w:rsidP="00477815">
                            <w:pPr>
                              <w:rPr>
                                <w:color w:val="FFFFFF" w:themeColor="background1"/>
                              </w:rPr>
                            </w:pPr>
                            <w:r w:rsidRPr="00AE3B4C">
                              <w:rPr>
                                <w:rStyle w:val="SubtleEmphasis"/>
                                <w:b/>
                                <w:bCs/>
                                <w:color w:val="FFFFFF" w:themeColor="background1"/>
                              </w:rPr>
                              <w:t>Cover image:</w:t>
                            </w:r>
                            <w:r w:rsidRPr="00AE3B4C">
                              <w:rPr>
                                <w:rStyle w:val="SubtleEmphasis"/>
                                <w:color w:val="FFFFFF" w:themeColor="background1"/>
                              </w:rPr>
                              <w:t xml:space="preserve"> </w:t>
                            </w:r>
                            <w:r w:rsidR="00332B2C">
                              <w:rPr>
                                <w:rStyle w:val="SubtleEmphasis"/>
                                <w:color w:val="FFFFFF" w:themeColor="background1"/>
                              </w:rPr>
                              <w:t>Williamstown Local Port Area and proximity to Melbourne CBD</w:t>
                            </w:r>
                          </w:p>
                        </w:txbxContent>
                      </v:textbox>
                      <w10:wrap anchorx="margin" anchory="page"/>
                      <w10:anchorlock/>
                    </v:shape>
                  </w:pict>
                </mc:Fallback>
              </mc:AlternateContent>
            </w:r>
            <w:r w:rsidR="009A201C">
              <w:rPr>
                <w:noProof/>
                <w:color w:val="FFFFFF" w:themeColor="background1"/>
              </w:rPr>
              <w:drawing>
                <wp:inline distT="0" distB="0" distL="0" distR="0" wp14:anchorId="62E600EE" wp14:editId="2CBE9516">
                  <wp:extent cx="7621179" cy="10684797"/>
                  <wp:effectExtent l="0" t="0" r="0" b="254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rotWithShape="1">
                          <a:blip r:embed="rId21" cstate="screen">
                            <a:extLst>
                              <a:ext uri="{28A0092B-C50C-407E-A947-70E740481C1C}">
                                <a14:useLocalDpi xmlns:a14="http://schemas.microsoft.com/office/drawing/2010/main" val="0"/>
                              </a:ext>
                            </a:extLst>
                          </a:blip>
                          <a:srcRect/>
                          <a:stretch/>
                        </pic:blipFill>
                        <pic:spPr bwMode="auto">
                          <a:xfrm>
                            <a:off x="0" y="0"/>
                            <a:ext cx="7621179" cy="10684797"/>
                          </a:xfrm>
                          <a:prstGeom prst="rect">
                            <a:avLst/>
                          </a:prstGeom>
                          <a:ln>
                            <a:noFill/>
                          </a:ln>
                          <a:extLst>
                            <a:ext uri="{53640926-AAD7-44D8-BBD7-CCE9431645EC}">
                              <a14:shadowObscured xmlns:a14="http://schemas.microsoft.com/office/drawing/2010/main"/>
                            </a:ext>
                          </a:extLst>
                        </pic:spPr>
                      </pic:pic>
                    </a:graphicData>
                  </a:graphic>
                </wp:inline>
              </w:drawing>
            </w:r>
          </w:p>
        </w:tc>
      </w:tr>
    </w:tbl>
    <w:p w14:paraId="77A8A215" w14:textId="77777777" w:rsidR="009A201C" w:rsidRDefault="009A201C" w:rsidP="00F867E1">
      <w:pPr>
        <w:sectPr w:rsidR="009A201C" w:rsidSect="00FE0701">
          <w:headerReference w:type="even" r:id="rId22"/>
          <w:headerReference w:type="default" r:id="rId23"/>
          <w:footerReference w:type="even" r:id="rId24"/>
          <w:footerReference w:type="default" r:id="rId25"/>
          <w:headerReference w:type="first" r:id="rId26"/>
          <w:footerReference w:type="first" r:id="rId27"/>
          <w:pgSz w:w="11906" w:h="16838"/>
          <w:pgMar w:top="1701" w:right="1134" w:bottom="851" w:left="1134" w:header="709" w:footer="567" w:gutter="0"/>
          <w:cols w:space="708"/>
          <w:titlePg/>
          <w:docGrid w:linePitch="360"/>
        </w:sectPr>
      </w:pPr>
    </w:p>
    <w:sdt>
      <w:sdtPr>
        <w:rPr>
          <w:rFonts w:eastAsia="Times New Roman"/>
          <w:b w:val="0"/>
          <w:bCs w:val="0"/>
          <w:color w:val="000000"/>
          <w:sz w:val="20"/>
          <w:szCs w:val="20"/>
          <w:lang w:val="en-AU" w:eastAsia="en-AU"/>
        </w:rPr>
        <w:id w:val="-1258588408"/>
        <w:docPartObj>
          <w:docPartGallery w:val="Table of Contents"/>
          <w:docPartUnique/>
        </w:docPartObj>
      </w:sdtPr>
      <w:sdtEndPr>
        <w:rPr>
          <w:noProof/>
        </w:rPr>
      </w:sdtEndPr>
      <w:sdtContent>
        <w:p w14:paraId="1B5F09F3" w14:textId="77777777" w:rsidR="008F7C6F" w:rsidRPr="0013582C" w:rsidRDefault="008F7C6F">
          <w:pPr>
            <w:pStyle w:val="TOCHeading"/>
          </w:pPr>
          <w:r w:rsidRPr="0013582C">
            <w:t>Contents</w:t>
          </w:r>
        </w:p>
        <w:p w14:paraId="540F3EA3" w14:textId="3080FB61" w:rsidR="00BD7F81" w:rsidRDefault="00BD7F81">
          <w:pPr>
            <w:pStyle w:val="TOC1"/>
            <w:rPr>
              <w:rFonts w:eastAsiaTheme="minorEastAsia" w:cstheme="minorBidi"/>
              <w:b w:val="0"/>
              <w:bCs w:val="0"/>
              <w:color w:val="auto"/>
            </w:rPr>
          </w:pPr>
          <w:r>
            <w:fldChar w:fldCharType="begin"/>
          </w:r>
          <w:r>
            <w:instrText xml:space="preserve"> TOC \o "1-2" \h \z \u </w:instrText>
          </w:r>
          <w:r>
            <w:fldChar w:fldCharType="separate"/>
          </w:r>
          <w:hyperlink w:anchor="_Toc158801909" w:history="1">
            <w:r w:rsidRPr="00B33677">
              <w:rPr>
                <w:rStyle w:val="Hyperlink"/>
              </w:rPr>
              <w:t>1</w:t>
            </w:r>
            <w:r>
              <w:rPr>
                <w:rFonts w:eastAsiaTheme="minorEastAsia" w:cstheme="minorBidi"/>
                <w:b w:val="0"/>
                <w:bCs w:val="0"/>
                <w:color w:val="auto"/>
              </w:rPr>
              <w:tab/>
            </w:r>
            <w:r w:rsidRPr="00B33677">
              <w:rPr>
                <w:rStyle w:val="Hyperlink"/>
              </w:rPr>
              <w:t>Executive summary</w:t>
            </w:r>
            <w:r>
              <w:rPr>
                <w:webHidden/>
              </w:rPr>
              <w:tab/>
            </w:r>
            <w:r>
              <w:rPr>
                <w:webHidden/>
              </w:rPr>
              <w:fldChar w:fldCharType="begin"/>
            </w:r>
            <w:r>
              <w:rPr>
                <w:webHidden/>
              </w:rPr>
              <w:instrText xml:space="preserve"> PAGEREF _Toc158801909 \h </w:instrText>
            </w:r>
            <w:r>
              <w:rPr>
                <w:webHidden/>
              </w:rPr>
            </w:r>
            <w:r>
              <w:rPr>
                <w:webHidden/>
              </w:rPr>
              <w:fldChar w:fldCharType="separate"/>
            </w:r>
            <w:r>
              <w:rPr>
                <w:webHidden/>
              </w:rPr>
              <w:t>4</w:t>
            </w:r>
            <w:r>
              <w:rPr>
                <w:webHidden/>
              </w:rPr>
              <w:fldChar w:fldCharType="end"/>
            </w:r>
          </w:hyperlink>
        </w:p>
        <w:p w14:paraId="67E2DFB5" w14:textId="50E9A501" w:rsidR="00BD7F81" w:rsidRDefault="00BD7F81">
          <w:pPr>
            <w:pStyle w:val="TOC1"/>
            <w:rPr>
              <w:rFonts w:eastAsiaTheme="minorEastAsia" w:cstheme="minorBidi"/>
              <w:b w:val="0"/>
              <w:bCs w:val="0"/>
              <w:color w:val="auto"/>
            </w:rPr>
          </w:pPr>
          <w:hyperlink w:anchor="_Toc158801910" w:history="1">
            <w:r w:rsidRPr="00B33677">
              <w:rPr>
                <w:rStyle w:val="Hyperlink"/>
              </w:rPr>
              <w:t>2</w:t>
            </w:r>
            <w:r>
              <w:rPr>
                <w:rFonts w:eastAsiaTheme="minorEastAsia" w:cstheme="minorBidi"/>
                <w:b w:val="0"/>
                <w:bCs w:val="0"/>
                <w:color w:val="auto"/>
              </w:rPr>
              <w:tab/>
            </w:r>
            <w:r w:rsidRPr="00B33677">
              <w:rPr>
                <w:rStyle w:val="Hyperlink"/>
              </w:rPr>
              <w:t>Introduction</w:t>
            </w:r>
            <w:r>
              <w:rPr>
                <w:webHidden/>
              </w:rPr>
              <w:tab/>
            </w:r>
            <w:r>
              <w:rPr>
                <w:webHidden/>
              </w:rPr>
              <w:fldChar w:fldCharType="begin"/>
            </w:r>
            <w:r>
              <w:rPr>
                <w:webHidden/>
              </w:rPr>
              <w:instrText xml:space="preserve"> PAGEREF _Toc158801910 \h </w:instrText>
            </w:r>
            <w:r>
              <w:rPr>
                <w:webHidden/>
              </w:rPr>
            </w:r>
            <w:r>
              <w:rPr>
                <w:webHidden/>
              </w:rPr>
              <w:fldChar w:fldCharType="separate"/>
            </w:r>
            <w:r>
              <w:rPr>
                <w:webHidden/>
              </w:rPr>
              <w:t>5</w:t>
            </w:r>
            <w:r>
              <w:rPr>
                <w:webHidden/>
              </w:rPr>
              <w:fldChar w:fldCharType="end"/>
            </w:r>
          </w:hyperlink>
        </w:p>
        <w:p w14:paraId="05AD238F" w14:textId="3ABAEE1E" w:rsidR="00BD7F81" w:rsidRDefault="00BD7F81">
          <w:pPr>
            <w:pStyle w:val="TOC2"/>
            <w:rPr>
              <w:rFonts w:eastAsiaTheme="minorEastAsia" w:cstheme="minorBidi"/>
              <w:color w:val="auto"/>
              <w:sz w:val="22"/>
              <w:szCs w:val="22"/>
            </w:rPr>
          </w:pPr>
          <w:hyperlink w:anchor="_Toc158801911" w:history="1">
            <w:r w:rsidRPr="00B33677">
              <w:rPr>
                <w:rStyle w:val="Hyperlink"/>
              </w:rPr>
              <w:t>2.1</w:t>
            </w:r>
            <w:r>
              <w:rPr>
                <w:rFonts w:eastAsiaTheme="minorEastAsia" w:cstheme="minorBidi"/>
                <w:color w:val="auto"/>
                <w:sz w:val="22"/>
                <w:szCs w:val="22"/>
              </w:rPr>
              <w:tab/>
            </w:r>
            <w:r w:rsidRPr="00B33677">
              <w:rPr>
                <w:rStyle w:val="Hyperlink"/>
              </w:rPr>
              <w:t>Purpose</w:t>
            </w:r>
            <w:r>
              <w:rPr>
                <w:webHidden/>
              </w:rPr>
              <w:tab/>
            </w:r>
            <w:r>
              <w:rPr>
                <w:webHidden/>
              </w:rPr>
              <w:fldChar w:fldCharType="begin"/>
            </w:r>
            <w:r>
              <w:rPr>
                <w:webHidden/>
              </w:rPr>
              <w:instrText xml:space="preserve"> PAGEREF _Toc158801911 \h </w:instrText>
            </w:r>
            <w:r>
              <w:rPr>
                <w:webHidden/>
              </w:rPr>
            </w:r>
            <w:r>
              <w:rPr>
                <w:webHidden/>
              </w:rPr>
              <w:fldChar w:fldCharType="separate"/>
            </w:r>
            <w:r>
              <w:rPr>
                <w:webHidden/>
              </w:rPr>
              <w:t>5</w:t>
            </w:r>
            <w:r>
              <w:rPr>
                <w:webHidden/>
              </w:rPr>
              <w:fldChar w:fldCharType="end"/>
            </w:r>
          </w:hyperlink>
        </w:p>
        <w:p w14:paraId="5E39E1A4" w14:textId="3EE67343" w:rsidR="00BD7F81" w:rsidRDefault="00BD7F81">
          <w:pPr>
            <w:pStyle w:val="TOC2"/>
            <w:rPr>
              <w:rFonts w:eastAsiaTheme="minorEastAsia" w:cstheme="minorBidi"/>
              <w:color w:val="auto"/>
              <w:sz w:val="22"/>
              <w:szCs w:val="22"/>
            </w:rPr>
          </w:pPr>
          <w:hyperlink w:anchor="_Toc158801912" w:history="1">
            <w:r w:rsidRPr="00B33677">
              <w:rPr>
                <w:rStyle w:val="Hyperlink"/>
                <w:rFonts w:eastAsia="Flama-Book"/>
                <w:lang w:eastAsia="en-US"/>
              </w:rPr>
              <w:t>2.2</w:t>
            </w:r>
            <w:r>
              <w:rPr>
                <w:rFonts w:eastAsiaTheme="minorEastAsia" w:cstheme="minorBidi"/>
                <w:color w:val="auto"/>
                <w:sz w:val="22"/>
                <w:szCs w:val="22"/>
              </w:rPr>
              <w:tab/>
            </w:r>
            <w:r w:rsidRPr="00B33677">
              <w:rPr>
                <w:rStyle w:val="Hyperlink"/>
                <w:rFonts w:eastAsia="Flama-Book"/>
                <w:lang w:eastAsia="en-US"/>
              </w:rPr>
              <w:t>Site Context</w:t>
            </w:r>
            <w:r>
              <w:rPr>
                <w:webHidden/>
              </w:rPr>
              <w:tab/>
            </w:r>
            <w:r>
              <w:rPr>
                <w:webHidden/>
              </w:rPr>
              <w:fldChar w:fldCharType="begin"/>
            </w:r>
            <w:r>
              <w:rPr>
                <w:webHidden/>
              </w:rPr>
              <w:instrText xml:space="preserve"> PAGEREF _Toc158801912 \h </w:instrText>
            </w:r>
            <w:r>
              <w:rPr>
                <w:webHidden/>
              </w:rPr>
            </w:r>
            <w:r>
              <w:rPr>
                <w:webHidden/>
              </w:rPr>
              <w:fldChar w:fldCharType="separate"/>
            </w:r>
            <w:r>
              <w:rPr>
                <w:webHidden/>
              </w:rPr>
              <w:t>6</w:t>
            </w:r>
            <w:r>
              <w:rPr>
                <w:webHidden/>
              </w:rPr>
              <w:fldChar w:fldCharType="end"/>
            </w:r>
          </w:hyperlink>
        </w:p>
        <w:p w14:paraId="6D922F5C" w14:textId="3403E603" w:rsidR="00BD7F81" w:rsidRDefault="00BD7F81">
          <w:pPr>
            <w:pStyle w:val="TOC2"/>
            <w:rPr>
              <w:rFonts w:eastAsiaTheme="minorEastAsia" w:cstheme="minorBidi"/>
              <w:color w:val="auto"/>
              <w:sz w:val="22"/>
              <w:szCs w:val="22"/>
            </w:rPr>
          </w:pPr>
          <w:hyperlink w:anchor="_Toc158801913" w:history="1">
            <w:r w:rsidRPr="00B33677">
              <w:rPr>
                <w:rStyle w:val="Hyperlink"/>
                <w:rFonts w:eastAsia="Flama-Book"/>
                <w:lang w:eastAsia="en-US"/>
              </w:rPr>
              <w:t>2.3</w:t>
            </w:r>
            <w:r>
              <w:rPr>
                <w:rFonts w:eastAsiaTheme="minorEastAsia" w:cstheme="minorBidi"/>
                <w:color w:val="auto"/>
                <w:sz w:val="22"/>
                <w:szCs w:val="22"/>
              </w:rPr>
              <w:tab/>
            </w:r>
            <w:r w:rsidRPr="00B33677">
              <w:rPr>
                <w:rStyle w:val="Hyperlink"/>
                <w:rFonts w:eastAsia="Flama-Book"/>
                <w:lang w:eastAsia="en-US"/>
              </w:rPr>
              <w:t>Stakeholder engagement</w:t>
            </w:r>
            <w:r>
              <w:rPr>
                <w:webHidden/>
              </w:rPr>
              <w:tab/>
            </w:r>
            <w:r>
              <w:rPr>
                <w:webHidden/>
              </w:rPr>
              <w:fldChar w:fldCharType="begin"/>
            </w:r>
            <w:r>
              <w:rPr>
                <w:webHidden/>
              </w:rPr>
              <w:instrText xml:space="preserve"> PAGEREF _Toc158801913 \h </w:instrText>
            </w:r>
            <w:r>
              <w:rPr>
                <w:webHidden/>
              </w:rPr>
            </w:r>
            <w:r>
              <w:rPr>
                <w:webHidden/>
              </w:rPr>
              <w:fldChar w:fldCharType="separate"/>
            </w:r>
            <w:r>
              <w:rPr>
                <w:webHidden/>
              </w:rPr>
              <w:t>7</w:t>
            </w:r>
            <w:r>
              <w:rPr>
                <w:webHidden/>
              </w:rPr>
              <w:fldChar w:fldCharType="end"/>
            </w:r>
          </w:hyperlink>
        </w:p>
        <w:p w14:paraId="1C2FD403" w14:textId="6AB8D040" w:rsidR="00BD7F81" w:rsidRDefault="00BD7F81">
          <w:pPr>
            <w:pStyle w:val="TOC1"/>
            <w:rPr>
              <w:rFonts w:eastAsiaTheme="minorEastAsia" w:cstheme="minorBidi"/>
              <w:b w:val="0"/>
              <w:bCs w:val="0"/>
              <w:color w:val="auto"/>
            </w:rPr>
          </w:pPr>
          <w:hyperlink w:anchor="_Toc158801914" w:history="1">
            <w:r w:rsidRPr="00B33677">
              <w:rPr>
                <w:rStyle w:val="Hyperlink"/>
              </w:rPr>
              <w:t>3</w:t>
            </w:r>
            <w:r>
              <w:rPr>
                <w:rFonts w:eastAsiaTheme="minorEastAsia" w:cstheme="minorBidi"/>
                <w:b w:val="0"/>
                <w:bCs w:val="0"/>
                <w:color w:val="auto"/>
              </w:rPr>
              <w:tab/>
            </w:r>
            <w:r w:rsidRPr="00B33677">
              <w:rPr>
                <w:rStyle w:val="Hyperlink"/>
              </w:rPr>
              <w:t>Strategic context</w:t>
            </w:r>
            <w:r>
              <w:rPr>
                <w:webHidden/>
              </w:rPr>
              <w:tab/>
            </w:r>
            <w:r>
              <w:rPr>
                <w:webHidden/>
              </w:rPr>
              <w:fldChar w:fldCharType="begin"/>
            </w:r>
            <w:r>
              <w:rPr>
                <w:webHidden/>
              </w:rPr>
              <w:instrText xml:space="preserve"> PAGEREF _Toc158801914 \h </w:instrText>
            </w:r>
            <w:r>
              <w:rPr>
                <w:webHidden/>
              </w:rPr>
            </w:r>
            <w:r>
              <w:rPr>
                <w:webHidden/>
              </w:rPr>
              <w:fldChar w:fldCharType="separate"/>
            </w:r>
            <w:r>
              <w:rPr>
                <w:webHidden/>
              </w:rPr>
              <w:t>8</w:t>
            </w:r>
            <w:r>
              <w:rPr>
                <w:webHidden/>
              </w:rPr>
              <w:fldChar w:fldCharType="end"/>
            </w:r>
          </w:hyperlink>
        </w:p>
        <w:p w14:paraId="71E526AB" w14:textId="44FA3F5F" w:rsidR="00BD7F81" w:rsidRDefault="00BD7F81">
          <w:pPr>
            <w:pStyle w:val="TOC2"/>
            <w:rPr>
              <w:rFonts w:eastAsiaTheme="minorEastAsia" w:cstheme="minorBidi"/>
              <w:color w:val="auto"/>
              <w:sz w:val="22"/>
              <w:szCs w:val="22"/>
            </w:rPr>
          </w:pPr>
          <w:hyperlink w:anchor="_Toc158801915" w:history="1">
            <w:r w:rsidRPr="00B33677">
              <w:rPr>
                <w:rStyle w:val="Hyperlink"/>
              </w:rPr>
              <w:t>3.1</w:t>
            </w:r>
            <w:r>
              <w:rPr>
                <w:rFonts w:eastAsiaTheme="minorEastAsia" w:cstheme="minorBidi"/>
                <w:color w:val="auto"/>
                <w:sz w:val="22"/>
                <w:szCs w:val="22"/>
              </w:rPr>
              <w:tab/>
            </w:r>
            <w:r w:rsidRPr="00B33677">
              <w:rPr>
                <w:rStyle w:val="Hyperlink"/>
              </w:rPr>
              <w:t xml:space="preserve">The </w:t>
            </w:r>
            <w:r w:rsidRPr="00B33677">
              <w:rPr>
                <w:rStyle w:val="Hyperlink"/>
                <w:i/>
                <w:iCs/>
              </w:rPr>
              <w:t>Williamstown Maritime Precinct Framework</w:t>
            </w:r>
            <w:r w:rsidRPr="00B33677">
              <w:rPr>
                <w:rStyle w:val="Hyperlink"/>
              </w:rPr>
              <w:t xml:space="preserve"> and relevance to the Local Port Area Plan</w:t>
            </w:r>
            <w:r>
              <w:rPr>
                <w:webHidden/>
              </w:rPr>
              <w:tab/>
            </w:r>
            <w:r>
              <w:rPr>
                <w:webHidden/>
              </w:rPr>
              <w:fldChar w:fldCharType="begin"/>
            </w:r>
            <w:r>
              <w:rPr>
                <w:webHidden/>
              </w:rPr>
              <w:instrText xml:space="preserve"> PAGEREF _Toc158801915 \h </w:instrText>
            </w:r>
            <w:r>
              <w:rPr>
                <w:webHidden/>
              </w:rPr>
            </w:r>
            <w:r>
              <w:rPr>
                <w:webHidden/>
              </w:rPr>
              <w:fldChar w:fldCharType="separate"/>
            </w:r>
            <w:r>
              <w:rPr>
                <w:webHidden/>
              </w:rPr>
              <w:t>8</w:t>
            </w:r>
            <w:r>
              <w:rPr>
                <w:webHidden/>
              </w:rPr>
              <w:fldChar w:fldCharType="end"/>
            </w:r>
          </w:hyperlink>
        </w:p>
        <w:p w14:paraId="7F095512" w14:textId="00AE7C63" w:rsidR="00BD7F81" w:rsidRDefault="00BD7F81">
          <w:pPr>
            <w:pStyle w:val="TOC1"/>
            <w:rPr>
              <w:rFonts w:eastAsiaTheme="minorEastAsia" w:cstheme="minorBidi"/>
              <w:b w:val="0"/>
              <w:bCs w:val="0"/>
              <w:color w:val="auto"/>
            </w:rPr>
          </w:pPr>
          <w:hyperlink w:anchor="_Toc158801916" w:history="1">
            <w:r w:rsidRPr="00B33677">
              <w:rPr>
                <w:rStyle w:val="Hyperlink"/>
              </w:rPr>
              <w:t>4</w:t>
            </w:r>
            <w:r>
              <w:rPr>
                <w:rFonts w:eastAsiaTheme="minorEastAsia" w:cstheme="minorBidi"/>
                <w:b w:val="0"/>
                <w:bCs w:val="0"/>
                <w:color w:val="auto"/>
              </w:rPr>
              <w:tab/>
            </w:r>
            <w:r w:rsidRPr="00B33677">
              <w:rPr>
                <w:rStyle w:val="Hyperlink"/>
              </w:rPr>
              <w:t>Proposing a thriving future for the Williamstown local port area</w:t>
            </w:r>
            <w:r>
              <w:rPr>
                <w:webHidden/>
              </w:rPr>
              <w:tab/>
            </w:r>
            <w:r>
              <w:rPr>
                <w:webHidden/>
              </w:rPr>
              <w:fldChar w:fldCharType="begin"/>
            </w:r>
            <w:r>
              <w:rPr>
                <w:webHidden/>
              </w:rPr>
              <w:instrText xml:space="preserve"> PAGEREF _Toc158801916 \h </w:instrText>
            </w:r>
            <w:r>
              <w:rPr>
                <w:webHidden/>
              </w:rPr>
            </w:r>
            <w:r>
              <w:rPr>
                <w:webHidden/>
              </w:rPr>
              <w:fldChar w:fldCharType="separate"/>
            </w:r>
            <w:r>
              <w:rPr>
                <w:webHidden/>
              </w:rPr>
              <w:t>9</w:t>
            </w:r>
            <w:r>
              <w:rPr>
                <w:webHidden/>
              </w:rPr>
              <w:fldChar w:fldCharType="end"/>
            </w:r>
          </w:hyperlink>
        </w:p>
        <w:p w14:paraId="2411838F" w14:textId="513954C8" w:rsidR="00BD7F81" w:rsidRDefault="00BD7F81">
          <w:pPr>
            <w:pStyle w:val="TOC1"/>
            <w:rPr>
              <w:rFonts w:eastAsiaTheme="minorEastAsia" w:cstheme="minorBidi"/>
              <w:b w:val="0"/>
              <w:bCs w:val="0"/>
              <w:color w:val="auto"/>
            </w:rPr>
          </w:pPr>
          <w:hyperlink w:anchor="_Toc158801917" w:history="1">
            <w:r w:rsidRPr="00B33677">
              <w:rPr>
                <w:rStyle w:val="Hyperlink"/>
              </w:rPr>
              <w:t>5</w:t>
            </w:r>
            <w:r>
              <w:rPr>
                <w:rFonts w:eastAsiaTheme="minorEastAsia" w:cstheme="minorBidi"/>
                <w:b w:val="0"/>
                <w:bCs w:val="0"/>
                <w:color w:val="auto"/>
              </w:rPr>
              <w:tab/>
            </w:r>
            <w:r w:rsidRPr="00B33677">
              <w:rPr>
                <w:rStyle w:val="Hyperlink"/>
              </w:rPr>
              <w:t>Improving the function of the local port area</w:t>
            </w:r>
            <w:r>
              <w:rPr>
                <w:webHidden/>
              </w:rPr>
              <w:tab/>
            </w:r>
            <w:r>
              <w:rPr>
                <w:webHidden/>
              </w:rPr>
              <w:fldChar w:fldCharType="begin"/>
            </w:r>
            <w:r>
              <w:rPr>
                <w:webHidden/>
              </w:rPr>
              <w:instrText xml:space="preserve"> PAGEREF _Toc158801917 \h </w:instrText>
            </w:r>
            <w:r>
              <w:rPr>
                <w:webHidden/>
              </w:rPr>
            </w:r>
            <w:r>
              <w:rPr>
                <w:webHidden/>
              </w:rPr>
              <w:fldChar w:fldCharType="separate"/>
            </w:r>
            <w:r>
              <w:rPr>
                <w:webHidden/>
              </w:rPr>
              <w:t>10</w:t>
            </w:r>
            <w:r>
              <w:rPr>
                <w:webHidden/>
              </w:rPr>
              <w:fldChar w:fldCharType="end"/>
            </w:r>
          </w:hyperlink>
        </w:p>
        <w:p w14:paraId="4EF0CDB4" w14:textId="01DFD409" w:rsidR="00BD7F81" w:rsidRDefault="00BD7F81">
          <w:pPr>
            <w:pStyle w:val="TOC1"/>
            <w:rPr>
              <w:rFonts w:eastAsiaTheme="minorEastAsia" w:cstheme="minorBidi"/>
              <w:b w:val="0"/>
              <w:bCs w:val="0"/>
              <w:color w:val="auto"/>
            </w:rPr>
          </w:pPr>
          <w:hyperlink w:anchor="_Toc158801918" w:history="1">
            <w:r w:rsidRPr="00B33677">
              <w:rPr>
                <w:rStyle w:val="Hyperlink"/>
              </w:rPr>
              <w:t>6</w:t>
            </w:r>
            <w:r>
              <w:rPr>
                <w:rFonts w:eastAsiaTheme="minorEastAsia" w:cstheme="minorBidi"/>
                <w:b w:val="0"/>
                <w:bCs w:val="0"/>
                <w:color w:val="auto"/>
              </w:rPr>
              <w:tab/>
            </w:r>
            <w:r w:rsidRPr="00B33677">
              <w:rPr>
                <w:rStyle w:val="Hyperlink"/>
              </w:rPr>
              <w:t>Proposing a future for the piers and jetties</w:t>
            </w:r>
            <w:r>
              <w:rPr>
                <w:webHidden/>
              </w:rPr>
              <w:tab/>
            </w:r>
            <w:r>
              <w:rPr>
                <w:webHidden/>
              </w:rPr>
              <w:fldChar w:fldCharType="begin"/>
            </w:r>
            <w:r>
              <w:rPr>
                <w:webHidden/>
              </w:rPr>
              <w:instrText xml:space="preserve"> PAGEREF _Toc158801918 \h </w:instrText>
            </w:r>
            <w:r>
              <w:rPr>
                <w:webHidden/>
              </w:rPr>
            </w:r>
            <w:r>
              <w:rPr>
                <w:webHidden/>
              </w:rPr>
              <w:fldChar w:fldCharType="separate"/>
            </w:r>
            <w:r>
              <w:rPr>
                <w:webHidden/>
              </w:rPr>
              <w:t>11</w:t>
            </w:r>
            <w:r>
              <w:rPr>
                <w:webHidden/>
              </w:rPr>
              <w:fldChar w:fldCharType="end"/>
            </w:r>
          </w:hyperlink>
        </w:p>
        <w:p w14:paraId="07105A8B" w14:textId="60B93537" w:rsidR="00BD7F81" w:rsidRDefault="00BD7F81">
          <w:pPr>
            <w:pStyle w:val="TOC2"/>
            <w:rPr>
              <w:rFonts w:eastAsiaTheme="minorEastAsia" w:cstheme="minorBidi"/>
              <w:color w:val="auto"/>
              <w:sz w:val="22"/>
              <w:szCs w:val="22"/>
            </w:rPr>
          </w:pPr>
          <w:hyperlink w:anchor="_Toc158801919" w:history="1">
            <w:r w:rsidRPr="00B33677">
              <w:rPr>
                <w:rStyle w:val="Hyperlink"/>
              </w:rPr>
              <w:t>6.1</w:t>
            </w:r>
            <w:r>
              <w:rPr>
                <w:rFonts w:eastAsiaTheme="minorEastAsia" w:cstheme="minorBidi"/>
                <w:color w:val="auto"/>
                <w:sz w:val="22"/>
                <w:szCs w:val="22"/>
              </w:rPr>
              <w:tab/>
            </w:r>
            <w:r w:rsidRPr="00B33677">
              <w:rPr>
                <w:rStyle w:val="Hyperlink"/>
              </w:rPr>
              <w:t>Workshops Pier</w:t>
            </w:r>
            <w:r>
              <w:rPr>
                <w:webHidden/>
              </w:rPr>
              <w:tab/>
            </w:r>
            <w:r>
              <w:rPr>
                <w:webHidden/>
              </w:rPr>
              <w:fldChar w:fldCharType="begin"/>
            </w:r>
            <w:r>
              <w:rPr>
                <w:webHidden/>
              </w:rPr>
              <w:instrText xml:space="preserve"> PAGEREF _Toc158801919 \h </w:instrText>
            </w:r>
            <w:r>
              <w:rPr>
                <w:webHidden/>
              </w:rPr>
            </w:r>
            <w:r>
              <w:rPr>
                <w:webHidden/>
              </w:rPr>
              <w:fldChar w:fldCharType="separate"/>
            </w:r>
            <w:r>
              <w:rPr>
                <w:webHidden/>
              </w:rPr>
              <w:t>11</w:t>
            </w:r>
            <w:r>
              <w:rPr>
                <w:webHidden/>
              </w:rPr>
              <w:fldChar w:fldCharType="end"/>
            </w:r>
          </w:hyperlink>
        </w:p>
        <w:p w14:paraId="196E4C68" w14:textId="7E394869" w:rsidR="00BD7F81" w:rsidRDefault="00BD7F81">
          <w:pPr>
            <w:pStyle w:val="TOC2"/>
            <w:rPr>
              <w:rFonts w:eastAsiaTheme="minorEastAsia" w:cstheme="minorBidi"/>
              <w:color w:val="auto"/>
              <w:sz w:val="22"/>
              <w:szCs w:val="22"/>
            </w:rPr>
          </w:pPr>
          <w:hyperlink w:anchor="_Toc158801920" w:history="1">
            <w:r w:rsidRPr="00B33677">
              <w:rPr>
                <w:rStyle w:val="Hyperlink"/>
              </w:rPr>
              <w:t>6.2</w:t>
            </w:r>
            <w:r>
              <w:rPr>
                <w:rFonts w:eastAsiaTheme="minorEastAsia" w:cstheme="minorBidi"/>
                <w:color w:val="auto"/>
                <w:sz w:val="22"/>
                <w:szCs w:val="22"/>
              </w:rPr>
              <w:tab/>
            </w:r>
            <w:r w:rsidRPr="00B33677">
              <w:rPr>
                <w:rStyle w:val="Hyperlink"/>
              </w:rPr>
              <w:t>Commissioners Jetty</w:t>
            </w:r>
            <w:r>
              <w:rPr>
                <w:webHidden/>
              </w:rPr>
              <w:tab/>
            </w:r>
            <w:r>
              <w:rPr>
                <w:webHidden/>
              </w:rPr>
              <w:fldChar w:fldCharType="begin"/>
            </w:r>
            <w:r>
              <w:rPr>
                <w:webHidden/>
              </w:rPr>
              <w:instrText xml:space="preserve"> PAGEREF _Toc158801920 \h </w:instrText>
            </w:r>
            <w:r>
              <w:rPr>
                <w:webHidden/>
              </w:rPr>
            </w:r>
            <w:r>
              <w:rPr>
                <w:webHidden/>
              </w:rPr>
              <w:fldChar w:fldCharType="separate"/>
            </w:r>
            <w:r>
              <w:rPr>
                <w:webHidden/>
              </w:rPr>
              <w:t>11</w:t>
            </w:r>
            <w:r>
              <w:rPr>
                <w:webHidden/>
              </w:rPr>
              <w:fldChar w:fldCharType="end"/>
            </w:r>
          </w:hyperlink>
        </w:p>
        <w:p w14:paraId="3775F751" w14:textId="1BA5C954" w:rsidR="00BD7F81" w:rsidRDefault="00BD7F81">
          <w:pPr>
            <w:pStyle w:val="TOC2"/>
            <w:rPr>
              <w:rFonts w:eastAsiaTheme="minorEastAsia" w:cstheme="minorBidi"/>
              <w:color w:val="auto"/>
              <w:sz w:val="22"/>
              <w:szCs w:val="22"/>
            </w:rPr>
          </w:pPr>
          <w:hyperlink w:anchor="_Toc158801921" w:history="1">
            <w:r w:rsidRPr="00B33677">
              <w:rPr>
                <w:rStyle w:val="Hyperlink"/>
              </w:rPr>
              <w:t>6.3</w:t>
            </w:r>
            <w:r>
              <w:rPr>
                <w:rFonts w:eastAsiaTheme="minorEastAsia" w:cstheme="minorBidi"/>
                <w:color w:val="auto"/>
                <w:sz w:val="22"/>
                <w:szCs w:val="22"/>
              </w:rPr>
              <w:tab/>
            </w:r>
            <w:r w:rsidRPr="00B33677">
              <w:rPr>
                <w:rStyle w:val="Hyperlink"/>
              </w:rPr>
              <w:t>Boyd Street Pier</w:t>
            </w:r>
            <w:r>
              <w:rPr>
                <w:webHidden/>
              </w:rPr>
              <w:tab/>
            </w:r>
            <w:r>
              <w:rPr>
                <w:webHidden/>
              </w:rPr>
              <w:fldChar w:fldCharType="begin"/>
            </w:r>
            <w:r>
              <w:rPr>
                <w:webHidden/>
              </w:rPr>
              <w:instrText xml:space="preserve"> PAGEREF _Toc158801921 \h </w:instrText>
            </w:r>
            <w:r>
              <w:rPr>
                <w:webHidden/>
              </w:rPr>
            </w:r>
            <w:r>
              <w:rPr>
                <w:webHidden/>
              </w:rPr>
              <w:fldChar w:fldCharType="separate"/>
            </w:r>
            <w:r>
              <w:rPr>
                <w:webHidden/>
              </w:rPr>
              <w:t>11</w:t>
            </w:r>
            <w:r>
              <w:rPr>
                <w:webHidden/>
              </w:rPr>
              <w:fldChar w:fldCharType="end"/>
            </w:r>
          </w:hyperlink>
        </w:p>
        <w:p w14:paraId="439DA77B" w14:textId="3AF00A87" w:rsidR="00BD7F81" w:rsidRDefault="00BD7F81">
          <w:pPr>
            <w:pStyle w:val="TOC2"/>
            <w:rPr>
              <w:rFonts w:eastAsiaTheme="minorEastAsia" w:cstheme="minorBidi"/>
              <w:color w:val="auto"/>
              <w:sz w:val="22"/>
              <w:szCs w:val="22"/>
            </w:rPr>
          </w:pPr>
          <w:hyperlink w:anchor="_Toc158801922" w:history="1">
            <w:r w:rsidRPr="00B33677">
              <w:rPr>
                <w:rStyle w:val="Hyperlink"/>
              </w:rPr>
              <w:t>6.4</w:t>
            </w:r>
            <w:r>
              <w:rPr>
                <w:rFonts w:eastAsiaTheme="minorEastAsia" w:cstheme="minorBidi"/>
                <w:color w:val="auto"/>
                <w:sz w:val="22"/>
                <w:szCs w:val="22"/>
              </w:rPr>
              <w:tab/>
            </w:r>
            <w:r w:rsidRPr="00B33677">
              <w:rPr>
                <w:rStyle w:val="Hyperlink"/>
              </w:rPr>
              <w:t>Gem Pier</w:t>
            </w:r>
            <w:r>
              <w:rPr>
                <w:webHidden/>
              </w:rPr>
              <w:tab/>
            </w:r>
            <w:r>
              <w:rPr>
                <w:webHidden/>
              </w:rPr>
              <w:fldChar w:fldCharType="begin"/>
            </w:r>
            <w:r>
              <w:rPr>
                <w:webHidden/>
              </w:rPr>
              <w:instrText xml:space="preserve"> PAGEREF _Toc158801922 \h </w:instrText>
            </w:r>
            <w:r>
              <w:rPr>
                <w:webHidden/>
              </w:rPr>
            </w:r>
            <w:r>
              <w:rPr>
                <w:webHidden/>
              </w:rPr>
              <w:fldChar w:fldCharType="separate"/>
            </w:r>
            <w:r>
              <w:rPr>
                <w:webHidden/>
              </w:rPr>
              <w:t>12</w:t>
            </w:r>
            <w:r>
              <w:rPr>
                <w:webHidden/>
              </w:rPr>
              <w:fldChar w:fldCharType="end"/>
            </w:r>
          </w:hyperlink>
        </w:p>
        <w:p w14:paraId="122EF759" w14:textId="5ED8D380" w:rsidR="00BD7F81" w:rsidRDefault="00BD7F81">
          <w:pPr>
            <w:pStyle w:val="TOC2"/>
            <w:rPr>
              <w:rFonts w:eastAsiaTheme="minorEastAsia" w:cstheme="minorBidi"/>
              <w:color w:val="auto"/>
              <w:sz w:val="22"/>
              <w:szCs w:val="22"/>
            </w:rPr>
          </w:pPr>
          <w:hyperlink w:anchor="_Toc158801923" w:history="1">
            <w:r w:rsidRPr="00B33677">
              <w:rPr>
                <w:rStyle w:val="Hyperlink"/>
              </w:rPr>
              <w:t>6.5</w:t>
            </w:r>
            <w:r>
              <w:rPr>
                <w:rFonts w:eastAsiaTheme="minorEastAsia" w:cstheme="minorBidi"/>
                <w:color w:val="auto"/>
                <w:sz w:val="22"/>
                <w:szCs w:val="22"/>
              </w:rPr>
              <w:tab/>
            </w:r>
            <w:r w:rsidRPr="00B33677">
              <w:rPr>
                <w:rStyle w:val="Hyperlink"/>
              </w:rPr>
              <w:t>Ferguson Street Pier</w:t>
            </w:r>
            <w:r>
              <w:rPr>
                <w:webHidden/>
              </w:rPr>
              <w:tab/>
            </w:r>
            <w:r>
              <w:rPr>
                <w:webHidden/>
              </w:rPr>
              <w:fldChar w:fldCharType="begin"/>
            </w:r>
            <w:r>
              <w:rPr>
                <w:webHidden/>
              </w:rPr>
              <w:instrText xml:space="preserve"> PAGEREF _Toc158801923 \h </w:instrText>
            </w:r>
            <w:r>
              <w:rPr>
                <w:webHidden/>
              </w:rPr>
            </w:r>
            <w:r>
              <w:rPr>
                <w:webHidden/>
              </w:rPr>
              <w:fldChar w:fldCharType="separate"/>
            </w:r>
            <w:r>
              <w:rPr>
                <w:webHidden/>
              </w:rPr>
              <w:t>12</w:t>
            </w:r>
            <w:r>
              <w:rPr>
                <w:webHidden/>
              </w:rPr>
              <w:fldChar w:fldCharType="end"/>
            </w:r>
          </w:hyperlink>
        </w:p>
        <w:p w14:paraId="2ED3C6C2" w14:textId="275F4A57" w:rsidR="00BD7F81" w:rsidRDefault="00BD7F81">
          <w:pPr>
            <w:pStyle w:val="TOC1"/>
            <w:rPr>
              <w:rFonts w:eastAsiaTheme="minorEastAsia" w:cstheme="minorBidi"/>
              <w:b w:val="0"/>
              <w:bCs w:val="0"/>
              <w:color w:val="auto"/>
            </w:rPr>
          </w:pPr>
          <w:hyperlink w:anchor="_Toc158801924" w:history="1">
            <w:r w:rsidRPr="00B33677">
              <w:rPr>
                <w:rStyle w:val="Hyperlink"/>
              </w:rPr>
              <w:t>7</w:t>
            </w:r>
            <w:r>
              <w:rPr>
                <w:rFonts w:eastAsiaTheme="minorEastAsia" w:cstheme="minorBidi"/>
                <w:b w:val="0"/>
                <w:bCs w:val="0"/>
                <w:color w:val="auto"/>
              </w:rPr>
              <w:tab/>
            </w:r>
            <w:r w:rsidRPr="00B33677">
              <w:rPr>
                <w:rStyle w:val="Hyperlink"/>
              </w:rPr>
              <w:t>Strategic directions (on-water functions and placemaking)</w:t>
            </w:r>
            <w:r>
              <w:rPr>
                <w:webHidden/>
              </w:rPr>
              <w:tab/>
            </w:r>
            <w:r>
              <w:rPr>
                <w:webHidden/>
              </w:rPr>
              <w:fldChar w:fldCharType="begin"/>
            </w:r>
            <w:r>
              <w:rPr>
                <w:webHidden/>
              </w:rPr>
              <w:instrText xml:space="preserve"> PAGEREF _Toc158801924 \h </w:instrText>
            </w:r>
            <w:r>
              <w:rPr>
                <w:webHidden/>
              </w:rPr>
            </w:r>
            <w:r>
              <w:rPr>
                <w:webHidden/>
              </w:rPr>
              <w:fldChar w:fldCharType="separate"/>
            </w:r>
            <w:r>
              <w:rPr>
                <w:webHidden/>
              </w:rPr>
              <w:t>13</w:t>
            </w:r>
            <w:r>
              <w:rPr>
                <w:webHidden/>
              </w:rPr>
              <w:fldChar w:fldCharType="end"/>
            </w:r>
          </w:hyperlink>
        </w:p>
        <w:p w14:paraId="0D7CC783" w14:textId="598B2D6B" w:rsidR="00BD7F81" w:rsidRDefault="00BD7F81">
          <w:pPr>
            <w:pStyle w:val="TOC2"/>
            <w:rPr>
              <w:rFonts w:eastAsiaTheme="minorEastAsia" w:cstheme="minorBidi"/>
              <w:color w:val="auto"/>
              <w:sz w:val="22"/>
              <w:szCs w:val="22"/>
            </w:rPr>
          </w:pPr>
          <w:hyperlink w:anchor="_Toc158801925" w:history="1">
            <w:r w:rsidRPr="00B33677">
              <w:rPr>
                <w:rStyle w:val="Hyperlink"/>
              </w:rPr>
              <w:t>7.1</w:t>
            </w:r>
            <w:r>
              <w:rPr>
                <w:rFonts w:eastAsiaTheme="minorEastAsia" w:cstheme="minorBidi"/>
                <w:color w:val="auto"/>
                <w:sz w:val="22"/>
                <w:szCs w:val="22"/>
              </w:rPr>
              <w:tab/>
            </w:r>
            <w:r w:rsidRPr="00B33677">
              <w:rPr>
                <w:rStyle w:val="Hyperlink"/>
              </w:rPr>
              <w:t>Bunurong aspirations for Sea Country</w:t>
            </w:r>
            <w:r>
              <w:rPr>
                <w:webHidden/>
              </w:rPr>
              <w:tab/>
            </w:r>
            <w:r>
              <w:rPr>
                <w:webHidden/>
              </w:rPr>
              <w:fldChar w:fldCharType="begin"/>
            </w:r>
            <w:r>
              <w:rPr>
                <w:webHidden/>
              </w:rPr>
              <w:instrText xml:space="preserve"> PAGEREF _Toc158801925 \h </w:instrText>
            </w:r>
            <w:r>
              <w:rPr>
                <w:webHidden/>
              </w:rPr>
            </w:r>
            <w:r>
              <w:rPr>
                <w:webHidden/>
              </w:rPr>
              <w:fldChar w:fldCharType="separate"/>
            </w:r>
            <w:r>
              <w:rPr>
                <w:webHidden/>
              </w:rPr>
              <w:t>13</w:t>
            </w:r>
            <w:r>
              <w:rPr>
                <w:webHidden/>
              </w:rPr>
              <w:fldChar w:fldCharType="end"/>
            </w:r>
          </w:hyperlink>
        </w:p>
        <w:p w14:paraId="06FEA790" w14:textId="0CBD9E1B" w:rsidR="00BD7F81" w:rsidRDefault="00BD7F81">
          <w:pPr>
            <w:pStyle w:val="TOC2"/>
            <w:rPr>
              <w:rFonts w:eastAsiaTheme="minorEastAsia" w:cstheme="minorBidi"/>
              <w:color w:val="auto"/>
              <w:sz w:val="22"/>
              <w:szCs w:val="22"/>
            </w:rPr>
          </w:pPr>
          <w:hyperlink w:anchor="_Toc158801926" w:history="1">
            <w:r w:rsidRPr="00B33677">
              <w:rPr>
                <w:rStyle w:val="Hyperlink"/>
              </w:rPr>
              <w:t>7.2</w:t>
            </w:r>
            <w:r>
              <w:rPr>
                <w:rFonts w:eastAsiaTheme="minorEastAsia" w:cstheme="minorBidi"/>
                <w:color w:val="auto"/>
                <w:sz w:val="22"/>
                <w:szCs w:val="22"/>
              </w:rPr>
              <w:tab/>
            </w:r>
            <w:r w:rsidRPr="00B33677">
              <w:rPr>
                <w:rStyle w:val="Hyperlink"/>
              </w:rPr>
              <w:t>Maritime and European heritage</w:t>
            </w:r>
            <w:r>
              <w:rPr>
                <w:webHidden/>
              </w:rPr>
              <w:tab/>
            </w:r>
            <w:r>
              <w:rPr>
                <w:webHidden/>
              </w:rPr>
              <w:fldChar w:fldCharType="begin"/>
            </w:r>
            <w:r>
              <w:rPr>
                <w:webHidden/>
              </w:rPr>
              <w:instrText xml:space="preserve"> PAGEREF _Toc158801926 \h </w:instrText>
            </w:r>
            <w:r>
              <w:rPr>
                <w:webHidden/>
              </w:rPr>
            </w:r>
            <w:r>
              <w:rPr>
                <w:webHidden/>
              </w:rPr>
              <w:fldChar w:fldCharType="separate"/>
            </w:r>
            <w:r>
              <w:rPr>
                <w:webHidden/>
              </w:rPr>
              <w:t>13</w:t>
            </w:r>
            <w:r>
              <w:rPr>
                <w:webHidden/>
              </w:rPr>
              <w:fldChar w:fldCharType="end"/>
            </w:r>
          </w:hyperlink>
        </w:p>
        <w:p w14:paraId="726EF0EA" w14:textId="6980AD5E" w:rsidR="00BD7F81" w:rsidRDefault="00BD7F81">
          <w:pPr>
            <w:pStyle w:val="TOC2"/>
            <w:rPr>
              <w:rFonts w:eastAsiaTheme="minorEastAsia" w:cstheme="minorBidi"/>
              <w:color w:val="auto"/>
              <w:sz w:val="22"/>
              <w:szCs w:val="22"/>
            </w:rPr>
          </w:pPr>
          <w:hyperlink w:anchor="_Toc158801927" w:history="1">
            <w:r w:rsidRPr="00B33677">
              <w:rPr>
                <w:rStyle w:val="Hyperlink"/>
              </w:rPr>
              <w:t>7.3</w:t>
            </w:r>
            <w:r>
              <w:rPr>
                <w:rFonts w:eastAsiaTheme="minorEastAsia" w:cstheme="minorBidi"/>
                <w:color w:val="auto"/>
                <w:sz w:val="22"/>
                <w:szCs w:val="22"/>
              </w:rPr>
              <w:tab/>
            </w:r>
            <w:r w:rsidRPr="00B33677">
              <w:rPr>
                <w:rStyle w:val="Hyperlink"/>
              </w:rPr>
              <w:t>Foreshore connectivity</w:t>
            </w:r>
            <w:r>
              <w:rPr>
                <w:webHidden/>
              </w:rPr>
              <w:tab/>
            </w:r>
            <w:r>
              <w:rPr>
                <w:webHidden/>
              </w:rPr>
              <w:fldChar w:fldCharType="begin"/>
            </w:r>
            <w:r>
              <w:rPr>
                <w:webHidden/>
              </w:rPr>
              <w:instrText xml:space="preserve"> PAGEREF _Toc158801927 \h </w:instrText>
            </w:r>
            <w:r>
              <w:rPr>
                <w:webHidden/>
              </w:rPr>
            </w:r>
            <w:r>
              <w:rPr>
                <w:webHidden/>
              </w:rPr>
              <w:fldChar w:fldCharType="separate"/>
            </w:r>
            <w:r>
              <w:rPr>
                <w:webHidden/>
              </w:rPr>
              <w:t>13</w:t>
            </w:r>
            <w:r>
              <w:rPr>
                <w:webHidden/>
              </w:rPr>
              <w:fldChar w:fldCharType="end"/>
            </w:r>
          </w:hyperlink>
        </w:p>
        <w:p w14:paraId="251D244A" w14:textId="32D2347C" w:rsidR="00BD7F81" w:rsidRDefault="00BD7F81">
          <w:pPr>
            <w:pStyle w:val="TOC2"/>
            <w:rPr>
              <w:rFonts w:eastAsiaTheme="minorEastAsia" w:cstheme="minorBidi"/>
              <w:color w:val="auto"/>
              <w:sz w:val="22"/>
              <w:szCs w:val="22"/>
            </w:rPr>
          </w:pPr>
          <w:hyperlink w:anchor="_Toc158801928" w:history="1">
            <w:r w:rsidRPr="00B33677">
              <w:rPr>
                <w:rStyle w:val="Hyperlink"/>
              </w:rPr>
              <w:t>7.4</w:t>
            </w:r>
            <w:r>
              <w:rPr>
                <w:rFonts w:eastAsiaTheme="minorEastAsia" w:cstheme="minorBidi"/>
                <w:color w:val="auto"/>
                <w:sz w:val="22"/>
                <w:szCs w:val="22"/>
              </w:rPr>
              <w:tab/>
            </w:r>
            <w:r w:rsidRPr="00B33677">
              <w:rPr>
                <w:rStyle w:val="Hyperlink"/>
              </w:rPr>
              <w:t>Dredging and fairways</w:t>
            </w:r>
            <w:r>
              <w:rPr>
                <w:webHidden/>
              </w:rPr>
              <w:tab/>
            </w:r>
            <w:r>
              <w:rPr>
                <w:webHidden/>
              </w:rPr>
              <w:fldChar w:fldCharType="begin"/>
            </w:r>
            <w:r>
              <w:rPr>
                <w:webHidden/>
              </w:rPr>
              <w:instrText xml:space="preserve"> PAGEREF _Toc158801928 \h </w:instrText>
            </w:r>
            <w:r>
              <w:rPr>
                <w:webHidden/>
              </w:rPr>
            </w:r>
            <w:r>
              <w:rPr>
                <w:webHidden/>
              </w:rPr>
              <w:fldChar w:fldCharType="separate"/>
            </w:r>
            <w:r>
              <w:rPr>
                <w:webHidden/>
              </w:rPr>
              <w:t>14</w:t>
            </w:r>
            <w:r>
              <w:rPr>
                <w:webHidden/>
              </w:rPr>
              <w:fldChar w:fldCharType="end"/>
            </w:r>
          </w:hyperlink>
        </w:p>
        <w:p w14:paraId="6A05F848" w14:textId="5727D521" w:rsidR="00BD7F81" w:rsidRDefault="00BD7F81">
          <w:pPr>
            <w:pStyle w:val="TOC2"/>
            <w:rPr>
              <w:rFonts w:eastAsiaTheme="minorEastAsia" w:cstheme="minorBidi"/>
              <w:color w:val="auto"/>
              <w:sz w:val="22"/>
              <w:szCs w:val="22"/>
            </w:rPr>
          </w:pPr>
          <w:hyperlink w:anchor="_Toc158801929" w:history="1">
            <w:r w:rsidRPr="00B33677">
              <w:rPr>
                <w:rStyle w:val="Hyperlink"/>
              </w:rPr>
              <w:t>7.5</w:t>
            </w:r>
            <w:r>
              <w:rPr>
                <w:rFonts w:eastAsiaTheme="minorEastAsia" w:cstheme="minorBidi"/>
                <w:color w:val="auto"/>
                <w:sz w:val="22"/>
                <w:szCs w:val="22"/>
              </w:rPr>
              <w:tab/>
            </w:r>
            <w:r w:rsidRPr="00B33677">
              <w:rPr>
                <w:rStyle w:val="Hyperlink"/>
              </w:rPr>
              <w:t>Environmental resilience</w:t>
            </w:r>
            <w:r>
              <w:rPr>
                <w:webHidden/>
              </w:rPr>
              <w:tab/>
            </w:r>
            <w:r>
              <w:rPr>
                <w:webHidden/>
              </w:rPr>
              <w:fldChar w:fldCharType="begin"/>
            </w:r>
            <w:r>
              <w:rPr>
                <w:webHidden/>
              </w:rPr>
              <w:instrText xml:space="preserve"> PAGEREF _Toc158801929 \h </w:instrText>
            </w:r>
            <w:r>
              <w:rPr>
                <w:webHidden/>
              </w:rPr>
            </w:r>
            <w:r>
              <w:rPr>
                <w:webHidden/>
              </w:rPr>
              <w:fldChar w:fldCharType="separate"/>
            </w:r>
            <w:r>
              <w:rPr>
                <w:webHidden/>
              </w:rPr>
              <w:t>14</w:t>
            </w:r>
            <w:r>
              <w:rPr>
                <w:webHidden/>
              </w:rPr>
              <w:fldChar w:fldCharType="end"/>
            </w:r>
          </w:hyperlink>
        </w:p>
        <w:p w14:paraId="0212D45A" w14:textId="3A75FAF1" w:rsidR="00BD7F81" w:rsidRDefault="00BD7F81">
          <w:pPr>
            <w:pStyle w:val="TOC2"/>
            <w:rPr>
              <w:rFonts w:eastAsiaTheme="minorEastAsia" w:cstheme="minorBidi"/>
              <w:color w:val="auto"/>
              <w:sz w:val="22"/>
              <w:szCs w:val="22"/>
            </w:rPr>
          </w:pPr>
          <w:hyperlink w:anchor="_Toc158801930" w:history="1">
            <w:r w:rsidRPr="00B33677">
              <w:rPr>
                <w:rStyle w:val="Hyperlink"/>
              </w:rPr>
              <w:t>7.6</w:t>
            </w:r>
            <w:r>
              <w:rPr>
                <w:rFonts w:eastAsiaTheme="minorEastAsia" w:cstheme="minorBidi"/>
                <w:color w:val="auto"/>
                <w:sz w:val="22"/>
                <w:szCs w:val="22"/>
              </w:rPr>
              <w:tab/>
            </w:r>
            <w:r w:rsidRPr="00B33677">
              <w:rPr>
                <w:rStyle w:val="Hyperlink"/>
              </w:rPr>
              <w:t>Wave climate</w:t>
            </w:r>
            <w:r>
              <w:rPr>
                <w:webHidden/>
              </w:rPr>
              <w:tab/>
            </w:r>
            <w:r>
              <w:rPr>
                <w:webHidden/>
              </w:rPr>
              <w:fldChar w:fldCharType="begin"/>
            </w:r>
            <w:r>
              <w:rPr>
                <w:webHidden/>
              </w:rPr>
              <w:instrText xml:space="preserve"> PAGEREF _Toc158801930 \h </w:instrText>
            </w:r>
            <w:r>
              <w:rPr>
                <w:webHidden/>
              </w:rPr>
            </w:r>
            <w:r>
              <w:rPr>
                <w:webHidden/>
              </w:rPr>
              <w:fldChar w:fldCharType="separate"/>
            </w:r>
            <w:r>
              <w:rPr>
                <w:webHidden/>
              </w:rPr>
              <w:t>15</w:t>
            </w:r>
            <w:r>
              <w:rPr>
                <w:webHidden/>
              </w:rPr>
              <w:fldChar w:fldCharType="end"/>
            </w:r>
          </w:hyperlink>
        </w:p>
        <w:p w14:paraId="27692D48" w14:textId="487B46D9" w:rsidR="00BD7F81" w:rsidRDefault="00BD7F81">
          <w:pPr>
            <w:pStyle w:val="TOC1"/>
            <w:rPr>
              <w:rFonts w:eastAsiaTheme="minorEastAsia" w:cstheme="minorBidi"/>
              <w:b w:val="0"/>
              <w:bCs w:val="0"/>
              <w:color w:val="auto"/>
            </w:rPr>
          </w:pPr>
          <w:hyperlink w:anchor="_Toc158801931" w:history="1">
            <w:r w:rsidRPr="00B33677">
              <w:rPr>
                <w:rStyle w:val="Hyperlink"/>
              </w:rPr>
              <w:t>8</w:t>
            </w:r>
            <w:r>
              <w:rPr>
                <w:rFonts w:eastAsiaTheme="minorEastAsia" w:cstheme="minorBidi"/>
                <w:b w:val="0"/>
                <w:bCs w:val="0"/>
                <w:color w:val="auto"/>
              </w:rPr>
              <w:tab/>
            </w:r>
            <w:r w:rsidRPr="00B33677">
              <w:rPr>
                <w:rStyle w:val="Hyperlink"/>
              </w:rPr>
              <w:t>Next Steps and Implementation</w:t>
            </w:r>
            <w:r>
              <w:rPr>
                <w:webHidden/>
              </w:rPr>
              <w:tab/>
            </w:r>
            <w:r>
              <w:rPr>
                <w:webHidden/>
              </w:rPr>
              <w:fldChar w:fldCharType="begin"/>
            </w:r>
            <w:r>
              <w:rPr>
                <w:webHidden/>
              </w:rPr>
              <w:instrText xml:space="preserve"> PAGEREF _Toc158801931 \h </w:instrText>
            </w:r>
            <w:r>
              <w:rPr>
                <w:webHidden/>
              </w:rPr>
            </w:r>
            <w:r>
              <w:rPr>
                <w:webHidden/>
              </w:rPr>
              <w:fldChar w:fldCharType="separate"/>
            </w:r>
            <w:r>
              <w:rPr>
                <w:webHidden/>
              </w:rPr>
              <w:t>16</w:t>
            </w:r>
            <w:r>
              <w:rPr>
                <w:webHidden/>
              </w:rPr>
              <w:fldChar w:fldCharType="end"/>
            </w:r>
          </w:hyperlink>
        </w:p>
        <w:p w14:paraId="08FAD98F" w14:textId="63CAE127" w:rsidR="00BD7F81" w:rsidRDefault="00BD7F81">
          <w:pPr>
            <w:pStyle w:val="TOC1"/>
            <w:rPr>
              <w:rFonts w:eastAsiaTheme="minorEastAsia" w:cstheme="minorBidi"/>
              <w:b w:val="0"/>
              <w:bCs w:val="0"/>
              <w:color w:val="auto"/>
            </w:rPr>
          </w:pPr>
          <w:hyperlink w:anchor="_Toc158801932" w:history="1">
            <w:r w:rsidRPr="00B33677">
              <w:rPr>
                <w:rStyle w:val="Hyperlink"/>
                <w:rFonts w:eastAsia="Flama-Book"/>
                <w:lang w:eastAsia="en-US"/>
              </w:rPr>
              <w:t>References</w:t>
            </w:r>
            <w:r>
              <w:rPr>
                <w:webHidden/>
              </w:rPr>
              <w:tab/>
            </w:r>
            <w:r>
              <w:rPr>
                <w:webHidden/>
              </w:rPr>
              <w:fldChar w:fldCharType="begin"/>
            </w:r>
            <w:r>
              <w:rPr>
                <w:webHidden/>
              </w:rPr>
              <w:instrText xml:space="preserve"> PAGEREF _Toc158801932 \h </w:instrText>
            </w:r>
            <w:r>
              <w:rPr>
                <w:webHidden/>
              </w:rPr>
            </w:r>
            <w:r>
              <w:rPr>
                <w:webHidden/>
              </w:rPr>
              <w:fldChar w:fldCharType="separate"/>
            </w:r>
            <w:r>
              <w:rPr>
                <w:webHidden/>
              </w:rPr>
              <w:t>17</w:t>
            </w:r>
            <w:r>
              <w:rPr>
                <w:webHidden/>
              </w:rPr>
              <w:fldChar w:fldCharType="end"/>
            </w:r>
          </w:hyperlink>
        </w:p>
        <w:p w14:paraId="1DA5B907" w14:textId="14099E2D" w:rsidR="004611E7" w:rsidRDefault="00BD7F81" w:rsidP="00DB61B9">
          <w:pPr>
            <w:rPr>
              <w:noProof/>
            </w:rPr>
          </w:pPr>
          <w:r>
            <w:rPr>
              <w:noProof/>
              <w:sz w:val="22"/>
              <w:szCs w:val="22"/>
            </w:rPr>
            <w:fldChar w:fldCharType="end"/>
          </w:r>
        </w:p>
      </w:sdtContent>
    </w:sdt>
    <w:p w14:paraId="79B7F3AB" w14:textId="77777777" w:rsidR="00C55EB4" w:rsidRDefault="00C55EB4" w:rsidP="00DB61B9"/>
    <w:p w14:paraId="210BD4D1" w14:textId="77777777" w:rsidR="001A55E5" w:rsidRDefault="001A55E5" w:rsidP="004C25D9">
      <w:r>
        <w:br w:type="page"/>
      </w:r>
    </w:p>
    <w:p w14:paraId="5DF02CC4" w14:textId="77777777" w:rsidR="001A55E5" w:rsidRDefault="001A55E5" w:rsidP="004B770B">
      <w:pPr>
        <w:pStyle w:val="Heading1"/>
        <w:sectPr w:rsidR="001A55E5" w:rsidSect="00484D01">
          <w:headerReference w:type="even" r:id="rId28"/>
          <w:headerReference w:type="default" r:id="rId29"/>
          <w:footerReference w:type="even" r:id="rId30"/>
          <w:footerReference w:type="default" r:id="rId31"/>
          <w:headerReference w:type="first" r:id="rId32"/>
          <w:footerReference w:type="first" r:id="rId33"/>
          <w:pgSz w:w="11906" w:h="16838"/>
          <w:pgMar w:top="1276" w:right="1134" w:bottom="1276" w:left="1134" w:header="1134" w:footer="850" w:gutter="0"/>
          <w:cols w:space="566"/>
          <w:titlePg/>
          <w:docGrid w:linePitch="360"/>
        </w:sectPr>
      </w:pPr>
    </w:p>
    <w:p w14:paraId="7240345D" w14:textId="6E69D237" w:rsidR="000A7C8C" w:rsidRPr="000A7C8C" w:rsidRDefault="00393B55" w:rsidP="000A7C8C">
      <w:pPr>
        <w:pStyle w:val="Heading1"/>
      </w:pPr>
      <w:bookmarkStart w:id="1" w:name="_Toc158801909"/>
      <w:r>
        <w:lastRenderedPageBreak/>
        <w:t>Executive summary</w:t>
      </w:r>
      <w:bookmarkEnd w:id="1"/>
    </w:p>
    <w:p w14:paraId="5A14183F" w14:textId="7B1B7FC7" w:rsidR="000A7C8C" w:rsidRDefault="000A7C8C" w:rsidP="000A7C8C">
      <w:pPr>
        <w:rPr>
          <w:rFonts w:eastAsia="Flama-Book"/>
          <w:lang w:eastAsia="en-US"/>
        </w:rPr>
      </w:pPr>
      <w:r>
        <w:rPr>
          <w:rFonts w:eastAsia="Flama-Book"/>
          <w:lang w:eastAsia="en-US"/>
        </w:rPr>
        <w:t xml:space="preserve">The Williamstown </w:t>
      </w:r>
      <w:r w:rsidR="00081527">
        <w:rPr>
          <w:rFonts w:eastAsia="Flama-Book"/>
          <w:lang w:eastAsia="en-US"/>
        </w:rPr>
        <w:t xml:space="preserve">Local Port Area (LPA) </w:t>
      </w:r>
      <w:r>
        <w:rPr>
          <w:rFonts w:eastAsia="Flama-Book"/>
          <w:lang w:eastAsia="en-US"/>
        </w:rPr>
        <w:t xml:space="preserve">is a premier maritime destination on Bunurong Sea Country. With a proud and vibrant history as one of Victoria’s focal maritime hubs, it has long been home to a wide range of recreational, community and commercial berthing activities. Boasting scenic views towards Melbourne’s CBD, the area supports a significant volume of maritime traffic and fosters connections to Victoria’s maritime history </w:t>
      </w:r>
      <w:r w:rsidR="001B1E84">
        <w:rPr>
          <w:rFonts w:eastAsia="Flama-Book"/>
          <w:lang w:eastAsia="en-US"/>
        </w:rPr>
        <w:t>through</w:t>
      </w:r>
      <w:r>
        <w:rPr>
          <w:rFonts w:eastAsia="Flama-Book"/>
          <w:lang w:eastAsia="en-US"/>
        </w:rPr>
        <w:t xml:space="preserve"> the Seaworks </w:t>
      </w:r>
      <w:r w:rsidR="001B1E84">
        <w:rPr>
          <w:rFonts w:eastAsia="Flama-Book"/>
          <w:lang w:eastAsia="en-US"/>
        </w:rPr>
        <w:t>M</w:t>
      </w:r>
      <w:r>
        <w:rPr>
          <w:rFonts w:eastAsia="Flama-Book"/>
          <w:lang w:eastAsia="en-US"/>
        </w:rPr>
        <w:t xml:space="preserve">aritime </w:t>
      </w:r>
      <w:r w:rsidR="001B1E84">
        <w:rPr>
          <w:rFonts w:eastAsia="Flama-Book"/>
          <w:lang w:eastAsia="en-US"/>
        </w:rPr>
        <w:t>M</w:t>
      </w:r>
      <w:r>
        <w:rPr>
          <w:rFonts w:eastAsia="Flama-Book"/>
          <w:lang w:eastAsia="en-US"/>
        </w:rPr>
        <w:t>useum and HMAS Castlemaine.</w:t>
      </w:r>
      <w:r w:rsidR="00536A9F">
        <w:rPr>
          <w:rFonts w:eastAsia="Flama-Book"/>
          <w:lang w:eastAsia="en-US"/>
        </w:rPr>
        <w:t xml:space="preserve"> </w:t>
      </w:r>
      <w:r w:rsidR="000227C0">
        <w:rPr>
          <w:rFonts w:eastAsia="Flama-Book"/>
          <w:lang w:eastAsia="en-US"/>
        </w:rPr>
        <w:t>Williamstown is the only remaining small commercial berthing facility in the inner CBD given the closures of Maribyrnong, Princes Pier and Docklands to these vessels.</w:t>
      </w:r>
    </w:p>
    <w:p w14:paraId="7713255A" w14:textId="108D20F7" w:rsidR="000A7C8C" w:rsidRDefault="000A7C8C" w:rsidP="000A7C8C">
      <w:pPr>
        <w:rPr>
          <w:rFonts w:eastAsia="Flama-Book"/>
          <w:lang w:eastAsia="en-US"/>
        </w:rPr>
      </w:pPr>
      <w:r>
        <w:rPr>
          <w:rFonts w:eastAsia="Flama-Book"/>
          <w:lang w:eastAsia="en-US"/>
        </w:rPr>
        <w:t xml:space="preserve">As the local port manager for Port Phillip which includes a large portion of Hobsons Bay at Williamstown, Parks Victoria has been funded by the Department of Transport and Planning (DTP) to deliver the Williamstown Local Port Area Plan (LPAP). Local Port Area Plans are delivered under the </w:t>
      </w:r>
      <w:r w:rsidRPr="000336D2">
        <w:rPr>
          <w:rFonts w:eastAsia="Flama-Book"/>
          <w:i/>
          <w:iCs/>
          <w:lang w:eastAsia="en-US"/>
        </w:rPr>
        <w:t xml:space="preserve">Sustainable Local Ports </w:t>
      </w:r>
      <w:r w:rsidR="008057EB" w:rsidRPr="000336D2">
        <w:rPr>
          <w:rFonts w:eastAsia="Flama-Book"/>
          <w:i/>
          <w:iCs/>
          <w:lang w:eastAsia="en-US"/>
        </w:rPr>
        <w:t>Framework</w:t>
      </w:r>
      <w:r w:rsidR="008057EB">
        <w:rPr>
          <w:rFonts w:eastAsia="Flama-Book"/>
          <w:lang w:eastAsia="en-US"/>
        </w:rPr>
        <w:t xml:space="preserve"> and</w:t>
      </w:r>
      <w:r>
        <w:rPr>
          <w:rFonts w:eastAsia="Flama-Book"/>
          <w:lang w:eastAsia="en-US"/>
        </w:rPr>
        <w:t xml:space="preserve"> inform the prioritisation of asset investment based on the broader local port precinct. This will more effectively achieve </w:t>
      </w:r>
      <w:r w:rsidR="001B1E84">
        <w:rPr>
          <w:rFonts w:eastAsia="Flama-Book"/>
          <w:lang w:eastAsia="en-US"/>
        </w:rPr>
        <w:t xml:space="preserve">better </w:t>
      </w:r>
      <w:r>
        <w:rPr>
          <w:rFonts w:eastAsia="Flama-Book"/>
          <w:lang w:eastAsia="en-US"/>
        </w:rPr>
        <w:t>economic, environmental and community outcomes.</w:t>
      </w:r>
    </w:p>
    <w:p w14:paraId="47753700" w14:textId="124509E2" w:rsidR="008057EB" w:rsidRPr="00E227C2" w:rsidRDefault="000A7C8C" w:rsidP="008057EB">
      <w:r w:rsidRPr="008057EB">
        <w:rPr>
          <w:rFonts w:eastAsia="Flama-Book"/>
          <w:lang w:eastAsia="en-US"/>
        </w:rPr>
        <w:t xml:space="preserve">The Williamstown </w:t>
      </w:r>
      <w:r w:rsidR="006B170D">
        <w:rPr>
          <w:rFonts w:eastAsia="Flama-Book"/>
          <w:lang w:eastAsia="en-US"/>
        </w:rPr>
        <w:t>LPAP</w:t>
      </w:r>
      <w:r w:rsidRPr="008057EB">
        <w:rPr>
          <w:rFonts w:eastAsia="Flama-Book"/>
          <w:lang w:eastAsia="en-US"/>
        </w:rPr>
        <w:t xml:space="preserve"> </w:t>
      </w:r>
      <w:r w:rsidR="00886B4C">
        <w:rPr>
          <w:rFonts w:eastAsia="Flama-Book"/>
          <w:lang w:eastAsia="en-US"/>
        </w:rPr>
        <w:t>(</w:t>
      </w:r>
      <w:r w:rsidR="00E74CD7">
        <w:rPr>
          <w:rFonts w:eastAsia="Flama-Book"/>
          <w:lang w:eastAsia="en-US"/>
        </w:rPr>
        <w:t>P</w:t>
      </w:r>
      <w:r w:rsidR="00886B4C">
        <w:rPr>
          <w:rFonts w:eastAsia="Flama-Book"/>
          <w:lang w:eastAsia="en-US"/>
        </w:rPr>
        <w:t xml:space="preserve">lan) </w:t>
      </w:r>
      <w:r w:rsidRPr="008057EB">
        <w:rPr>
          <w:rFonts w:eastAsia="Flama-Book"/>
          <w:lang w:eastAsia="en-US"/>
        </w:rPr>
        <w:t xml:space="preserve">is a continuation of the broader Williamstown Maritime Precinct Framework. It seeks to realise the inherent opportunities in </w:t>
      </w:r>
      <w:r w:rsidR="001B1E84">
        <w:rPr>
          <w:rFonts w:eastAsia="Flama-Book"/>
          <w:lang w:eastAsia="en-US"/>
        </w:rPr>
        <w:t>celebrating</w:t>
      </w:r>
      <w:r w:rsidRPr="008057EB">
        <w:rPr>
          <w:rFonts w:eastAsia="Flama-Book"/>
          <w:lang w:eastAsia="en-US"/>
        </w:rPr>
        <w:t xml:space="preserve"> the local port area as a living maritime heritage</w:t>
      </w:r>
      <w:r w:rsidR="001B1E84">
        <w:rPr>
          <w:rFonts w:eastAsia="Flama-Book"/>
          <w:lang w:eastAsia="en-US"/>
        </w:rPr>
        <w:t xml:space="preserve"> destination,</w:t>
      </w:r>
      <w:r w:rsidRPr="008057EB">
        <w:rPr>
          <w:rFonts w:eastAsia="Flama-Book"/>
          <w:lang w:eastAsia="en-US"/>
        </w:rPr>
        <w:t xml:space="preserve"> </w:t>
      </w:r>
      <w:r w:rsidR="001B1E84">
        <w:rPr>
          <w:rFonts w:eastAsia="Flama-Book"/>
          <w:lang w:eastAsia="en-US"/>
        </w:rPr>
        <w:t>while responding to</w:t>
      </w:r>
      <w:r w:rsidRPr="008057EB">
        <w:rPr>
          <w:rFonts w:eastAsia="Flama-Book"/>
          <w:lang w:eastAsia="en-US"/>
        </w:rPr>
        <w:t xml:space="preserve"> existing and future demand</w:t>
      </w:r>
      <w:r w:rsidR="001B1E84">
        <w:rPr>
          <w:rFonts w:eastAsia="Flama-Book"/>
          <w:lang w:eastAsia="en-US"/>
        </w:rPr>
        <w:t>s</w:t>
      </w:r>
      <w:r w:rsidRPr="008057EB">
        <w:rPr>
          <w:rFonts w:eastAsia="Flama-Book"/>
          <w:lang w:eastAsia="en-US"/>
        </w:rPr>
        <w:t xml:space="preserve"> for commercial and recreational </w:t>
      </w:r>
      <w:r w:rsidR="001B1E84">
        <w:rPr>
          <w:rFonts w:eastAsia="Flama-Book"/>
          <w:lang w:eastAsia="en-US"/>
        </w:rPr>
        <w:t>on-water uses</w:t>
      </w:r>
      <w:r w:rsidRPr="008057EB">
        <w:rPr>
          <w:rFonts w:eastAsia="Flama-Book"/>
          <w:lang w:eastAsia="en-US"/>
        </w:rPr>
        <w:t xml:space="preserve">. By investing in the Williamstown Local Port Area, it will </w:t>
      </w:r>
      <w:r w:rsidR="007271DF">
        <w:rPr>
          <w:rFonts w:eastAsia="Flama-Book"/>
          <w:lang w:eastAsia="en-US"/>
        </w:rPr>
        <w:t>support</w:t>
      </w:r>
      <w:r w:rsidR="007271DF" w:rsidRPr="008057EB">
        <w:rPr>
          <w:rFonts w:eastAsia="Flama-Book"/>
          <w:lang w:eastAsia="en-US"/>
        </w:rPr>
        <w:t xml:space="preserve"> </w:t>
      </w:r>
      <w:r w:rsidRPr="008057EB">
        <w:rPr>
          <w:rFonts w:eastAsia="Flama-Book"/>
          <w:lang w:eastAsia="en-US"/>
        </w:rPr>
        <w:t xml:space="preserve">water-based amenity, events and economic activity for Melbourne’s west, </w:t>
      </w:r>
      <w:r w:rsidRPr="00E227C2">
        <w:rPr>
          <w:rFonts w:eastAsia="Flama-Book"/>
          <w:lang w:eastAsia="en-US"/>
        </w:rPr>
        <w:t>deliver</w:t>
      </w:r>
      <w:r w:rsidR="001B1E84">
        <w:rPr>
          <w:rFonts w:eastAsia="Flama-Book"/>
          <w:lang w:eastAsia="en-US"/>
        </w:rPr>
        <w:t xml:space="preserve">ing </w:t>
      </w:r>
      <w:r w:rsidRPr="00E227C2">
        <w:rPr>
          <w:rFonts w:eastAsia="Flama-Book"/>
          <w:lang w:eastAsia="en-US"/>
        </w:rPr>
        <w:t>more efficient</w:t>
      </w:r>
      <w:r w:rsidRPr="00E227C2">
        <w:t xml:space="preserve"> maritime industry and operations.</w:t>
      </w:r>
    </w:p>
    <w:p w14:paraId="149172F9" w14:textId="36FA0A11" w:rsidR="00346564" w:rsidRPr="00E227C2" w:rsidRDefault="00EC5B49" w:rsidP="000A7C8C">
      <w:r w:rsidRPr="00E227C2">
        <w:t>Th</w:t>
      </w:r>
      <w:r w:rsidR="00AF27D4" w:rsidRPr="00E227C2">
        <w:t xml:space="preserve">rough </w:t>
      </w:r>
      <w:r w:rsidR="006B170D">
        <w:t xml:space="preserve">technical </w:t>
      </w:r>
      <w:r w:rsidR="00AF27D4" w:rsidRPr="00E227C2">
        <w:t>investigati</w:t>
      </w:r>
      <w:r w:rsidR="006B170D">
        <w:t xml:space="preserve">ons and </w:t>
      </w:r>
      <w:r w:rsidRPr="00E227C2">
        <w:t xml:space="preserve">studies, </w:t>
      </w:r>
      <w:r w:rsidR="006B170D">
        <w:t xml:space="preserve">along with </w:t>
      </w:r>
      <w:r w:rsidRPr="00E227C2">
        <w:t>stakeholder and community engagement</w:t>
      </w:r>
      <w:r w:rsidR="001D4F52">
        <w:t>,</w:t>
      </w:r>
      <w:r w:rsidRPr="00E227C2">
        <w:t xml:space="preserve"> a clear vision </w:t>
      </w:r>
      <w:r w:rsidR="00D1508F">
        <w:t>for the</w:t>
      </w:r>
      <w:r w:rsidR="00AF27D4" w:rsidRPr="00E227C2">
        <w:t xml:space="preserve"> </w:t>
      </w:r>
      <w:r w:rsidRPr="00E227C2">
        <w:t>on-water assets</w:t>
      </w:r>
      <w:r w:rsidR="00D1508F">
        <w:t xml:space="preserve"> and</w:t>
      </w:r>
      <w:r w:rsidR="00721CF0">
        <w:t xml:space="preserve"> their</w:t>
      </w:r>
      <w:r w:rsidR="00D1508F">
        <w:t xml:space="preserve"> function</w:t>
      </w:r>
      <w:r w:rsidR="006B170D">
        <w:t xml:space="preserve"> has been identified</w:t>
      </w:r>
      <w:r w:rsidRPr="00E227C2">
        <w:t xml:space="preserve">. </w:t>
      </w:r>
      <w:r w:rsidR="00F639DB">
        <w:t>This plan</w:t>
      </w:r>
      <w:r w:rsidRPr="00E227C2">
        <w:t xml:space="preserve"> respond</w:t>
      </w:r>
      <w:r w:rsidR="00F639DB">
        <w:t>s</w:t>
      </w:r>
      <w:r w:rsidRPr="00E227C2">
        <w:t xml:space="preserve"> to</w:t>
      </w:r>
      <w:r w:rsidR="00D1508F">
        <w:t xml:space="preserve"> identified aspirations and </w:t>
      </w:r>
      <w:r w:rsidR="00CD612B">
        <w:t>challenges and</w:t>
      </w:r>
      <w:r w:rsidR="006A6FBD" w:rsidRPr="00E227C2">
        <w:t xml:space="preserve"> provide</w:t>
      </w:r>
      <w:r w:rsidR="00F639DB">
        <w:t>s</w:t>
      </w:r>
      <w:r w:rsidR="006A6FBD" w:rsidRPr="00E227C2">
        <w:t xml:space="preserve"> </w:t>
      </w:r>
      <w:r w:rsidR="00D1508F">
        <w:t>place-based</w:t>
      </w:r>
      <w:r w:rsidR="006A6FBD" w:rsidRPr="00E227C2">
        <w:t xml:space="preserve"> </w:t>
      </w:r>
      <w:r w:rsidR="00F639DB">
        <w:t>key actions</w:t>
      </w:r>
      <w:r w:rsidR="006A6FBD" w:rsidRPr="00E227C2">
        <w:t xml:space="preserve"> </w:t>
      </w:r>
      <w:r w:rsidR="006B170D">
        <w:t xml:space="preserve">and proposals </w:t>
      </w:r>
      <w:r w:rsidR="006A6FBD" w:rsidRPr="00E227C2">
        <w:t>to</w:t>
      </w:r>
      <w:r w:rsidR="00AF27D4" w:rsidRPr="00E227C2">
        <w:t xml:space="preserve"> enhance </w:t>
      </w:r>
      <w:r w:rsidR="00D1508F">
        <w:t>the Williamstown local port area.</w:t>
      </w:r>
    </w:p>
    <w:p w14:paraId="54247FB5" w14:textId="1C55DB6A" w:rsidR="00D1508F" w:rsidRDefault="00D1508F" w:rsidP="000A7C8C">
      <w:r>
        <w:t xml:space="preserve">This plan addresses the future of five piers and </w:t>
      </w:r>
      <w:r w:rsidR="00A93DCD">
        <w:t>jetties and</w:t>
      </w:r>
      <w:r w:rsidR="005B25A5">
        <w:t xml:space="preserve"> identifies key actions to support their function. These assets are </w:t>
      </w:r>
      <w:r w:rsidR="00AA3F20" w:rsidRPr="00E227C2">
        <w:t>Workshops Pier</w:t>
      </w:r>
      <w:r>
        <w:t>, Boyd Street Pier</w:t>
      </w:r>
      <w:r w:rsidR="00EC70A7">
        <w:t>,</w:t>
      </w:r>
      <w:r w:rsidR="00AA3F20" w:rsidRPr="00E227C2">
        <w:t xml:space="preserve"> Commissioner</w:t>
      </w:r>
      <w:r w:rsidR="00871991">
        <w:t>s</w:t>
      </w:r>
      <w:r w:rsidR="00AA3F20" w:rsidRPr="00E227C2">
        <w:t xml:space="preserve"> Jetty</w:t>
      </w:r>
      <w:r w:rsidR="00AF1E1F">
        <w:t xml:space="preserve">, </w:t>
      </w:r>
      <w:r w:rsidR="005B25A5">
        <w:t>Gem Pier and Ferguson Street Pier</w:t>
      </w:r>
      <w:r w:rsidR="00AF1E1F">
        <w:t xml:space="preserve">. </w:t>
      </w:r>
      <w:r w:rsidR="005B25A5">
        <w:t xml:space="preserve">The plan proposes </w:t>
      </w:r>
      <w:r w:rsidRPr="00E227C2">
        <w:t>Boyd Street Pier</w:t>
      </w:r>
      <w:r w:rsidR="00AF1E1F">
        <w:t xml:space="preserve"> will provide for commercial and emergency response services.</w:t>
      </w:r>
      <w:r w:rsidRPr="00E227C2">
        <w:t xml:space="preserve"> Workshops</w:t>
      </w:r>
      <w:r>
        <w:t xml:space="preserve"> Pier</w:t>
      </w:r>
      <w:r w:rsidRPr="00E227C2">
        <w:t xml:space="preserve"> </w:t>
      </w:r>
      <w:r w:rsidR="00AF1E1F">
        <w:t xml:space="preserve">will </w:t>
      </w:r>
      <w:r w:rsidR="00AF1E1F">
        <w:rPr>
          <w:rFonts w:eastAsia="Flama-Book"/>
          <w:lang w:eastAsia="en-US"/>
        </w:rPr>
        <w:t>remain a key facility that enables Seaworks to develop and become the home of dynamic and living maritime heritage events</w:t>
      </w:r>
      <w:r w:rsidRPr="00E227C2">
        <w:t xml:space="preserve">. The removal of Commissioners Jetty </w:t>
      </w:r>
      <w:r>
        <w:t>will</w:t>
      </w:r>
      <w:r w:rsidRPr="00E227C2">
        <w:t xml:space="preserve"> provide opportunity for surrounding piers to service </w:t>
      </w:r>
      <w:r w:rsidR="00AF1E1F">
        <w:t xml:space="preserve">the </w:t>
      </w:r>
      <w:r w:rsidR="001129BF">
        <w:t>LPA</w:t>
      </w:r>
      <w:r w:rsidR="00AF1E1F">
        <w:t xml:space="preserve"> needs.</w:t>
      </w:r>
      <w:r w:rsidRPr="00E227C2">
        <w:t xml:space="preserve"> </w:t>
      </w:r>
    </w:p>
    <w:p w14:paraId="21079627" w14:textId="1DF34416" w:rsidR="00921166" w:rsidRPr="00E227C2" w:rsidRDefault="00AF1E1F" w:rsidP="000A7C8C">
      <w:r>
        <w:t>The plan also identifies</w:t>
      </w:r>
      <w:r w:rsidR="00D1508F">
        <w:t xml:space="preserve"> key </w:t>
      </w:r>
      <w:r w:rsidR="005B50F0">
        <w:t xml:space="preserve">strategic directions and </w:t>
      </w:r>
      <w:r w:rsidR="00D1508F">
        <w:t>actions to</w:t>
      </w:r>
      <w:r>
        <w:t xml:space="preserve"> support the piers and jetties. These actions include</w:t>
      </w:r>
      <w:r w:rsidR="00D1508F">
        <w:t xml:space="preserve"> dredging</w:t>
      </w:r>
      <w:r w:rsidR="00D8172D">
        <w:t xml:space="preserve">, </w:t>
      </w:r>
      <w:r>
        <w:t>capturing the</w:t>
      </w:r>
      <w:r w:rsidR="00D8172D">
        <w:t xml:space="preserve"> Bunurong People’s aspirations for Sea Country,</w:t>
      </w:r>
      <w:r w:rsidR="003F5299" w:rsidRPr="00E227C2">
        <w:t xml:space="preserve"> </w:t>
      </w:r>
      <w:r w:rsidR="00D1508F">
        <w:t xml:space="preserve">celebrating the maritime and European heritage, </w:t>
      </w:r>
      <w:r w:rsidR="00623955">
        <w:t xml:space="preserve">environmental resilience, </w:t>
      </w:r>
      <w:r w:rsidR="00D1508F">
        <w:t xml:space="preserve">wave climate, and ensuring previous work </w:t>
      </w:r>
      <w:r>
        <w:t xml:space="preserve">on </w:t>
      </w:r>
      <w:r w:rsidR="00D1508F">
        <w:t xml:space="preserve">foreshore connectivity has been considered. </w:t>
      </w:r>
    </w:p>
    <w:p w14:paraId="30B6F0E2" w14:textId="584A4C27" w:rsidR="000A7C8C" w:rsidRPr="00921166" w:rsidRDefault="00921166" w:rsidP="006A6FBD">
      <w:pPr>
        <w:rPr>
          <w:highlight w:val="yellow"/>
        </w:rPr>
      </w:pPr>
      <w:r w:rsidRPr="00E227C2">
        <w:t xml:space="preserve">The </w:t>
      </w:r>
      <w:r w:rsidR="00EF7E5D">
        <w:t>LPAP</w:t>
      </w:r>
      <w:r w:rsidRPr="00E227C2">
        <w:t xml:space="preserve"> provides </w:t>
      </w:r>
      <w:r w:rsidR="00FA49FA" w:rsidRPr="00E227C2">
        <w:t xml:space="preserve">Parks Victoria </w:t>
      </w:r>
      <w:r w:rsidRPr="00E227C2">
        <w:t xml:space="preserve">with a future ready approach that is </w:t>
      </w:r>
      <w:r w:rsidR="00FA49FA" w:rsidRPr="00E227C2">
        <w:t xml:space="preserve">sustainable and meets economic, commercial and community </w:t>
      </w:r>
      <w:r w:rsidR="00AF1E1F">
        <w:t>needs</w:t>
      </w:r>
      <w:r w:rsidRPr="00E227C2">
        <w:t xml:space="preserve">. </w:t>
      </w:r>
      <w:r w:rsidR="00AF1E1F">
        <w:t xml:space="preserve">A staged implementation approach will ensure the plan continues to respond to future </w:t>
      </w:r>
      <w:r w:rsidR="003D7662">
        <w:t xml:space="preserve">challenges </w:t>
      </w:r>
      <w:r w:rsidR="00AF1E1F">
        <w:t xml:space="preserve">when funding </w:t>
      </w:r>
      <w:r w:rsidR="002D6C08">
        <w:t>is available.</w:t>
      </w:r>
      <w:r w:rsidR="000A7C8C">
        <w:br w:type="page"/>
      </w:r>
    </w:p>
    <w:p w14:paraId="26E93624" w14:textId="097D8DD6" w:rsidR="007169C0" w:rsidRDefault="00393B55">
      <w:pPr>
        <w:pStyle w:val="Heading1"/>
      </w:pPr>
      <w:bookmarkStart w:id="2" w:name="_Toc158801910"/>
      <w:r>
        <w:lastRenderedPageBreak/>
        <w:t>Introduction</w:t>
      </w:r>
      <w:bookmarkEnd w:id="2"/>
    </w:p>
    <w:p w14:paraId="5CDBEAD6" w14:textId="26228AB0" w:rsidR="000A7C8C" w:rsidRPr="00C15288" w:rsidRDefault="00BF644D" w:rsidP="000A7C8C">
      <w:r w:rsidRPr="00CD5F61">
        <w:t>Th</w:t>
      </w:r>
      <w:r w:rsidR="00E74CD7">
        <w:t>is</w:t>
      </w:r>
      <w:r w:rsidRPr="00CD5F61">
        <w:t xml:space="preserve"> </w:t>
      </w:r>
      <w:r w:rsidR="00E74CD7">
        <w:t>Plan</w:t>
      </w:r>
      <w:r w:rsidR="00D61DFA" w:rsidRPr="00CD5F61">
        <w:t xml:space="preserve"> </w:t>
      </w:r>
      <w:r w:rsidR="005F6C24" w:rsidRPr="00CD5F61">
        <w:t>address</w:t>
      </w:r>
      <w:r w:rsidR="00956059" w:rsidRPr="00CD5F61">
        <w:t>es</w:t>
      </w:r>
      <w:r w:rsidR="00D61DFA" w:rsidRPr="00CD5F61">
        <w:t xml:space="preserve"> the future use and function of the </w:t>
      </w:r>
      <w:r w:rsidR="00486F23" w:rsidRPr="00CD5F61">
        <w:t>on-water infrastructure and its interface with the land component of the port area.</w:t>
      </w:r>
      <w:r w:rsidR="005F6C24" w:rsidRPr="00CD5F61">
        <w:t xml:space="preserve"> The plan highlight</w:t>
      </w:r>
      <w:r w:rsidR="00956059" w:rsidRPr="00CD5F61">
        <w:t>s</w:t>
      </w:r>
      <w:r w:rsidR="005F6C24" w:rsidRPr="00CD5F61">
        <w:t xml:space="preserve"> Williamstown </w:t>
      </w:r>
      <w:r w:rsidR="00CD5F61" w:rsidRPr="00CD5F61">
        <w:t xml:space="preserve">Local Port Area </w:t>
      </w:r>
      <w:r w:rsidR="005F6C24" w:rsidRPr="00CD5F61">
        <w:t xml:space="preserve">as a living maritime precinct and </w:t>
      </w:r>
      <w:r w:rsidR="00956059" w:rsidRPr="00CD5F61">
        <w:t>is informed by existing and</w:t>
      </w:r>
      <w:r w:rsidR="005F6C24" w:rsidRPr="00CD5F61">
        <w:t xml:space="preserve"> on-going studies and investigations that establish </w:t>
      </w:r>
      <w:r w:rsidR="00956059" w:rsidRPr="00CD5F61">
        <w:t xml:space="preserve">the future </w:t>
      </w:r>
      <w:r w:rsidR="005F6C24" w:rsidRPr="00CD5F61">
        <w:t>value and function</w:t>
      </w:r>
      <w:r w:rsidR="00956059" w:rsidRPr="00CD5F61">
        <w:t xml:space="preserve">s of </w:t>
      </w:r>
      <w:r w:rsidR="001E1E6E">
        <w:t>the piers and jetties</w:t>
      </w:r>
      <w:r w:rsidR="00956059" w:rsidRPr="00CD5F61">
        <w:t xml:space="preserve">. </w:t>
      </w:r>
      <w:r w:rsidR="00C15288" w:rsidRPr="00CD5F61">
        <w:t>S</w:t>
      </w:r>
      <w:r w:rsidR="00486F23" w:rsidRPr="00CD5F61">
        <w:t>takeholder and community consultation</w:t>
      </w:r>
      <w:r w:rsidR="00956059" w:rsidRPr="00CD5F61">
        <w:t xml:space="preserve"> </w:t>
      </w:r>
      <w:r w:rsidR="00C15288" w:rsidRPr="00CD5F61">
        <w:t>inform the p</w:t>
      </w:r>
      <w:r w:rsidR="00956059" w:rsidRPr="00CD5F61">
        <w:t>ropositio</w:t>
      </w:r>
      <w:r w:rsidR="00C15288" w:rsidRPr="00CD5F61">
        <w:t>n, which seeks to</w:t>
      </w:r>
      <w:r w:rsidR="00956059" w:rsidRPr="00CD5F61">
        <w:t xml:space="preserve"> improve the functionality</w:t>
      </w:r>
      <w:r w:rsidR="005A56B9" w:rsidRPr="00CD5F61">
        <w:t xml:space="preserve"> and future of the port area</w:t>
      </w:r>
      <w:r w:rsidR="00074A88">
        <w:t>’</w:t>
      </w:r>
      <w:r w:rsidR="005A56B9" w:rsidRPr="00CD5F61">
        <w:t xml:space="preserve">s on-water assets, and commercial and </w:t>
      </w:r>
      <w:r w:rsidR="00956059" w:rsidRPr="00CD5F61">
        <w:t xml:space="preserve">recreational </w:t>
      </w:r>
      <w:r w:rsidR="00C15288" w:rsidRPr="00CD5F61">
        <w:t>offerings</w:t>
      </w:r>
      <w:r w:rsidR="005A56B9" w:rsidRPr="00CD5F61">
        <w:t xml:space="preserve"> for Williamstown</w:t>
      </w:r>
      <w:r w:rsidR="00C15288" w:rsidRPr="00CD5F61">
        <w:t xml:space="preserve"> and the wider Hobson Bay area.</w:t>
      </w:r>
    </w:p>
    <w:p w14:paraId="44ACEC35" w14:textId="548307B3" w:rsidR="007169C0" w:rsidRPr="00AD5F9F" w:rsidRDefault="00BA391A" w:rsidP="00AD5F9F">
      <w:pPr>
        <w:pStyle w:val="Heading2"/>
      </w:pPr>
      <w:bookmarkStart w:id="3" w:name="_Toc158801911"/>
      <w:r>
        <w:t>Purpose</w:t>
      </w:r>
      <w:bookmarkEnd w:id="3"/>
      <w:r>
        <w:t xml:space="preserve"> </w:t>
      </w:r>
    </w:p>
    <w:p w14:paraId="6F96EA45" w14:textId="6260B32E" w:rsidR="00BA391A" w:rsidRDefault="00BA391A" w:rsidP="00BA391A">
      <w:pPr>
        <w:rPr>
          <w:rFonts w:eastAsia="Flama-Book"/>
          <w:lang w:eastAsia="en-US"/>
        </w:rPr>
      </w:pPr>
      <w:r>
        <w:rPr>
          <w:rFonts w:cs="Arial"/>
        </w:rPr>
        <w:t xml:space="preserve">The purpose of this plan is to </w:t>
      </w:r>
      <w:r>
        <w:rPr>
          <w:rFonts w:eastAsia="Flama-Book"/>
          <w:lang w:eastAsia="en-US"/>
        </w:rPr>
        <w:t xml:space="preserve">determine the future of the Seaworks piers and jetties </w:t>
      </w:r>
      <w:r w:rsidR="00BD6D02">
        <w:rPr>
          <w:rFonts w:eastAsia="Flama-Book" w:hint="eastAsia"/>
          <w:lang w:eastAsia="en-US"/>
        </w:rPr>
        <w:t>-</w:t>
      </w:r>
      <w:r w:rsidR="00BD6D02">
        <w:rPr>
          <w:rFonts w:eastAsia="Flama-Book"/>
          <w:lang w:eastAsia="en-US"/>
        </w:rPr>
        <w:t xml:space="preserve"> </w:t>
      </w:r>
      <w:r>
        <w:rPr>
          <w:rFonts w:eastAsia="Flama-Book"/>
          <w:lang w:eastAsia="en-US"/>
        </w:rPr>
        <w:t>Workshops Pier, Commissioner</w:t>
      </w:r>
      <w:r w:rsidR="00AB5A8A">
        <w:rPr>
          <w:rFonts w:eastAsia="Flama-Book"/>
          <w:lang w:eastAsia="en-US"/>
        </w:rPr>
        <w:t>s</w:t>
      </w:r>
      <w:r w:rsidR="00AB4401">
        <w:rPr>
          <w:rFonts w:eastAsia="Flama-Book"/>
          <w:lang w:eastAsia="en-US"/>
        </w:rPr>
        <w:t xml:space="preserve"> </w:t>
      </w:r>
      <w:r>
        <w:rPr>
          <w:rFonts w:eastAsia="Flama-Book"/>
          <w:lang w:eastAsia="en-US"/>
        </w:rPr>
        <w:t xml:space="preserve">Jetty and Boyd Street Pier. Gem Pier and Ferguson Street Pier are also included in the focus site to ensure the on-water function and related access needs for all key users of this </w:t>
      </w:r>
      <w:r w:rsidR="00932229">
        <w:rPr>
          <w:rFonts w:eastAsia="Flama-Book"/>
          <w:lang w:eastAsia="en-US"/>
        </w:rPr>
        <w:t>LPA</w:t>
      </w:r>
      <w:r>
        <w:rPr>
          <w:rFonts w:eastAsia="Flama-Book"/>
          <w:lang w:eastAsia="en-US"/>
        </w:rPr>
        <w:t xml:space="preserve"> are considered.</w:t>
      </w:r>
    </w:p>
    <w:p w14:paraId="53A57AE7" w14:textId="44E2223B" w:rsidR="005F16DA" w:rsidRDefault="00BA391A" w:rsidP="005F16DA">
      <w:pPr>
        <w:rPr>
          <w:rFonts w:eastAsia="Flama-Book"/>
          <w:lang w:eastAsia="en-US"/>
        </w:rPr>
      </w:pPr>
      <w:r>
        <w:rPr>
          <w:rFonts w:eastAsia="Flama-Book"/>
          <w:lang w:eastAsia="en-US"/>
        </w:rPr>
        <w:t xml:space="preserve">The development of the plan </w:t>
      </w:r>
      <w:r w:rsidR="00AB5A8A">
        <w:rPr>
          <w:rFonts w:eastAsia="Flama-Book"/>
          <w:lang w:eastAsia="en-US"/>
        </w:rPr>
        <w:t>has been</w:t>
      </w:r>
      <w:r>
        <w:rPr>
          <w:rFonts w:eastAsia="Flama-Book"/>
          <w:lang w:eastAsia="en-US"/>
        </w:rPr>
        <w:t xml:space="preserve"> guided by a Project Reference Group comprising members from the Department of Transport and Planning, Hobsons Bay City Council, Bunurong Land Council Aboriginal Corporation, and Parks Victoria. In preparation of this plan, input from key stakeholders </w:t>
      </w:r>
      <w:r w:rsidR="00AB5A8A">
        <w:rPr>
          <w:rFonts w:eastAsia="Flama-Book"/>
          <w:lang w:eastAsia="en-US"/>
        </w:rPr>
        <w:t xml:space="preserve">was </w:t>
      </w:r>
      <w:r>
        <w:rPr>
          <w:rFonts w:eastAsia="Flama-Book"/>
          <w:lang w:eastAsia="en-US"/>
        </w:rPr>
        <w:t xml:space="preserve">sought through online forums and </w:t>
      </w:r>
      <w:r w:rsidR="00AB4401">
        <w:rPr>
          <w:rFonts w:eastAsia="Flama-Book"/>
          <w:lang w:eastAsia="en-US"/>
        </w:rPr>
        <w:t>workshops and</w:t>
      </w:r>
      <w:r>
        <w:rPr>
          <w:rFonts w:eastAsia="Flama-Book"/>
          <w:lang w:eastAsia="en-US"/>
        </w:rPr>
        <w:t xml:space="preserve"> was informed by technical investigations and studies</w:t>
      </w:r>
      <w:r w:rsidR="005F16DA">
        <w:rPr>
          <w:rFonts w:eastAsia="Flama-Book"/>
          <w:lang w:eastAsia="en-US"/>
        </w:rPr>
        <w:t>.</w:t>
      </w:r>
    </w:p>
    <w:p w14:paraId="64A6FC06" w14:textId="4337E939" w:rsidR="003C6131" w:rsidRDefault="003C6131" w:rsidP="005F16DA">
      <w:pPr>
        <w:spacing w:after="160" w:line="259" w:lineRule="auto"/>
        <w:rPr>
          <w:rFonts w:eastAsia="Flama-Book"/>
          <w:lang w:eastAsia="en-US"/>
        </w:rPr>
      </w:pPr>
      <w:r>
        <w:rPr>
          <w:noProof/>
        </w:rPr>
        <mc:AlternateContent>
          <mc:Choice Requires="wps">
            <w:drawing>
              <wp:anchor distT="45720" distB="45720" distL="114300" distR="114300" simplePos="0" relativeHeight="251658257" behindDoc="0" locked="0" layoutInCell="1" allowOverlap="1" wp14:anchorId="3C66DB2A" wp14:editId="005ADDFA">
                <wp:simplePos x="0" y="0"/>
                <wp:positionH relativeFrom="margin">
                  <wp:align>left</wp:align>
                </wp:positionH>
                <wp:positionV relativeFrom="paragraph">
                  <wp:posOffset>2491105</wp:posOffset>
                </wp:positionV>
                <wp:extent cx="4543425" cy="234315"/>
                <wp:effectExtent l="0" t="0" r="9525" b="0"/>
                <wp:wrapSquare wrapText="bothSides"/>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3425" cy="234891"/>
                        </a:xfrm>
                        <a:prstGeom prst="rect">
                          <a:avLst/>
                        </a:prstGeom>
                        <a:solidFill>
                          <a:srgbClr val="FFFFFF"/>
                        </a:solidFill>
                        <a:ln w="9525">
                          <a:noFill/>
                          <a:miter lim="800000"/>
                          <a:headEnd/>
                          <a:tailEnd/>
                        </a:ln>
                      </wps:spPr>
                      <wps:txbx>
                        <w:txbxContent>
                          <w:p w14:paraId="751F5C20" w14:textId="166BDA3B" w:rsidR="003C6131" w:rsidRDefault="003C6131" w:rsidP="003C6131">
                            <w:pPr>
                              <w:pStyle w:val="Caption"/>
                            </w:pPr>
                            <w:r>
                              <w:t>Figure 1</w:t>
                            </w:r>
                            <w:r>
                              <w:rPr>
                                <w:noProof/>
                              </w:rPr>
                              <w:t xml:space="preserve"> – View of sailing boats and Melbourne CBD </w:t>
                            </w:r>
                            <w:r w:rsidR="00A81099">
                              <w:rPr>
                                <w:noProof/>
                              </w:rPr>
                              <w:t>from</w:t>
                            </w:r>
                            <w:r>
                              <w:rPr>
                                <w:noProof/>
                              </w:rPr>
                              <w:t xml:space="preserve"> Williamstown</w:t>
                            </w:r>
                            <w:r w:rsidR="00A81099">
                              <w:rPr>
                                <w:noProof/>
                              </w:rPr>
                              <w:t xml:space="preserve"> </w:t>
                            </w:r>
                          </w:p>
                          <w:p w14:paraId="4F1E31AF" w14:textId="77777777" w:rsidR="003C6131" w:rsidRDefault="003C6131" w:rsidP="003C613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66DB2A" id="Text Box 47" o:spid="_x0000_s1031" type="#_x0000_t202" style="position:absolute;margin-left:0;margin-top:196.15pt;width:357.75pt;height:18.45pt;z-index:251658257;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" stroked="f">
                <v:textbox>
                  <w:txbxContent>
                    <w:p w14:paraId="751F5C20" w14:textId="166BDA3B" w:rsidR="003C6131" w:rsidRDefault="003C6131" w:rsidP="003C6131">
                      <w:pPr>
                        <w:pStyle w:val="Caption"/>
                      </w:pPr>
                      <w:r>
                        <w:t>Figure 1</w:t>
                      </w:r>
                      <w:r>
                        <w:rPr>
                          <w:noProof/>
                        </w:rPr>
                        <w:t xml:space="preserve"> – View of sailing boats and Melbourne CBD </w:t>
                      </w:r>
                      <w:r w:rsidR="00A81099">
                        <w:rPr>
                          <w:noProof/>
                        </w:rPr>
                        <w:t>from</w:t>
                      </w:r>
                      <w:r>
                        <w:rPr>
                          <w:noProof/>
                        </w:rPr>
                        <w:t xml:space="preserve"> Williamstown</w:t>
                      </w:r>
                      <w:r w:rsidR="00A81099">
                        <w:rPr>
                          <w:noProof/>
                        </w:rPr>
                        <w:t xml:space="preserve"> </w:t>
                      </w:r>
                    </w:p>
                    <w:p w14:paraId="4F1E31AF" w14:textId="77777777" w:rsidR="003C6131" w:rsidRDefault="003C6131" w:rsidP="003C6131"/>
                  </w:txbxContent>
                </v:textbox>
                <w10:wrap type="square" anchorx="margin"/>
              </v:shape>
            </w:pict>
          </mc:Fallback>
        </mc:AlternateContent>
      </w:r>
      <w:r w:rsidR="005F16DA">
        <w:rPr>
          <w:rFonts w:eastAsia="Flama-Book"/>
          <w:noProof/>
          <w:lang w:eastAsia="en-US"/>
        </w:rPr>
        <w:drawing>
          <wp:inline distT="0" distB="0" distL="0" distR="0" wp14:anchorId="5E910B09" wp14:editId="13AC05DA">
            <wp:extent cx="6088577" cy="2411095"/>
            <wp:effectExtent l="0" t="0" r="762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34" cstate="print">
                      <a:extLst>
                        <a:ext uri="{28A0092B-C50C-407E-A947-70E740481C1C}">
                          <a14:useLocalDpi xmlns:a14="http://schemas.microsoft.com/office/drawing/2010/main" val="0"/>
                        </a:ext>
                      </a:extLst>
                    </a:blip>
                    <a:srcRect t="18649" b="21947"/>
                    <a:stretch/>
                  </pic:blipFill>
                  <pic:spPr bwMode="auto">
                    <a:xfrm>
                      <a:off x="0" y="0"/>
                      <a:ext cx="6106978" cy="2418382"/>
                    </a:xfrm>
                    <a:prstGeom prst="rect">
                      <a:avLst/>
                    </a:prstGeom>
                    <a:ln>
                      <a:noFill/>
                    </a:ln>
                    <a:extLst>
                      <a:ext uri="{53640926-AAD7-44D8-BBD7-CCE9431645EC}">
                        <a14:shadowObscured xmlns:a14="http://schemas.microsoft.com/office/drawing/2010/main"/>
                      </a:ext>
                    </a:extLst>
                  </pic:spPr>
                </pic:pic>
              </a:graphicData>
            </a:graphic>
          </wp:inline>
        </w:drawing>
      </w:r>
    </w:p>
    <w:p w14:paraId="2AAE7A13" w14:textId="592A34C9" w:rsidR="007169C0" w:rsidRDefault="005F16DA" w:rsidP="005F16DA">
      <w:pPr>
        <w:spacing w:after="160" w:line="259" w:lineRule="auto"/>
        <w:rPr>
          <w:rFonts w:eastAsia="Flama-Book"/>
          <w:lang w:eastAsia="en-US"/>
        </w:rPr>
      </w:pPr>
      <w:r>
        <w:rPr>
          <w:rFonts w:eastAsia="Flama-Book"/>
          <w:lang w:eastAsia="en-US"/>
        </w:rPr>
        <w:br w:type="page"/>
      </w:r>
    </w:p>
    <w:p w14:paraId="38A1F074" w14:textId="64D2CD68" w:rsidR="00DF135D" w:rsidRDefault="00DF135D" w:rsidP="004C25D9">
      <w:pPr>
        <w:rPr>
          <w:rFonts w:eastAsia="Flama-Book"/>
          <w:lang w:eastAsia="en-US"/>
        </w:rPr>
      </w:pPr>
    </w:p>
    <w:p w14:paraId="2C01A92E" w14:textId="5168B0DC" w:rsidR="00684454" w:rsidRDefault="00684454" w:rsidP="00684454">
      <w:pPr>
        <w:pStyle w:val="Heading2"/>
        <w:rPr>
          <w:rFonts w:eastAsia="Flama-Book"/>
          <w:lang w:eastAsia="en-US"/>
        </w:rPr>
      </w:pPr>
      <w:bookmarkStart w:id="4" w:name="_Toc158801912"/>
      <w:r>
        <w:rPr>
          <w:rFonts w:eastAsia="Flama-Book"/>
          <w:lang w:eastAsia="en-US"/>
        </w:rPr>
        <w:t xml:space="preserve">Site </w:t>
      </w:r>
      <w:r w:rsidR="00AB4401">
        <w:rPr>
          <w:rFonts w:eastAsia="Flama-Book"/>
          <w:lang w:eastAsia="en-US"/>
        </w:rPr>
        <w:t>C</w:t>
      </w:r>
      <w:r>
        <w:rPr>
          <w:rFonts w:eastAsia="Flama-Book"/>
          <w:lang w:eastAsia="en-US"/>
        </w:rPr>
        <w:t>ontext</w:t>
      </w:r>
      <w:bookmarkEnd w:id="4"/>
    </w:p>
    <w:p w14:paraId="4696E01B" w14:textId="7CB66D15" w:rsidR="003C6131" w:rsidRDefault="005F16DA" w:rsidP="005F16DA">
      <w:pPr>
        <w:rPr>
          <w:rFonts w:eastAsia="Flama-Book"/>
          <w:lang w:eastAsia="en-US"/>
        </w:rPr>
      </w:pPr>
      <w:r>
        <w:rPr>
          <w:rFonts w:eastAsia="Flama-Book"/>
          <w:lang w:eastAsia="en-US"/>
        </w:rPr>
        <w:t xml:space="preserve">The Williamstown </w:t>
      </w:r>
      <w:r w:rsidR="00117AC2">
        <w:rPr>
          <w:rFonts w:eastAsia="Flama-Book"/>
          <w:lang w:eastAsia="en-US"/>
        </w:rPr>
        <w:t>L</w:t>
      </w:r>
      <w:r>
        <w:rPr>
          <w:rFonts w:eastAsia="Flama-Book"/>
          <w:lang w:eastAsia="en-US"/>
        </w:rPr>
        <w:t xml:space="preserve">ocal </w:t>
      </w:r>
      <w:r w:rsidR="00117AC2">
        <w:rPr>
          <w:rFonts w:eastAsia="Flama-Book"/>
          <w:lang w:eastAsia="en-US"/>
        </w:rPr>
        <w:t>P</w:t>
      </w:r>
      <w:r>
        <w:rPr>
          <w:rFonts w:eastAsia="Flama-Book"/>
          <w:lang w:eastAsia="en-US"/>
        </w:rPr>
        <w:t xml:space="preserve">ort </w:t>
      </w:r>
      <w:r w:rsidR="00117AC2">
        <w:rPr>
          <w:rFonts w:eastAsia="Flama-Book"/>
          <w:lang w:eastAsia="en-US"/>
        </w:rPr>
        <w:t>A</w:t>
      </w:r>
      <w:r>
        <w:rPr>
          <w:rFonts w:eastAsia="Flama-Book"/>
          <w:lang w:eastAsia="en-US"/>
        </w:rPr>
        <w:t xml:space="preserve">rea is located close to the town centre of Williamstown, approximately 13km southwest of the Melbourne CBD within Hobsons Bay City Council. </w:t>
      </w:r>
    </w:p>
    <w:p w14:paraId="2B01EF7C" w14:textId="51F0FD95" w:rsidR="005F16DA" w:rsidRPr="005F16DA" w:rsidRDefault="005F16DA" w:rsidP="005F16DA">
      <w:pPr>
        <w:rPr>
          <w:rFonts w:eastAsia="Flama-Book"/>
          <w:lang w:eastAsia="en-US"/>
        </w:rPr>
      </w:pPr>
      <w:r>
        <w:rPr>
          <w:rFonts w:eastAsia="Flama-Book"/>
          <w:lang w:eastAsia="en-US"/>
        </w:rPr>
        <w:t xml:space="preserve">The area is physically and functionally central to the Williamstown Maritime Precinct. It is confined to the on-water area managed by Parks Victoria, between and including Ferguson Street Pier </w:t>
      </w:r>
      <w:r w:rsidR="005F3C1B">
        <w:rPr>
          <w:rFonts w:eastAsia="Flama-Book"/>
          <w:lang w:eastAsia="en-US"/>
        </w:rPr>
        <w:t xml:space="preserve">and </w:t>
      </w:r>
      <w:r>
        <w:rPr>
          <w:rFonts w:eastAsia="Flama-Book"/>
          <w:lang w:eastAsia="en-US"/>
        </w:rPr>
        <w:t>Boyd Street Pier.</w:t>
      </w:r>
    </w:p>
    <w:p w14:paraId="4C9EC560" w14:textId="709DDC01" w:rsidR="004B770B" w:rsidRDefault="00F875AD" w:rsidP="004B770B">
      <w:pPr>
        <w:keepNext/>
      </w:pPr>
      <w:r>
        <w:rPr>
          <w:noProof/>
        </w:rPr>
        <w:drawing>
          <wp:anchor distT="0" distB="0" distL="114300" distR="114300" simplePos="0" relativeHeight="251658245" behindDoc="1" locked="0" layoutInCell="1" allowOverlap="1" wp14:anchorId="1249944B" wp14:editId="504BA653">
            <wp:simplePos x="0" y="0"/>
            <wp:positionH relativeFrom="margin">
              <wp:align>left</wp:align>
            </wp:positionH>
            <wp:positionV relativeFrom="paragraph">
              <wp:posOffset>117475</wp:posOffset>
            </wp:positionV>
            <wp:extent cx="4486275" cy="5076825"/>
            <wp:effectExtent l="0" t="0" r="0" b="9525"/>
            <wp:wrapTight wrapText="bothSides">
              <wp:wrapPolygon edited="0">
                <wp:start x="0" y="0"/>
                <wp:lineTo x="0" y="21559"/>
                <wp:lineTo x="21462" y="21559"/>
                <wp:lineTo x="21462" y="0"/>
                <wp:lineTo x="0" y="0"/>
              </wp:wrapPolygon>
            </wp:wrapTight>
            <wp:docPr id="1" name="Picture 1" descr="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erial view of a city&#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4492797" cy="5084812"/>
                    </a:xfrm>
                    <a:prstGeom prst="rect">
                      <a:avLst/>
                    </a:prstGeom>
                  </pic:spPr>
                </pic:pic>
              </a:graphicData>
            </a:graphic>
            <wp14:sizeRelH relativeFrom="page">
              <wp14:pctWidth>0</wp14:pctWidth>
            </wp14:sizeRelH>
            <wp14:sizeRelV relativeFrom="page">
              <wp14:pctHeight>0</wp14:pctHeight>
            </wp14:sizeRelV>
          </wp:anchor>
        </w:drawing>
      </w:r>
    </w:p>
    <w:p w14:paraId="16C64E2C" w14:textId="77777777" w:rsidR="000A7C8C" w:rsidRDefault="000A7C8C" w:rsidP="009F4E00"/>
    <w:p w14:paraId="712542CE" w14:textId="36F65A2B" w:rsidR="005D6E09" w:rsidRDefault="005D6E09" w:rsidP="009F4E00"/>
    <w:p w14:paraId="26B4E688" w14:textId="77777777" w:rsidR="000A7C8C" w:rsidRPr="000A7C8C" w:rsidRDefault="000A7C8C" w:rsidP="000A7C8C"/>
    <w:p w14:paraId="6D65CE39" w14:textId="77777777" w:rsidR="000A7C8C" w:rsidRPr="000A7C8C" w:rsidRDefault="000A7C8C" w:rsidP="000A7C8C"/>
    <w:p w14:paraId="6521B55A" w14:textId="77777777" w:rsidR="000A7C8C" w:rsidRPr="000A7C8C" w:rsidRDefault="000A7C8C" w:rsidP="000A7C8C"/>
    <w:p w14:paraId="341E16F5" w14:textId="77777777" w:rsidR="000A7C8C" w:rsidRPr="000A7C8C" w:rsidRDefault="000A7C8C" w:rsidP="000A7C8C"/>
    <w:p w14:paraId="60862781" w14:textId="77777777" w:rsidR="000A7C8C" w:rsidRPr="000A7C8C" w:rsidRDefault="000A7C8C" w:rsidP="000A7C8C"/>
    <w:p w14:paraId="2DD6FCF8" w14:textId="77777777" w:rsidR="000A7C8C" w:rsidRPr="000A7C8C" w:rsidRDefault="000A7C8C" w:rsidP="000A7C8C"/>
    <w:p w14:paraId="2343AE63" w14:textId="77777777" w:rsidR="000A7C8C" w:rsidRPr="000A7C8C" w:rsidRDefault="000A7C8C" w:rsidP="000A7C8C"/>
    <w:p w14:paraId="0483FE6D" w14:textId="77777777" w:rsidR="000A7C8C" w:rsidRPr="000A7C8C" w:rsidRDefault="000A7C8C" w:rsidP="000A7C8C"/>
    <w:p w14:paraId="41B8F8FE" w14:textId="77777777" w:rsidR="000A7C8C" w:rsidRPr="000A7C8C" w:rsidRDefault="000A7C8C" w:rsidP="000A7C8C"/>
    <w:p w14:paraId="3B4033FC" w14:textId="77777777" w:rsidR="000A7C8C" w:rsidRPr="000A7C8C" w:rsidRDefault="000A7C8C" w:rsidP="000A7C8C"/>
    <w:p w14:paraId="7865B56D" w14:textId="77777777" w:rsidR="000A7C8C" w:rsidRPr="000A7C8C" w:rsidRDefault="000A7C8C" w:rsidP="000A7C8C"/>
    <w:p w14:paraId="77F65357" w14:textId="77777777" w:rsidR="000A7C8C" w:rsidRPr="000A7C8C" w:rsidRDefault="000A7C8C" w:rsidP="000A7C8C"/>
    <w:p w14:paraId="46412E01" w14:textId="77777777" w:rsidR="000A7C8C" w:rsidRPr="000A7C8C" w:rsidRDefault="000A7C8C" w:rsidP="000A7C8C"/>
    <w:p w14:paraId="74B4B44C" w14:textId="77777777" w:rsidR="000A7C8C" w:rsidRPr="000A7C8C" w:rsidRDefault="000A7C8C" w:rsidP="000A7C8C"/>
    <w:p w14:paraId="64D9126A" w14:textId="77777777" w:rsidR="000A7C8C" w:rsidRPr="000A7C8C" w:rsidRDefault="000A7C8C" w:rsidP="000A7C8C"/>
    <w:p w14:paraId="18AFA48C" w14:textId="23EDE45C" w:rsidR="000A7C8C" w:rsidRPr="000A7C8C" w:rsidRDefault="000A7C8C" w:rsidP="000A7C8C">
      <w:r>
        <w:rPr>
          <w:noProof/>
        </w:rPr>
        <mc:AlternateContent>
          <mc:Choice Requires="wps">
            <w:drawing>
              <wp:anchor distT="45720" distB="45720" distL="114300" distR="114300" simplePos="0" relativeHeight="251658246" behindDoc="0" locked="0" layoutInCell="1" allowOverlap="1" wp14:anchorId="75B0FDE9" wp14:editId="5AB61B26">
                <wp:simplePos x="0" y="0"/>
                <wp:positionH relativeFrom="column">
                  <wp:posOffset>-18415</wp:posOffset>
                </wp:positionH>
                <wp:positionV relativeFrom="paragraph">
                  <wp:posOffset>203200</wp:posOffset>
                </wp:positionV>
                <wp:extent cx="3315335" cy="301625"/>
                <wp:effectExtent l="0" t="0" r="0" b="3175"/>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5335" cy="301625"/>
                        </a:xfrm>
                        <a:prstGeom prst="rect">
                          <a:avLst/>
                        </a:prstGeom>
                        <a:solidFill>
                          <a:srgbClr val="FFFFFF"/>
                        </a:solidFill>
                        <a:ln w="9525">
                          <a:noFill/>
                          <a:miter lim="800000"/>
                          <a:headEnd/>
                          <a:tailEnd/>
                        </a:ln>
                      </wps:spPr>
                      <wps:txbx>
                        <w:txbxContent>
                          <w:p w14:paraId="2BE03829" w14:textId="151005C6" w:rsidR="00C14D5C" w:rsidRDefault="00C14D5C" w:rsidP="00C14D5C">
                            <w:pPr>
                              <w:pStyle w:val="Caption"/>
                            </w:pPr>
                            <w:r>
                              <w:t xml:space="preserve">Figure </w:t>
                            </w:r>
                            <w:r w:rsidR="003C6131">
                              <w:t>2</w:t>
                            </w:r>
                            <w:r>
                              <w:rPr>
                                <w:noProof/>
                              </w:rPr>
                              <w:t xml:space="preserve"> – Site context plan and project focus area</w:t>
                            </w:r>
                          </w:p>
                          <w:p w14:paraId="7768295C" w14:textId="631EB3AF" w:rsidR="00C14D5C" w:rsidRDefault="00C14D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0FDE9" id="Text Box 217" o:spid="_x0000_s1032" type="#_x0000_t202" style="position:absolute;margin-left:-1.45pt;margin-top:16pt;width:261.05pt;height:23.75pt;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" stroked="f">
                <v:textbox>
                  <w:txbxContent>
                    <w:p w14:paraId="2BE03829" w14:textId="151005C6" w:rsidR="00C14D5C" w:rsidRDefault="00C14D5C" w:rsidP="00C14D5C">
                      <w:pPr>
                        <w:pStyle w:val="Caption"/>
                      </w:pPr>
                      <w:r>
                        <w:t xml:space="preserve">Figure </w:t>
                      </w:r>
                      <w:r w:rsidR="003C6131">
                        <w:t>2</w:t>
                      </w:r>
                      <w:r>
                        <w:rPr>
                          <w:noProof/>
                        </w:rPr>
                        <w:t xml:space="preserve"> – Site context plan and project focus area</w:t>
                      </w:r>
                    </w:p>
                    <w:p w14:paraId="7768295C" w14:textId="631EB3AF" w:rsidR="00C14D5C" w:rsidRDefault="00C14D5C"/>
                  </w:txbxContent>
                </v:textbox>
                <w10:wrap type="square"/>
              </v:shape>
            </w:pict>
          </mc:Fallback>
        </mc:AlternateContent>
      </w:r>
    </w:p>
    <w:p w14:paraId="14508E7E" w14:textId="77777777" w:rsidR="000A7C8C" w:rsidRDefault="000A7C8C" w:rsidP="000A7C8C"/>
    <w:p w14:paraId="283CB089" w14:textId="77777777" w:rsidR="007C7341" w:rsidRDefault="007C7341" w:rsidP="0000461F"/>
    <w:p w14:paraId="1FED4319" w14:textId="77777777" w:rsidR="007C7341" w:rsidRDefault="007C7341" w:rsidP="0000461F"/>
    <w:p w14:paraId="1A609DC5" w14:textId="77777777" w:rsidR="007C7341" w:rsidRDefault="007C7341" w:rsidP="0000461F"/>
    <w:p w14:paraId="43630439" w14:textId="77777777" w:rsidR="007C7341" w:rsidRDefault="007C7341" w:rsidP="0000461F"/>
    <w:p w14:paraId="450E7E20" w14:textId="0B0FF6D4" w:rsidR="008D65F1" w:rsidRDefault="008D65F1" w:rsidP="0000461F">
      <w:r>
        <w:br w:type="page"/>
      </w:r>
      <w:r w:rsidR="00CB57D2" w:rsidDel="00CB57D2">
        <w:lastRenderedPageBreak/>
        <w:t xml:space="preserve"> </w:t>
      </w:r>
    </w:p>
    <w:p w14:paraId="455F560A" w14:textId="0D85A292" w:rsidR="00BF2EED" w:rsidRDefault="00BF2EED" w:rsidP="00BF2EED">
      <w:pPr>
        <w:pStyle w:val="Heading2"/>
        <w:rPr>
          <w:rFonts w:eastAsia="Flama-Book"/>
          <w:lang w:eastAsia="en-US"/>
        </w:rPr>
      </w:pPr>
      <w:bookmarkStart w:id="5" w:name="_Toc158801913"/>
      <w:r>
        <w:rPr>
          <w:rFonts w:eastAsia="Flama-Book"/>
          <w:lang w:eastAsia="en-US"/>
        </w:rPr>
        <w:t>Stakeholder engagement</w:t>
      </w:r>
      <w:bookmarkEnd w:id="5"/>
    </w:p>
    <w:p w14:paraId="708B39D0" w14:textId="77777777" w:rsidR="00DC4A6A" w:rsidRDefault="008D65F1" w:rsidP="00294EC0">
      <w:r>
        <w:t xml:space="preserve">A </w:t>
      </w:r>
      <w:r w:rsidR="004432DC">
        <w:t>Project Reference Group</w:t>
      </w:r>
      <w:r>
        <w:t xml:space="preserve"> comprising representatives from Parks Victoria, Department of Transport, Hobsons Bay City Council and Bunurong Land Council Aboriginal Corporation have advised on the project.</w:t>
      </w:r>
      <w:r w:rsidR="00294EC0">
        <w:t xml:space="preserve"> </w:t>
      </w:r>
    </w:p>
    <w:p w14:paraId="7BE20B0F" w14:textId="332B5F54" w:rsidR="00294EC0" w:rsidRDefault="005F3C1B" w:rsidP="00294EC0">
      <w:r>
        <w:t>P</w:t>
      </w:r>
      <w:r w:rsidR="00DC4A6A">
        <w:t xml:space="preserve">reliminary consultation </w:t>
      </w:r>
      <w:r w:rsidR="00BB7BD9">
        <w:t>was held with</w:t>
      </w:r>
      <w:r w:rsidR="00130D01">
        <w:t xml:space="preserve"> Seaworks and Victoria Police to understand their operational requirements and needs. </w:t>
      </w:r>
      <w:r w:rsidR="00294EC0">
        <w:t>I</w:t>
      </w:r>
      <w:r w:rsidR="008D65F1">
        <w:t xml:space="preserve">nput </w:t>
      </w:r>
      <w:r w:rsidR="00294EC0">
        <w:t>from key stakeholders</w:t>
      </w:r>
      <w:r w:rsidR="00FA3ECC">
        <w:t xml:space="preserve"> (</w:t>
      </w:r>
      <w:r w:rsidR="001F3E02">
        <w:t xml:space="preserve">Port of Williamstown Action Group, </w:t>
      </w:r>
      <w:r w:rsidR="00FA3ECC">
        <w:t>tenants</w:t>
      </w:r>
      <w:r w:rsidR="001F3E02">
        <w:t>, key users and interest groups</w:t>
      </w:r>
      <w:r w:rsidR="00FA3ECC">
        <w:t>)</w:t>
      </w:r>
      <w:r w:rsidR="00294EC0">
        <w:t xml:space="preserve"> </w:t>
      </w:r>
      <w:r w:rsidR="008D65F1">
        <w:t xml:space="preserve">was sought </w:t>
      </w:r>
      <w:r w:rsidR="00294EC0">
        <w:t xml:space="preserve">through an online focus group. </w:t>
      </w:r>
      <w:r w:rsidR="00D24F15">
        <w:t>A summary of the key findings from this focus group was published on</w:t>
      </w:r>
      <w:r>
        <w:t xml:space="preserve"> a</w:t>
      </w:r>
      <w:r w:rsidR="00D24F15">
        <w:t xml:space="preserve"> Parks Victoria project </w:t>
      </w:r>
      <w:r>
        <w:t>web</w:t>
      </w:r>
      <w:r w:rsidR="00D24F15">
        <w:t>pag</w:t>
      </w:r>
      <w:r w:rsidR="00FB5E1F">
        <w:t xml:space="preserve">e when the Draft Plan was </w:t>
      </w:r>
      <w:r w:rsidR="00067416">
        <w:t>released</w:t>
      </w:r>
      <w:r w:rsidR="00FB5E1F">
        <w:t xml:space="preserve"> for community consultation </w:t>
      </w:r>
      <w:r w:rsidR="002F49C2">
        <w:t>in late August/September 2023.</w:t>
      </w:r>
    </w:p>
    <w:p w14:paraId="0A504D78" w14:textId="53907192" w:rsidR="00DC6726" w:rsidRDefault="005F3C1B" w:rsidP="004D356E">
      <w:r>
        <w:t>Broader c</w:t>
      </w:r>
      <w:r w:rsidR="00C63F84">
        <w:t xml:space="preserve">ommunity consultation on the Draft Plan was held for 4 weeks (31 August – 30 September 2023). Parks Victoria </w:t>
      </w:r>
      <w:r w:rsidR="00DC6726">
        <w:t xml:space="preserve">launched the plan </w:t>
      </w:r>
      <w:r w:rsidR="001D296C">
        <w:t xml:space="preserve">and survey </w:t>
      </w:r>
      <w:r w:rsidR="00DC6726">
        <w:t xml:space="preserve">on Engage Vic, </w:t>
      </w:r>
      <w:r w:rsidR="00C63F84">
        <w:t xml:space="preserve">attended a community pop-up </w:t>
      </w:r>
      <w:r w:rsidR="00DC4A6A">
        <w:t>event</w:t>
      </w:r>
      <w:r w:rsidR="00DC6726">
        <w:t xml:space="preserve">, </w:t>
      </w:r>
      <w:r w:rsidR="00005F46">
        <w:t xml:space="preserve">and created </w:t>
      </w:r>
      <w:r w:rsidR="00DC6726">
        <w:t>social media posts</w:t>
      </w:r>
      <w:r w:rsidR="00005F46">
        <w:t>.</w:t>
      </w:r>
      <w:r w:rsidR="00DC6726">
        <w:t xml:space="preserve"> </w:t>
      </w:r>
      <w:r w:rsidR="00C63F84">
        <w:t xml:space="preserve">A summary of consultation findings can be found in the </w:t>
      </w:r>
      <w:r w:rsidR="005B6E4B">
        <w:t>Community Engagement</w:t>
      </w:r>
      <w:r w:rsidR="00F57E3D">
        <w:t xml:space="preserve"> Report 2023</w:t>
      </w:r>
      <w:r w:rsidR="006E2A40">
        <w:t xml:space="preserve"> on Parks Victoria</w:t>
      </w:r>
      <w:r w:rsidR="00DE4D6F">
        <w:t>’s website</w:t>
      </w:r>
      <w:r w:rsidR="00C63F84">
        <w:t>.</w:t>
      </w:r>
    </w:p>
    <w:p w14:paraId="5044881D" w14:textId="5B30823C" w:rsidR="00026936" w:rsidRDefault="003F01B0" w:rsidP="004D356E">
      <w:r>
        <w:t>C</w:t>
      </w:r>
      <w:r w:rsidR="00DC6726">
        <w:t xml:space="preserve">onsultation on </w:t>
      </w:r>
      <w:r w:rsidR="00E84C59">
        <w:t>the proposed modification of a</w:t>
      </w:r>
      <w:r w:rsidR="00DC6726">
        <w:t xml:space="preserve"> </w:t>
      </w:r>
      <w:r w:rsidR="00B533B5">
        <w:t>5-knot</w:t>
      </w:r>
      <w:r w:rsidR="00DC6726">
        <w:t xml:space="preserve"> zone was also held at the same time as the Draft Plan</w:t>
      </w:r>
      <w:r w:rsidR="003E4ADC">
        <w:t>.</w:t>
      </w:r>
    </w:p>
    <w:p w14:paraId="1448C164" w14:textId="028E3A85" w:rsidR="0043762B" w:rsidRDefault="0043762B" w:rsidP="004D356E">
      <w:r>
        <w:t>The Bunurong Land Council Aboriginal Corporation</w:t>
      </w:r>
      <w:r w:rsidR="00776F63">
        <w:t xml:space="preserve"> (BLCAC)</w:t>
      </w:r>
      <w:r>
        <w:t xml:space="preserve"> provided input into the draft plan</w:t>
      </w:r>
      <w:r w:rsidR="00324AC1">
        <w:t xml:space="preserve">. </w:t>
      </w:r>
      <w:r w:rsidR="00D67938">
        <w:t xml:space="preserve">They </w:t>
      </w:r>
      <w:r w:rsidR="00241527">
        <w:t>were unable to</w:t>
      </w:r>
      <w:r w:rsidR="00434202">
        <w:t xml:space="preserve"> continue </w:t>
      </w:r>
      <w:r w:rsidR="00DB2BC1">
        <w:t xml:space="preserve">in </w:t>
      </w:r>
      <w:r w:rsidR="00324AC1">
        <w:t>the finalisation of the plan</w:t>
      </w:r>
      <w:r w:rsidR="009474BA">
        <w:t xml:space="preserve"> however </w:t>
      </w:r>
      <w:r w:rsidR="00776F63">
        <w:t xml:space="preserve">Parks Victoria </w:t>
      </w:r>
      <w:r w:rsidR="00324AC1">
        <w:t xml:space="preserve">will continue to </w:t>
      </w:r>
      <w:r w:rsidR="00776F63">
        <w:t>engage BLCAC</w:t>
      </w:r>
      <w:r w:rsidR="00324AC1">
        <w:t xml:space="preserve"> in </w:t>
      </w:r>
      <w:r w:rsidR="00101617">
        <w:t>further</w:t>
      </w:r>
      <w:r w:rsidR="00857391">
        <w:t xml:space="preserve"> projects related to this local port area as </w:t>
      </w:r>
      <w:r w:rsidR="009474BA">
        <w:t xml:space="preserve">captured in the strategic directions </w:t>
      </w:r>
      <w:r w:rsidR="00241527">
        <w:t xml:space="preserve">of this plan. </w:t>
      </w:r>
    </w:p>
    <w:p w14:paraId="04C08776" w14:textId="3A63F522" w:rsidR="00B34F3C" w:rsidRDefault="00B34F3C" w:rsidP="004D356E">
      <w:r>
        <w:rPr>
          <w:noProof/>
        </w:rPr>
        <w:drawing>
          <wp:inline distT="0" distB="0" distL="0" distR="0" wp14:anchorId="27BFE182" wp14:editId="073B0EFF">
            <wp:extent cx="3565451" cy="407855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36" cstate="print">
                      <a:extLst>
                        <a:ext uri="{28A0092B-C50C-407E-A947-70E740481C1C}">
                          <a14:useLocalDpi xmlns:a14="http://schemas.microsoft.com/office/drawing/2010/main" val="0"/>
                        </a:ext>
                      </a:extLst>
                    </a:blip>
                    <a:srcRect b="14149"/>
                    <a:stretch/>
                  </pic:blipFill>
                  <pic:spPr bwMode="auto">
                    <a:xfrm>
                      <a:off x="0" y="0"/>
                      <a:ext cx="3584411" cy="4100242"/>
                    </a:xfrm>
                    <a:prstGeom prst="rect">
                      <a:avLst/>
                    </a:prstGeom>
                    <a:ln>
                      <a:noFill/>
                    </a:ln>
                    <a:extLst>
                      <a:ext uri="{53640926-AAD7-44D8-BBD7-CCE9431645EC}">
                        <a14:shadowObscured xmlns:a14="http://schemas.microsoft.com/office/drawing/2010/main"/>
                      </a:ext>
                    </a:extLst>
                  </pic:spPr>
                </pic:pic>
              </a:graphicData>
            </a:graphic>
          </wp:inline>
        </w:drawing>
      </w:r>
    </w:p>
    <w:p w14:paraId="337C64D5" w14:textId="2F9C0415" w:rsidR="00DD672F" w:rsidRDefault="00FE477A" w:rsidP="004D356E">
      <w:r>
        <w:rPr>
          <w:noProof/>
        </w:rPr>
        <mc:AlternateContent>
          <mc:Choice Requires="wps">
            <w:drawing>
              <wp:anchor distT="45720" distB="45720" distL="114300" distR="114300" simplePos="0" relativeHeight="251658265" behindDoc="0" locked="0" layoutInCell="1" allowOverlap="1" wp14:anchorId="3161D092" wp14:editId="4A5213DC">
                <wp:simplePos x="0" y="0"/>
                <wp:positionH relativeFrom="margin">
                  <wp:align>left</wp:align>
                </wp:positionH>
                <wp:positionV relativeFrom="paragraph">
                  <wp:posOffset>3664</wp:posOffset>
                </wp:positionV>
                <wp:extent cx="5662295" cy="393700"/>
                <wp:effectExtent l="0" t="0" r="0" b="6350"/>
                <wp:wrapSquare wrapText="bothSides"/>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2569" cy="394283"/>
                        </a:xfrm>
                        <a:prstGeom prst="rect">
                          <a:avLst/>
                        </a:prstGeom>
                        <a:solidFill>
                          <a:srgbClr val="FFFFFF"/>
                        </a:solidFill>
                        <a:ln w="9525">
                          <a:noFill/>
                          <a:miter lim="800000"/>
                          <a:headEnd/>
                          <a:tailEnd/>
                        </a:ln>
                      </wps:spPr>
                      <wps:txbx>
                        <w:txbxContent>
                          <w:p w14:paraId="20CE19EA" w14:textId="7F23A931" w:rsidR="00FE477A" w:rsidRDefault="00FE477A" w:rsidP="00FE477A">
                            <w:pPr>
                              <w:pStyle w:val="Caption"/>
                            </w:pPr>
                            <w:r>
                              <w:t>Figure 3</w:t>
                            </w:r>
                            <w:r>
                              <w:rPr>
                                <w:noProof/>
                              </w:rPr>
                              <w:t xml:space="preserve"> – </w:t>
                            </w:r>
                            <w:r w:rsidR="003658D9">
                              <w:rPr>
                                <w:noProof/>
                              </w:rPr>
                              <w:t xml:space="preserve">Parks Victoria attended a community pop-up event to consult on the draft plan and </w:t>
                            </w:r>
                            <w:r w:rsidR="005C3184">
                              <w:rPr>
                                <w:noProof/>
                              </w:rPr>
                              <w:t>proposed 5-knot rule change</w:t>
                            </w:r>
                          </w:p>
                          <w:p w14:paraId="1DC4F330" w14:textId="77777777" w:rsidR="00FE477A" w:rsidRDefault="00FE477A" w:rsidP="00FE47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61D092" id="Text Box 45" o:spid="_x0000_s1033" type="#_x0000_t202" style="position:absolute;margin-left:0;margin-top:.3pt;width:445.85pt;height:31pt;z-index:25165826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" stroked="f">
                <v:textbox>
                  <w:txbxContent>
                    <w:p w14:paraId="20CE19EA" w14:textId="7F23A931" w:rsidR="00FE477A" w:rsidRDefault="00FE477A" w:rsidP="00FE477A">
                      <w:pPr>
                        <w:pStyle w:val="Caption"/>
                      </w:pPr>
                      <w:r>
                        <w:t>Figure 3</w:t>
                      </w:r>
                      <w:r>
                        <w:rPr>
                          <w:noProof/>
                        </w:rPr>
                        <w:t xml:space="preserve"> – </w:t>
                      </w:r>
                      <w:r w:rsidR="003658D9">
                        <w:rPr>
                          <w:noProof/>
                        </w:rPr>
                        <w:t xml:space="preserve">Parks Victoria attended a community pop-up event to consult on the draft plan and </w:t>
                      </w:r>
                      <w:r w:rsidR="005C3184">
                        <w:rPr>
                          <w:noProof/>
                        </w:rPr>
                        <w:t>proposed 5-knot rule change</w:t>
                      </w:r>
                    </w:p>
                    <w:p w14:paraId="1DC4F330" w14:textId="77777777" w:rsidR="00FE477A" w:rsidRDefault="00FE477A" w:rsidP="00FE477A"/>
                  </w:txbxContent>
                </v:textbox>
                <w10:wrap type="square" anchorx="margin"/>
              </v:shape>
            </w:pict>
          </mc:Fallback>
        </mc:AlternateContent>
      </w:r>
    </w:p>
    <w:p w14:paraId="7C0D026C" w14:textId="76BF9AA1" w:rsidR="00DD672F" w:rsidRDefault="00DD672F" w:rsidP="004D356E"/>
    <w:p w14:paraId="451DC4FE" w14:textId="77777777" w:rsidR="00DD672F" w:rsidRDefault="00DD672F" w:rsidP="004D356E"/>
    <w:p w14:paraId="000967CD" w14:textId="25CE1C68" w:rsidR="00626D37" w:rsidRPr="007F4763" w:rsidRDefault="00684454" w:rsidP="004B770B">
      <w:pPr>
        <w:pStyle w:val="Heading1"/>
      </w:pPr>
      <w:bookmarkStart w:id="6" w:name="_Toc158801914"/>
      <w:r>
        <w:lastRenderedPageBreak/>
        <w:t>Strategic context</w:t>
      </w:r>
      <w:bookmarkEnd w:id="6"/>
    </w:p>
    <w:p w14:paraId="03DFC9C4" w14:textId="7241EF4D" w:rsidR="00626D37" w:rsidRDefault="00684454" w:rsidP="00AD5F9F">
      <w:pPr>
        <w:pStyle w:val="Heading2"/>
      </w:pPr>
      <w:bookmarkStart w:id="7" w:name="_Toc95485624"/>
      <w:bookmarkStart w:id="8" w:name="_Toc158801915"/>
      <w:r>
        <w:t>The</w:t>
      </w:r>
      <w:r w:rsidRPr="00E619F2">
        <w:t xml:space="preserve"> Williamstown Maritime Precinct Framework </w:t>
      </w:r>
      <w:bookmarkEnd w:id="7"/>
      <w:r w:rsidRPr="00E619F2">
        <w:t>and r</w:t>
      </w:r>
      <w:r>
        <w:t>elevance to the Local Port Area Plan</w:t>
      </w:r>
      <w:bookmarkEnd w:id="8"/>
    </w:p>
    <w:p w14:paraId="3B4C10B6" w14:textId="018D7F34" w:rsidR="00626D37" w:rsidRDefault="00684454" w:rsidP="00684454">
      <w:pPr>
        <w:autoSpaceDE w:val="0"/>
        <w:autoSpaceDN w:val="0"/>
        <w:adjustRightInd w:val="0"/>
        <w:spacing w:after="0"/>
        <w:rPr>
          <w:rFonts w:ascii="Flama-Medium" w:eastAsiaTheme="minorHAnsi" w:hAnsi="Flama-Medium" w:cs="Flama-Medium"/>
          <w:color w:val="auto"/>
          <w:sz w:val="18"/>
          <w:szCs w:val="18"/>
          <w:lang w:eastAsia="en-US"/>
        </w:rPr>
      </w:pPr>
      <w:r w:rsidRPr="00E619F2">
        <w:t xml:space="preserve">The </w:t>
      </w:r>
      <w:r w:rsidRPr="00E619F2">
        <w:rPr>
          <w:rFonts w:eastAsiaTheme="minorHAnsi"/>
        </w:rPr>
        <w:t xml:space="preserve">Williamstown Maritime Precinct Framework was prepared in </w:t>
      </w:r>
      <w:r w:rsidR="00563911" w:rsidRPr="00E619F2">
        <w:rPr>
          <w:rFonts w:eastAsiaTheme="minorHAnsi"/>
        </w:rPr>
        <w:t>December 2021 and</w:t>
      </w:r>
      <w:r w:rsidRPr="00E619F2">
        <w:rPr>
          <w:rFonts w:eastAsiaTheme="minorHAnsi"/>
        </w:rPr>
        <w:t xml:space="preserve"> provides a framework and</w:t>
      </w:r>
      <w:r w:rsidRPr="00EC5B49">
        <w:rPr>
          <w:rFonts w:eastAsiaTheme="minorHAnsi"/>
        </w:rPr>
        <w:t xml:space="preserve"> vision for the precinct to support future land use and infrastructure changes. The L</w:t>
      </w:r>
      <w:r w:rsidR="005F16DA" w:rsidRPr="00EC5B49">
        <w:rPr>
          <w:rFonts w:eastAsiaTheme="minorHAnsi"/>
        </w:rPr>
        <w:t>ocal Port Area Plan</w:t>
      </w:r>
      <w:r w:rsidRPr="00EC5B49">
        <w:rPr>
          <w:rFonts w:eastAsiaTheme="minorHAnsi"/>
        </w:rPr>
        <w:t xml:space="preserve"> continues to build upon this vision, with consideration for and response to the key themes identified in that framework.</w:t>
      </w:r>
    </w:p>
    <w:p w14:paraId="06E6712E" w14:textId="0DD8AA40" w:rsidR="00C14D5C" w:rsidRDefault="00C14D5C" w:rsidP="00684454">
      <w:pPr>
        <w:autoSpaceDE w:val="0"/>
        <w:autoSpaceDN w:val="0"/>
        <w:adjustRightInd w:val="0"/>
        <w:spacing w:after="0"/>
        <w:rPr>
          <w:rFonts w:ascii="Flama-Medium" w:eastAsiaTheme="minorHAnsi" w:hAnsi="Flama-Medium" w:cs="Flama-Medium"/>
          <w:color w:val="auto"/>
          <w:sz w:val="18"/>
          <w:szCs w:val="18"/>
          <w:lang w:eastAsia="en-US"/>
        </w:rPr>
      </w:pPr>
    </w:p>
    <w:p w14:paraId="111EF79D" w14:textId="4BBDFF25" w:rsidR="00CE4413" w:rsidRDefault="005A425C" w:rsidP="005A425C">
      <w:pPr>
        <w:pStyle w:val="Caption"/>
      </w:pPr>
      <w:r>
        <w:rPr>
          <w:noProof/>
        </w:rPr>
        <mc:AlternateContent>
          <mc:Choice Requires="wps">
            <w:drawing>
              <wp:anchor distT="45720" distB="45720" distL="114300" distR="114300" simplePos="0" relativeHeight="251658264" behindDoc="0" locked="0" layoutInCell="1" allowOverlap="1" wp14:anchorId="6C95ABFE" wp14:editId="52F2165E">
                <wp:simplePos x="0" y="0"/>
                <wp:positionH relativeFrom="margin">
                  <wp:align>left</wp:align>
                </wp:positionH>
                <wp:positionV relativeFrom="paragraph">
                  <wp:posOffset>6849413</wp:posOffset>
                </wp:positionV>
                <wp:extent cx="3315335" cy="258445"/>
                <wp:effectExtent l="0" t="0" r="0" b="8255"/>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5335" cy="258445"/>
                        </a:xfrm>
                        <a:prstGeom prst="rect">
                          <a:avLst/>
                        </a:prstGeom>
                        <a:solidFill>
                          <a:srgbClr val="FFFFFF"/>
                        </a:solidFill>
                        <a:ln w="9525">
                          <a:noFill/>
                          <a:miter lim="800000"/>
                          <a:headEnd/>
                          <a:tailEnd/>
                        </a:ln>
                      </wps:spPr>
                      <wps:txbx>
                        <w:txbxContent>
                          <w:p w14:paraId="008B9E56" w14:textId="68A5D2FE" w:rsidR="005A425C" w:rsidRDefault="005A425C" w:rsidP="005A425C">
                            <w:pPr>
                              <w:pStyle w:val="Caption"/>
                            </w:pPr>
                            <w:r>
                              <w:t xml:space="preserve">Figure </w:t>
                            </w:r>
                            <w:r w:rsidR="005C3184">
                              <w:t>4</w:t>
                            </w:r>
                            <w:r>
                              <w:rPr>
                                <w:noProof/>
                              </w:rPr>
                              <w:t xml:space="preserve"> – Response to key themes</w:t>
                            </w:r>
                          </w:p>
                          <w:p w14:paraId="0745F514" w14:textId="77777777" w:rsidR="005A425C" w:rsidRDefault="005A425C" w:rsidP="005A42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95ABFE" id="Text Box 15" o:spid="_x0000_s1034" type="#_x0000_t202" style="position:absolute;margin-left:0;margin-top:539.3pt;width:261.05pt;height:20.35pt;z-index:251658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" stroked="f">
                <v:textbox>
                  <w:txbxContent>
                    <w:p w14:paraId="008B9E56" w14:textId="68A5D2FE" w:rsidR="005A425C" w:rsidRDefault="005A425C" w:rsidP="005A425C">
                      <w:pPr>
                        <w:pStyle w:val="Caption"/>
                      </w:pPr>
                      <w:r>
                        <w:t xml:space="preserve">Figure </w:t>
                      </w:r>
                      <w:r w:rsidR="005C3184">
                        <w:t>4</w:t>
                      </w:r>
                      <w:r>
                        <w:rPr>
                          <w:noProof/>
                        </w:rPr>
                        <w:t xml:space="preserve"> – Response to key themes</w:t>
                      </w:r>
                    </w:p>
                    <w:p w14:paraId="0745F514" w14:textId="77777777" w:rsidR="005A425C" w:rsidRDefault="005A425C" w:rsidP="005A425C"/>
                  </w:txbxContent>
                </v:textbox>
                <w10:wrap type="square" anchorx="margin"/>
              </v:shape>
            </w:pict>
          </mc:Fallback>
        </mc:AlternateContent>
      </w:r>
      <w:r w:rsidR="00FC3129">
        <w:rPr>
          <w:noProof/>
        </w:rPr>
        <w:drawing>
          <wp:inline distT="0" distB="0" distL="0" distR="0" wp14:anchorId="54E1ADC5" wp14:editId="685035C0">
            <wp:extent cx="6364031" cy="6778305"/>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37" cstate="print">
                      <a:extLst>
                        <a:ext uri="{28A0092B-C50C-407E-A947-70E740481C1C}">
                          <a14:useLocalDpi xmlns:a14="http://schemas.microsoft.com/office/drawing/2010/main" val="0"/>
                        </a:ext>
                      </a:extLst>
                    </a:blip>
                    <a:srcRect t="13081" b="11620"/>
                    <a:stretch/>
                  </pic:blipFill>
                  <pic:spPr bwMode="auto">
                    <a:xfrm>
                      <a:off x="0" y="0"/>
                      <a:ext cx="6395151" cy="6811451"/>
                    </a:xfrm>
                    <a:prstGeom prst="rect">
                      <a:avLst/>
                    </a:prstGeom>
                    <a:ln>
                      <a:noFill/>
                    </a:ln>
                    <a:extLst>
                      <a:ext uri="{53640926-AAD7-44D8-BBD7-CCE9431645EC}">
                        <a14:shadowObscured xmlns:a14="http://schemas.microsoft.com/office/drawing/2010/main"/>
                      </a:ext>
                    </a:extLst>
                  </pic:spPr>
                </pic:pic>
              </a:graphicData>
            </a:graphic>
          </wp:inline>
        </w:drawing>
      </w:r>
    </w:p>
    <w:p w14:paraId="7CBB6A39" w14:textId="506A120C" w:rsidR="00D97338" w:rsidRPr="00D97338" w:rsidRDefault="00FE477A" w:rsidP="00C502F3">
      <w:pPr>
        <w:pStyle w:val="Heading1"/>
      </w:pPr>
      <w:bookmarkStart w:id="9" w:name="_Toc158801916"/>
      <w:r>
        <w:rPr>
          <w:noProof/>
        </w:rPr>
        <w:lastRenderedPageBreak/>
        <mc:AlternateContent>
          <mc:Choice Requires="wps">
            <w:drawing>
              <wp:anchor distT="144145" distB="144145" distL="180340" distR="180340" simplePos="0" relativeHeight="251658240" behindDoc="0" locked="0" layoutInCell="1" allowOverlap="1" wp14:anchorId="069C61D9" wp14:editId="5FE75720">
                <wp:simplePos x="0" y="0"/>
                <wp:positionH relativeFrom="margin">
                  <wp:align>left</wp:align>
                </wp:positionH>
                <wp:positionV relativeFrom="paragraph">
                  <wp:posOffset>878864</wp:posOffset>
                </wp:positionV>
                <wp:extent cx="6187440" cy="1592580"/>
                <wp:effectExtent l="0" t="0" r="3810" b="7620"/>
                <wp:wrapSquare wrapText="bothSides"/>
                <wp:docPr id="62" name="Freeform: Shape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87440" cy="159258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solidFill>
                          <a:schemeClr val="tx2">
                            <a:alpha val="85000"/>
                          </a:schemeClr>
                        </a:solidFill>
                        <a:ln w="9220" cap="flat">
                          <a:noFill/>
                          <a:prstDash val="solid"/>
                          <a:miter/>
                        </a:ln>
                      </wps:spPr>
                      <wps:txbx>
                        <w:txbxContent>
                          <w:p w14:paraId="3CE707F7" w14:textId="25AD9F7E" w:rsidR="00D97338" w:rsidRPr="00D97338" w:rsidRDefault="00D97338" w:rsidP="00D97338">
                            <w:pPr>
                              <w:rPr>
                                <w:b/>
                                <w:bCs/>
                                <w:color w:val="FFFFFF" w:themeColor="background1"/>
                                <w:sz w:val="24"/>
                                <w:szCs w:val="24"/>
                              </w:rPr>
                            </w:pPr>
                            <w:r w:rsidRPr="00D97338">
                              <w:rPr>
                                <w:b/>
                                <w:bCs/>
                                <w:color w:val="FFFFFF" w:themeColor="background1"/>
                                <w:sz w:val="24"/>
                                <w:szCs w:val="24"/>
                              </w:rPr>
                              <w:t>Williamstown Maritime Precinct Framework Vision:</w:t>
                            </w:r>
                          </w:p>
                          <w:p w14:paraId="7C7847E6" w14:textId="49B73CBE" w:rsidR="00D97338" w:rsidRPr="00956059" w:rsidRDefault="00D97338" w:rsidP="00D97338">
                            <w:pPr>
                              <w:autoSpaceDE w:val="0"/>
                              <w:autoSpaceDN w:val="0"/>
                              <w:adjustRightInd w:val="0"/>
                              <w:spacing w:after="0"/>
                              <w:rPr>
                                <w:rFonts w:ascii="Calibri" w:eastAsiaTheme="minorHAnsi" w:hAnsi="Calibri" w:cs="Calibri"/>
                                <w:b/>
                                <w:bCs/>
                                <w:color w:val="FFFFFF" w:themeColor="background1"/>
                                <w:sz w:val="24"/>
                                <w:szCs w:val="24"/>
                                <w:lang w:eastAsia="en-US"/>
                              </w:rPr>
                            </w:pPr>
                            <w:r w:rsidRPr="00956059">
                              <w:rPr>
                                <w:rFonts w:ascii="Calibri" w:eastAsiaTheme="minorHAnsi" w:hAnsi="Calibri" w:cs="Calibri"/>
                                <w:b/>
                                <w:bCs/>
                                <w:color w:val="FFFFFF" w:themeColor="background1"/>
                                <w:sz w:val="24"/>
                                <w:szCs w:val="24"/>
                                <w:lang w:eastAsia="en-US"/>
                              </w:rPr>
                              <w:t>“The iconic Williamstown maritime precinct will be a cultural, premier maritime and boating destination, centred on the working port. The precinct will preserve and enhance the economic and social values of Williamstown, offering an interactive experience for visitors and the community to engage and learn about the area’s living maritime and cultural heritage, in a safe, connected and resilient environment.”</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69C61D9" id="Freeform: Shape 62" o:spid="_x0000_s1035" alt="&quot;&quot;" style="position:absolute;left:0;text-align:left;margin-left:0;margin-top:69.2pt;width:487.2pt;height:125.4pt;z-index:251658240;visibility:visible;mso-wrap-style:square;mso-width-percent:0;mso-height-percent:0;mso-wrap-distance-left:14.2pt;mso-wrap-distance-top:11.35pt;mso-wrap-distance-right:14.2pt;mso-wrap-distance-bottom:11.35pt;mso-position-horizontal:left;mso-position-horizontal-relative:margin;mso-position-vertical:absolute;mso-position-vertical-relative:text;mso-width-percent:0;mso-height-percent:0;mso-width-relative:page;mso-height-relative:page;v-text-anchor:middle" coordsize="2884052,221725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" adj="-11796480,,540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fillcolor="#284e36 [3215]" stroked="f" strokeweight=".25611mm">
                <v:fill opacity="55769f"/>
                <v:stroke joinstyle="miter"/>
                <v:formulas/>
                <v:path arrowok="t" o:connecttype="custom" o:connectlocs="6187442,1577595;6019091,1586641;5790526,1588490;5482739,1587368;5106421,1577727;4749912,1587368;4088187,1587368;3406064,1587368;2744340,1587368;2204821,1587368;1003579,1587368;0,1587368;0,5212;1003379,5212;2204622,5212;2744142,5212;3405867,5212;4087990,5212;4749714,5212;5106224,14853;5482542,5212;5790526,4090;6019091,5939;6187442,14985" o:connectangles="0,0,0,0,0,0,0,0,0,0,0,0,0,0,0,0,0,0,0,0,0,0,0,0" textboxrect="0,0,2884052,2217251"/>
                <v:textbox inset="5mm">
                  <w:txbxContent>
                    <w:p w14:paraId="3CE707F7" w14:textId="25AD9F7E" w:rsidR="00D97338" w:rsidRPr="00D97338" w:rsidRDefault="00D97338" w:rsidP="00D97338">
                      <w:pPr>
                        <w:rPr>
                          <w:b/>
                          <w:bCs/>
                          <w:color w:val="FFFFFF" w:themeColor="background1"/>
                          <w:sz w:val="24"/>
                          <w:szCs w:val="24"/>
                        </w:rPr>
                      </w:pPr>
                      <w:r w:rsidRPr="00D97338">
                        <w:rPr>
                          <w:b/>
                          <w:bCs/>
                          <w:color w:val="FFFFFF" w:themeColor="background1"/>
                          <w:sz w:val="24"/>
                          <w:szCs w:val="24"/>
                        </w:rPr>
                        <w:t>Williamstown Maritime Precinct Framework Vision:</w:t>
                      </w:r>
                    </w:p>
                    <w:p w14:paraId="7C7847E6" w14:textId="49B73CBE" w:rsidR="00D97338" w:rsidRPr="00956059" w:rsidRDefault="00D97338" w:rsidP="00D97338">
                      <w:pPr>
                        <w:autoSpaceDE w:val="0"/>
                        <w:autoSpaceDN w:val="0"/>
                        <w:adjustRightInd w:val="0"/>
                        <w:spacing w:after="0"/>
                        <w:rPr>
                          <w:rFonts w:ascii="Calibri" w:eastAsiaTheme="minorHAnsi" w:hAnsi="Calibri" w:cs="Calibri"/>
                          <w:b/>
                          <w:bCs/>
                          <w:color w:val="FFFFFF" w:themeColor="background1"/>
                          <w:sz w:val="24"/>
                          <w:szCs w:val="24"/>
                          <w:lang w:eastAsia="en-US"/>
                        </w:rPr>
                      </w:pPr>
                      <w:r w:rsidRPr="00956059">
                        <w:rPr>
                          <w:rFonts w:ascii="Calibri" w:eastAsiaTheme="minorHAnsi" w:hAnsi="Calibri" w:cs="Calibri"/>
                          <w:b/>
                          <w:bCs/>
                          <w:color w:val="FFFFFF" w:themeColor="background1"/>
                          <w:sz w:val="24"/>
                          <w:szCs w:val="24"/>
                          <w:lang w:eastAsia="en-US"/>
                        </w:rPr>
                        <w:t>“The iconic Williamstown maritime precinct will be a cultural, premier maritime and boating destination, centred on the working port. The precinct will preserve and enhance the economic and social values of Williamstown, offering an interactive experience for visitors and the community to engage and learn about the area’s living maritime and cultural heritage, in a safe, connected and resilient environment.”</w:t>
                      </w:r>
                    </w:p>
                  </w:txbxContent>
                </v:textbox>
                <w10:wrap type="square" anchorx="margin"/>
              </v:shape>
            </w:pict>
          </mc:Fallback>
        </mc:AlternateContent>
      </w:r>
      <w:r w:rsidR="004161DC">
        <w:t xml:space="preserve">Proposing a thriving future for the Williamstown </w:t>
      </w:r>
      <w:r w:rsidR="0099767E">
        <w:t>l</w:t>
      </w:r>
      <w:r w:rsidR="004161DC">
        <w:t xml:space="preserve">ocal </w:t>
      </w:r>
      <w:r w:rsidR="0099767E">
        <w:t>p</w:t>
      </w:r>
      <w:r w:rsidR="004161DC">
        <w:t>ort</w:t>
      </w:r>
      <w:r w:rsidR="00EE1A0D">
        <w:t xml:space="preserve"> </w:t>
      </w:r>
      <w:r w:rsidR="0099767E">
        <w:t>a</w:t>
      </w:r>
      <w:r w:rsidR="004161DC">
        <w:t>rea</w:t>
      </w:r>
      <w:bookmarkEnd w:id="9"/>
    </w:p>
    <w:p w14:paraId="529C17E2" w14:textId="10432D48" w:rsidR="00CE4413" w:rsidRDefault="00FE477A" w:rsidP="004161DC">
      <w:pPr>
        <w:rPr>
          <w:noProof/>
        </w:rPr>
      </w:pPr>
      <w:r>
        <w:rPr>
          <w:noProof/>
        </w:rPr>
        <w:drawing>
          <wp:anchor distT="0" distB="0" distL="114300" distR="114300" simplePos="0" relativeHeight="251658247" behindDoc="1" locked="0" layoutInCell="1" allowOverlap="1" wp14:anchorId="7414BFF8" wp14:editId="7C2CCB3D">
            <wp:simplePos x="0" y="0"/>
            <wp:positionH relativeFrom="margin">
              <wp:align>left</wp:align>
            </wp:positionH>
            <wp:positionV relativeFrom="paragraph">
              <wp:posOffset>2064385</wp:posOffset>
            </wp:positionV>
            <wp:extent cx="4754880" cy="4945380"/>
            <wp:effectExtent l="0" t="0" r="7620" b="7620"/>
            <wp:wrapTight wrapText="bothSides">
              <wp:wrapPolygon edited="0">
                <wp:start x="0" y="0"/>
                <wp:lineTo x="0" y="21550"/>
                <wp:lineTo x="21548" y="21550"/>
                <wp:lineTo x="21548" y="0"/>
                <wp:lineTo x="0" y="0"/>
              </wp:wrapPolygon>
            </wp:wrapTight>
            <wp:docPr id="20" name="Picture 20"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map of a city&#10;&#10;Description automatically generated"/>
                    <pic:cNvPicPr/>
                  </pic:nvPicPr>
                  <pic:blipFill rotWithShape="1">
                    <a:blip r:embed="rId38" cstate="print">
                      <a:extLst>
                        <a:ext uri="{28A0092B-C50C-407E-A947-70E740481C1C}">
                          <a14:useLocalDpi xmlns:a14="http://schemas.microsoft.com/office/drawing/2010/main" val="0"/>
                        </a:ext>
                      </a:extLst>
                    </a:blip>
                    <a:srcRect r="22302" b="42845"/>
                    <a:stretch/>
                  </pic:blipFill>
                  <pic:spPr bwMode="auto">
                    <a:xfrm>
                      <a:off x="0" y="0"/>
                      <a:ext cx="4754880" cy="4945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61DC" w:rsidRPr="004161DC">
        <w:rPr>
          <w:noProof/>
        </w:rPr>
        <w:t xml:space="preserve"> </w:t>
      </w:r>
    </w:p>
    <w:p w14:paraId="024402B5" w14:textId="460714A0" w:rsidR="004161DC" w:rsidRDefault="004161DC" w:rsidP="004161DC">
      <w:pPr>
        <w:rPr>
          <w:noProof/>
        </w:rPr>
      </w:pPr>
    </w:p>
    <w:p w14:paraId="42454957" w14:textId="77777777" w:rsidR="00CE4413" w:rsidRDefault="00CE4413" w:rsidP="00393B55">
      <w:pPr>
        <w:pStyle w:val="Caption"/>
        <w:rPr>
          <w:noProof/>
        </w:rPr>
      </w:pPr>
    </w:p>
    <w:p w14:paraId="7345FAC7" w14:textId="77777777" w:rsidR="00CE4413" w:rsidRDefault="00CE4413" w:rsidP="00393B55">
      <w:pPr>
        <w:pStyle w:val="Caption"/>
        <w:rPr>
          <w:noProof/>
        </w:rPr>
      </w:pPr>
    </w:p>
    <w:p w14:paraId="0715659C" w14:textId="77777777" w:rsidR="00CE4413" w:rsidRDefault="00CE4413" w:rsidP="00393B55">
      <w:pPr>
        <w:pStyle w:val="Caption"/>
        <w:rPr>
          <w:noProof/>
        </w:rPr>
      </w:pPr>
    </w:p>
    <w:p w14:paraId="0A3520F4" w14:textId="77777777" w:rsidR="00CE4413" w:rsidRDefault="00CE4413" w:rsidP="00393B55">
      <w:pPr>
        <w:pStyle w:val="Caption"/>
        <w:rPr>
          <w:noProof/>
        </w:rPr>
      </w:pPr>
    </w:p>
    <w:p w14:paraId="670F13F5" w14:textId="77777777" w:rsidR="00CE4413" w:rsidRDefault="00CE4413" w:rsidP="00393B55">
      <w:pPr>
        <w:pStyle w:val="Caption"/>
        <w:rPr>
          <w:noProof/>
        </w:rPr>
      </w:pPr>
    </w:p>
    <w:p w14:paraId="14DAD80F" w14:textId="77777777" w:rsidR="00CE4413" w:rsidRDefault="00CE4413" w:rsidP="00393B55">
      <w:pPr>
        <w:pStyle w:val="Caption"/>
        <w:rPr>
          <w:noProof/>
        </w:rPr>
      </w:pPr>
    </w:p>
    <w:p w14:paraId="440912E9" w14:textId="77777777" w:rsidR="00CE4413" w:rsidRDefault="00CE4413" w:rsidP="00393B55">
      <w:pPr>
        <w:pStyle w:val="Caption"/>
        <w:rPr>
          <w:noProof/>
        </w:rPr>
      </w:pPr>
    </w:p>
    <w:p w14:paraId="201FC405" w14:textId="77777777" w:rsidR="00CE4413" w:rsidRDefault="00CE4413" w:rsidP="00393B55">
      <w:pPr>
        <w:pStyle w:val="Caption"/>
        <w:rPr>
          <w:noProof/>
        </w:rPr>
      </w:pPr>
    </w:p>
    <w:p w14:paraId="59667AC0" w14:textId="77777777" w:rsidR="00CE4413" w:rsidRDefault="00CE4413" w:rsidP="00393B55">
      <w:pPr>
        <w:pStyle w:val="Caption"/>
        <w:rPr>
          <w:noProof/>
        </w:rPr>
      </w:pPr>
    </w:p>
    <w:p w14:paraId="06F978CE" w14:textId="77777777" w:rsidR="00CE4413" w:rsidRDefault="00CE4413" w:rsidP="00393B55">
      <w:pPr>
        <w:pStyle w:val="Caption"/>
        <w:rPr>
          <w:noProof/>
        </w:rPr>
      </w:pPr>
    </w:p>
    <w:p w14:paraId="23603618" w14:textId="77777777" w:rsidR="00CE4413" w:rsidRDefault="00CE4413" w:rsidP="00393B55">
      <w:pPr>
        <w:pStyle w:val="Caption"/>
        <w:rPr>
          <w:noProof/>
        </w:rPr>
      </w:pPr>
    </w:p>
    <w:p w14:paraId="78A118EE" w14:textId="77777777" w:rsidR="00CE4413" w:rsidRDefault="00CE4413" w:rsidP="00393B55">
      <w:pPr>
        <w:pStyle w:val="Caption"/>
        <w:rPr>
          <w:noProof/>
        </w:rPr>
      </w:pPr>
    </w:p>
    <w:p w14:paraId="40ABB7DE" w14:textId="77777777" w:rsidR="00CE4413" w:rsidRDefault="00CE4413" w:rsidP="00393B55">
      <w:pPr>
        <w:pStyle w:val="Caption"/>
        <w:rPr>
          <w:noProof/>
        </w:rPr>
      </w:pPr>
    </w:p>
    <w:p w14:paraId="6BB1E604" w14:textId="77777777" w:rsidR="00CE4413" w:rsidRDefault="00CE4413" w:rsidP="00393B55">
      <w:pPr>
        <w:pStyle w:val="Caption"/>
        <w:rPr>
          <w:noProof/>
        </w:rPr>
      </w:pPr>
    </w:p>
    <w:p w14:paraId="716DDF30" w14:textId="77777777" w:rsidR="00CE4413" w:rsidRDefault="00CE4413" w:rsidP="00393B55">
      <w:pPr>
        <w:pStyle w:val="Caption"/>
        <w:rPr>
          <w:noProof/>
        </w:rPr>
      </w:pPr>
    </w:p>
    <w:p w14:paraId="1BCBFB06" w14:textId="77777777" w:rsidR="00CF6A41" w:rsidRDefault="00CF6A41" w:rsidP="00393B55">
      <w:pPr>
        <w:pStyle w:val="Caption"/>
        <w:rPr>
          <w:noProof/>
        </w:rPr>
      </w:pPr>
    </w:p>
    <w:p w14:paraId="530B9749" w14:textId="77777777" w:rsidR="00C56D53" w:rsidRDefault="00C56D53" w:rsidP="00393B55">
      <w:pPr>
        <w:pStyle w:val="Caption"/>
        <w:rPr>
          <w:noProof/>
        </w:rPr>
      </w:pPr>
    </w:p>
    <w:p w14:paraId="39C21D28" w14:textId="5017C7BD" w:rsidR="00393B55" w:rsidRDefault="00393B55" w:rsidP="00393B55">
      <w:pPr>
        <w:pStyle w:val="Caption"/>
        <w:rPr>
          <w:noProof/>
        </w:rPr>
      </w:pPr>
      <w:r>
        <w:rPr>
          <w:noProof/>
        </w:rPr>
        <w:t xml:space="preserve">Figure </w:t>
      </w:r>
      <w:r w:rsidR="005C3184">
        <w:rPr>
          <w:noProof/>
        </w:rPr>
        <w:t>5</w:t>
      </w:r>
      <w:r>
        <w:rPr>
          <w:noProof/>
        </w:rPr>
        <w:t xml:space="preserve"> </w:t>
      </w:r>
      <w:r w:rsidR="003C6131">
        <w:rPr>
          <w:noProof/>
        </w:rPr>
        <w:t>–</w:t>
      </w:r>
      <w:r>
        <w:rPr>
          <w:noProof/>
        </w:rPr>
        <w:t xml:space="preserve"> </w:t>
      </w:r>
      <w:r w:rsidR="003C6131">
        <w:rPr>
          <w:noProof/>
        </w:rPr>
        <w:t>Proposed future use and function of the piers and jetties</w:t>
      </w:r>
    </w:p>
    <w:p w14:paraId="4A676791" w14:textId="77777777" w:rsidR="00387828" w:rsidRDefault="00387828" w:rsidP="009F4E00">
      <w:pPr>
        <w:sectPr w:rsidR="00387828" w:rsidSect="00FE0701">
          <w:headerReference w:type="even" r:id="rId39"/>
          <w:headerReference w:type="default" r:id="rId40"/>
          <w:footerReference w:type="even" r:id="rId41"/>
          <w:footerReference w:type="default" r:id="rId42"/>
          <w:headerReference w:type="first" r:id="rId43"/>
          <w:footerReference w:type="first" r:id="rId44"/>
          <w:pgSz w:w="11906" w:h="16838"/>
          <w:pgMar w:top="1276" w:right="1134" w:bottom="1276" w:left="1134" w:header="1134" w:footer="794" w:gutter="0"/>
          <w:cols w:space="566"/>
          <w:titlePg/>
          <w:docGrid w:linePitch="360"/>
        </w:sectPr>
      </w:pPr>
    </w:p>
    <w:p w14:paraId="1A0CA08E" w14:textId="146B84D1" w:rsidR="00A249DD" w:rsidRDefault="009C2D82" w:rsidP="00A249DD">
      <w:pPr>
        <w:pStyle w:val="Heading1"/>
      </w:pPr>
      <w:bookmarkStart w:id="10" w:name="_Toc158801917"/>
      <w:r>
        <w:lastRenderedPageBreak/>
        <w:t>Improving the function of the local port are</w:t>
      </w:r>
      <w:r w:rsidR="00A249DD">
        <w:t>a</w:t>
      </w:r>
      <w:bookmarkEnd w:id="10"/>
    </w:p>
    <w:p w14:paraId="63E2D08C" w14:textId="3BF3FBB8" w:rsidR="00A249DD" w:rsidRPr="00A249DD" w:rsidRDefault="00A249DD" w:rsidP="00A249DD">
      <w:r>
        <w:rPr>
          <w:noProof/>
        </w:rPr>
        <w:drawing>
          <wp:inline distT="0" distB="0" distL="0" distR="0" wp14:anchorId="60C97DCD" wp14:editId="02D1DA88">
            <wp:extent cx="6294802" cy="7391292"/>
            <wp:effectExtent l="0" t="0" r="0" b="635"/>
            <wp:docPr id="1680749815" name="Picture 1680749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49815"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t="1272" b="1272"/>
                    <a:stretch>
                      <a:fillRect/>
                    </a:stretch>
                  </pic:blipFill>
                  <pic:spPr bwMode="auto">
                    <a:xfrm>
                      <a:off x="0" y="0"/>
                      <a:ext cx="6294802" cy="7391292"/>
                    </a:xfrm>
                    <a:prstGeom prst="rect">
                      <a:avLst/>
                    </a:prstGeom>
                    <a:noFill/>
                    <a:ln>
                      <a:noFill/>
                    </a:ln>
                    <a:extLst>
                      <a:ext uri="{53640926-AAD7-44D8-BBD7-CCE9431645EC}">
                        <a14:shadowObscured xmlns:a14="http://schemas.microsoft.com/office/drawing/2010/main"/>
                      </a:ext>
                    </a:extLst>
                  </pic:spPr>
                </pic:pic>
              </a:graphicData>
            </a:graphic>
          </wp:inline>
        </w:drawing>
      </w:r>
    </w:p>
    <w:p w14:paraId="58393B50" w14:textId="340A4E0B" w:rsidR="009C2D82" w:rsidRDefault="00B44BBF" w:rsidP="00A249DD">
      <w:pPr>
        <w:spacing w:after="160" w:line="259" w:lineRule="auto"/>
        <w:rPr>
          <w:noProof/>
        </w:rPr>
      </w:pPr>
      <w:r>
        <w:rPr>
          <w:noProof/>
        </w:rPr>
        <mc:AlternateContent>
          <mc:Choice Requires="wps">
            <w:drawing>
              <wp:anchor distT="45720" distB="45720" distL="114300" distR="114300" simplePos="0" relativeHeight="251658258" behindDoc="0" locked="0" layoutInCell="1" allowOverlap="1" wp14:anchorId="3CF53FB6" wp14:editId="09DF6940">
                <wp:simplePos x="0" y="0"/>
                <wp:positionH relativeFrom="margin">
                  <wp:align>left</wp:align>
                </wp:positionH>
                <wp:positionV relativeFrom="paragraph">
                  <wp:posOffset>5715</wp:posOffset>
                </wp:positionV>
                <wp:extent cx="4629150" cy="258445"/>
                <wp:effectExtent l="0" t="0" r="0" b="8255"/>
                <wp:wrapSquare wrapText="bothSides"/>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258445"/>
                        </a:xfrm>
                        <a:prstGeom prst="rect">
                          <a:avLst/>
                        </a:prstGeom>
                        <a:solidFill>
                          <a:srgbClr val="FFFFFF"/>
                        </a:solidFill>
                        <a:ln w="9525">
                          <a:noFill/>
                          <a:miter lim="800000"/>
                          <a:headEnd/>
                          <a:tailEnd/>
                        </a:ln>
                      </wps:spPr>
                      <wps:txbx>
                        <w:txbxContent>
                          <w:p w14:paraId="31AE6A81" w14:textId="02BF924F" w:rsidR="00B44BBF" w:rsidRDefault="00B44BBF" w:rsidP="00B44BBF">
                            <w:pPr>
                              <w:pStyle w:val="Caption"/>
                            </w:pPr>
                            <w:r>
                              <w:t xml:space="preserve">Figure </w:t>
                            </w:r>
                            <w:r w:rsidR="005C3184">
                              <w:t>6</w:t>
                            </w:r>
                            <w:r>
                              <w:rPr>
                                <w:noProof/>
                              </w:rPr>
                              <w:t xml:space="preserve"> – Proposed key actions to improve the function of the Williamstown local port area</w:t>
                            </w:r>
                          </w:p>
                          <w:p w14:paraId="0B38A099" w14:textId="77777777" w:rsidR="00B44BBF" w:rsidRDefault="00B44BBF" w:rsidP="00B44B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F53FB6" id="Text Box 48" o:spid="_x0000_s1036" type="#_x0000_t202" style="position:absolute;margin-left:0;margin-top:.45pt;width:364.5pt;height:20.35pt;z-index:25165825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" stroked="f">
                <v:textbox>
                  <w:txbxContent>
                    <w:p w14:paraId="31AE6A81" w14:textId="02BF924F" w:rsidR="00B44BBF" w:rsidRDefault="00B44BBF" w:rsidP="00B44BBF">
                      <w:pPr>
                        <w:pStyle w:val="Caption"/>
                      </w:pPr>
                      <w:r>
                        <w:t xml:space="preserve">Figure </w:t>
                      </w:r>
                      <w:r w:rsidR="005C3184">
                        <w:t>6</w:t>
                      </w:r>
                      <w:r>
                        <w:rPr>
                          <w:noProof/>
                        </w:rPr>
                        <w:t xml:space="preserve"> – Proposed key actions to improve the function of the Williamstown local port area</w:t>
                      </w:r>
                    </w:p>
                    <w:p w14:paraId="0B38A099" w14:textId="77777777" w:rsidR="00B44BBF" w:rsidRDefault="00B44BBF" w:rsidP="00B44BBF"/>
                  </w:txbxContent>
                </v:textbox>
                <w10:wrap type="square" anchorx="margin"/>
              </v:shape>
            </w:pict>
          </mc:Fallback>
        </mc:AlternateContent>
      </w:r>
    </w:p>
    <w:p w14:paraId="2F8B48AA" w14:textId="3CDA96BF" w:rsidR="009C2D82" w:rsidRDefault="00D97338" w:rsidP="009C2D82">
      <w:pPr>
        <w:pStyle w:val="Heading1"/>
        <w:tabs>
          <w:tab w:val="left" w:pos="6096"/>
        </w:tabs>
      </w:pPr>
      <w:bookmarkStart w:id="11" w:name="_Toc158801918"/>
      <w:r>
        <w:lastRenderedPageBreak/>
        <w:t>Prop</w:t>
      </w:r>
      <w:r w:rsidR="00C45659">
        <w:t>o</w:t>
      </w:r>
      <w:r>
        <w:t>sing a future for the piers and jetties</w:t>
      </w:r>
      <w:bookmarkEnd w:id="11"/>
    </w:p>
    <w:p w14:paraId="33DB8BB1" w14:textId="0BA0EF10" w:rsidR="00997970" w:rsidRPr="00997970" w:rsidRDefault="00CA68A1" w:rsidP="00D748E6">
      <w:r>
        <w:t xml:space="preserve">Seaworks manages </w:t>
      </w:r>
      <w:r w:rsidR="00BA6DEB">
        <w:t>the</w:t>
      </w:r>
      <w:r>
        <w:t xml:space="preserve"> piers and jetties</w:t>
      </w:r>
      <w:r w:rsidR="00BA6DEB">
        <w:t xml:space="preserve"> at the Seaworks site -</w:t>
      </w:r>
      <w:r>
        <w:t xml:space="preserve"> Boyd Street Pier, Workshops Pier and Commissioners Jetty. On average, Seaworks </w:t>
      </w:r>
      <w:r w:rsidR="006E4C2C">
        <w:t xml:space="preserve">delivers </w:t>
      </w:r>
      <w:r>
        <w:t>100 event days per year</w:t>
      </w:r>
      <w:r w:rsidR="0026184F">
        <w:t>.</w:t>
      </w:r>
      <w:r w:rsidR="00375147">
        <w:t xml:space="preserve"> </w:t>
      </w:r>
      <w:r w:rsidR="0026184F">
        <w:t>T</w:t>
      </w:r>
      <w:r>
        <w:t xml:space="preserve">hese events make a significant contribution to the activation of </w:t>
      </w:r>
      <w:r w:rsidR="00B24759">
        <w:t xml:space="preserve">the </w:t>
      </w:r>
      <w:r>
        <w:t xml:space="preserve">Williamstown </w:t>
      </w:r>
      <w:r w:rsidR="007207CB">
        <w:t>LPA</w:t>
      </w:r>
      <w:r>
        <w:t>.</w:t>
      </w:r>
      <w:r w:rsidR="00877272">
        <w:t xml:space="preserve"> During these events, access</w:t>
      </w:r>
      <w:r>
        <w:t xml:space="preserve"> to the on-water infrastructure is limited</w:t>
      </w:r>
      <w:r w:rsidR="00877272">
        <w:t xml:space="preserve">. However, </w:t>
      </w:r>
      <w:r w:rsidR="00F34A01">
        <w:t>the p</w:t>
      </w:r>
      <w:r w:rsidR="00877272">
        <w:t xml:space="preserve">roposed uses of these assets </w:t>
      </w:r>
      <w:r w:rsidR="00BA6DEB">
        <w:t xml:space="preserve">will balance </w:t>
      </w:r>
      <w:r w:rsidR="00877272">
        <w:t xml:space="preserve">needs of Seaworks with </w:t>
      </w:r>
      <w:r w:rsidR="00BA6DEB">
        <w:t>operational and community needs</w:t>
      </w:r>
      <w:r w:rsidR="00877272">
        <w:t>.</w:t>
      </w:r>
    </w:p>
    <w:p w14:paraId="35D48641" w14:textId="4D4CEC1B" w:rsidR="00387828" w:rsidRPr="008B6BB2" w:rsidRDefault="00C54460" w:rsidP="00AD5F9F">
      <w:pPr>
        <w:pStyle w:val="Heading2"/>
      </w:pPr>
      <w:bookmarkStart w:id="12" w:name="_Toc158801919"/>
      <w:r>
        <w:rPr>
          <w:rFonts w:cs="Arial"/>
          <w:noProof/>
        </w:rPr>
        <w:drawing>
          <wp:anchor distT="0" distB="0" distL="114300" distR="114300" simplePos="0" relativeHeight="251658248" behindDoc="1" locked="0" layoutInCell="1" allowOverlap="1" wp14:anchorId="46D2B438" wp14:editId="644C3717">
            <wp:simplePos x="0" y="0"/>
            <wp:positionH relativeFrom="column">
              <wp:posOffset>2811145</wp:posOffset>
            </wp:positionH>
            <wp:positionV relativeFrom="paragraph">
              <wp:posOffset>130810</wp:posOffset>
            </wp:positionV>
            <wp:extent cx="3705225" cy="5527675"/>
            <wp:effectExtent l="0" t="0" r="9525" b="0"/>
            <wp:wrapTight wrapText="bothSides">
              <wp:wrapPolygon edited="0">
                <wp:start x="0" y="0"/>
                <wp:lineTo x="0" y="21513"/>
                <wp:lineTo x="21544" y="21513"/>
                <wp:lineTo x="21544"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6" cstate="print">
                      <a:extLst>
                        <a:ext uri="{28A0092B-C50C-407E-A947-70E740481C1C}">
                          <a14:useLocalDpi xmlns:a14="http://schemas.microsoft.com/office/drawing/2010/main" val="0"/>
                        </a:ext>
                      </a:extLst>
                    </a:blip>
                    <a:srcRect l="2568" r="2568"/>
                    <a:stretch>
                      <a:fillRect/>
                    </a:stretch>
                  </pic:blipFill>
                  <pic:spPr bwMode="auto">
                    <a:xfrm>
                      <a:off x="0" y="0"/>
                      <a:ext cx="3705225" cy="5527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5659">
        <w:t>Workshops Pier</w:t>
      </w:r>
      <w:bookmarkEnd w:id="12"/>
    </w:p>
    <w:p w14:paraId="1336A617" w14:textId="23ECC4F7" w:rsidR="00C45659" w:rsidRDefault="00C45659" w:rsidP="00C45659">
      <w:pPr>
        <w:rPr>
          <w:rFonts w:eastAsia="Flama-Book"/>
          <w:lang w:eastAsia="en-US"/>
        </w:rPr>
      </w:pPr>
      <w:r>
        <w:rPr>
          <w:rFonts w:eastAsia="Flama-Book"/>
          <w:lang w:eastAsia="en-US"/>
        </w:rPr>
        <w:t>Workshops Pier will be retained in largely its current form. It will remain a key facility that enables Seaworks to develop and become the home of dynamic and living maritime heritage events. It will enable berthing of Tall Ships and other historic vessels; provide berthing for maintenance of larger commercial vessels; and as a commercial passenger vessel destination. The eastern low landing will provide for visitors arriving by water to events at Seaworks.</w:t>
      </w:r>
    </w:p>
    <w:p w14:paraId="08568003" w14:textId="1C947DA1" w:rsidR="00C45659" w:rsidRDefault="00C45659" w:rsidP="00C45659">
      <w:pPr>
        <w:rPr>
          <w:rFonts w:eastAsia="Flama-Book"/>
          <w:lang w:eastAsia="en-US"/>
        </w:rPr>
      </w:pPr>
      <w:r>
        <w:rPr>
          <w:rFonts w:eastAsia="Flama-Book"/>
          <w:lang w:eastAsia="en-US"/>
        </w:rPr>
        <w:t>A proposed new low landing to the west will support the use of the existing government services boat ramp, noting that the Seaplanes also have access to this ramp. The boat ramp requires maintenance and improvements to meet operational needs.</w:t>
      </w:r>
    </w:p>
    <w:p w14:paraId="2521AEC9" w14:textId="1F2B1BA0" w:rsidR="00C45659" w:rsidRDefault="00C45659" w:rsidP="00C45659">
      <w:pPr>
        <w:pStyle w:val="Heading2"/>
      </w:pPr>
      <w:bookmarkStart w:id="13" w:name="_Toc158801920"/>
      <w:r>
        <w:t>Commissioners Jetty</w:t>
      </w:r>
      <w:bookmarkEnd w:id="13"/>
    </w:p>
    <w:p w14:paraId="63821B4D" w14:textId="6DBF4484" w:rsidR="00C45659" w:rsidRDefault="007767E0" w:rsidP="00C45659">
      <w:pPr>
        <w:rPr>
          <w:rFonts w:eastAsia="Flama-Book"/>
          <w:lang w:eastAsia="en-US"/>
        </w:rPr>
      </w:pPr>
      <w:r>
        <w:rPr>
          <w:rFonts w:eastAsia="Flama-Book"/>
          <w:lang w:eastAsia="en-US"/>
        </w:rPr>
        <w:t xml:space="preserve">Commissioners Jetty </w:t>
      </w:r>
      <w:r w:rsidR="00E50F72">
        <w:rPr>
          <w:rFonts w:eastAsia="Flama-Book"/>
          <w:lang w:eastAsia="en-US"/>
        </w:rPr>
        <w:t>has no current or future functional requirements in the</w:t>
      </w:r>
      <w:r w:rsidR="00CA5422">
        <w:rPr>
          <w:rFonts w:eastAsia="Flama-Book"/>
          <w:lang w:eastAsia="en-US"/>
        </w:rPr>
        <w:t xml:space="preserve"> operation of the</w:t>
      </w:r>
      <w:r w:rsidR="00E50F72">
        <w:rPr>
          <w:rFonts w:eastAsia="Flama-Book"/>
          <w:lang w:eastAsia="en-US"/>
        </w:rPr>
        <w:t xml:space="preserve"> L</w:t>
      </w:r>
      <w:r w:rsidR="00CA5422">
        <w:rPr>
          <w:rFonts w:eastAsia="Flama-Book"/>
          <w:lang w:eastAsia="en-US"/>
        </w:rPr>
        <w:t>ocal Port Area</w:t>
      </w:r>
      <w:r w:rsidR="00E50F72">
        <w:rPr>
          <w:rFonts w:eastAsia="Flama-Book"/>
          <w:lang w:eastAsia="en-US"/>
        </w:rPr>
        <w:t xml:space="preserve">. </w:t>
      </w:r>
      <w:r w:rsidR="00C45659">
        <w:rPr>
          <w:rFonts w:eastAsia="Flama-Book"/>
          <w:lang w:eastAsia="en-US"/>
        </w:rPr>
        <w:t>It is proposed to remove Commissioners Jetty to improve access to Workshops Pier and Boyd Street Pier, ensuring an improved functional space to meet future maritime commercial and tourism needs. Commissioners Jetty was assessed as of low heritage significance in a 2015 Conservation Management Plan. Parks Victoria will engage with Heritage Victoria regarding this proposal.</w:t>
      </w:r>
    </w:p>
    <w:p w14:paraId="2C60C81E" w14:textId="735717BF" w:rsidR="00C45659" w:rsidRDefault="00C45659" w:rsidP="00C45659">
      <w:pPr>
        <w:pStyle w:val="Heading2"/>
      </w:pPr>
      <w:bookmarkStart w:id="14" w:name="_Toc158801921"/>
      <w:r>
        <w:t>Boyd Street Pier</w:t>
      </w:r>
      <w:bookmarkEnd w:id="14"/>
    </w:p>
    <w:p w14:paraId="488729BE" w14:textId="5DB45EA2" w:rsidR="00F34A01" w:rsidRDefault="00944EC3" w:rsidP="0013582C">
      <w:pPr>
        <w:rPr>
          <w:rFonts w:eastAsia="Flama-Book"/>
          <w:lang w:eastAsia="en-US"/>
        </w:rPr>
      </w:pPr>
      <w:r>
        <w:rPr>
          <w:noProof/>
        </w:rPr>
        <mc:AlternateContent>
          <mc:Choice Requires="wps">
            <w:drawing>
              <wp:anchor distT="45720" distB="45720" distL="114300" distR="114300" simplePos="0" relativeHeight="251658250" behindDoc="0" locked="0" layoutInCell="1" allowOverlap="1" wp14:anchorId="6B61FA60" wp14:editId="397113D3">
                <wp:simplePos x="0" y="0"/>
                <wp:positionH relativeFrom="column">
                  <wp:posOffset>3011304</wp:posOffset>
                </wp:positionH>
                <wp:positionV relativeFrom="paragraph">
                  <wp:posOffset>144081</wp:posOffset>
                </wp:positionV>
                <wp:extent cx="3315335" cy="429260"/>
                <wp:effectExtent l="0" t="0" r="0" b="8890"/>
                <wp:wrapSquare wrapText="bothSides"/>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5335" cy="429260"/>
                        </a:xfrm>
                        <a:prstGeom prst="rect">
                          <a:avLst/>
                        </a:prstGeom>
                        <a:solidFill>
                          <a:srgbClr val="FFFFFF"/>
                        </a:solidFill>
                        <a:ln w="9525">
                          <a:noFill/>
                          <a:miter lim="800000"/>
                          <a:headEnd/>
                          <a:tailEnd/>
                        </a:ln>
                      </wps:spPr>
                      <wps:txbx>
                        <w:txbxContent>
                          <w:p w14:paraId="7EDCD2AA" w14:textId="1CEC912E" w:rsidR="00944EC3" w:rsidRDefault="00944EC3" w:rsidP="00944EC3">
                            <w:pPr>
                              <w:pStyle w:val="Caption"/>
                            </w:pPr>
                            <w:r>
                              <w:t xml:space="preserve">Figure </w:t>
                            </w:r>
                            <w:r w:rsidR="005C3184">
                              <w:t>7</w:t>
                            </w:r>
                            <w:r>
                              <w:rPr>
                                <w:noProof/>
                              </w:rPr>
                              <w:t xml:space="preserve"> – Illustration of the proposed future for the Seaworks piers and jetties</w:t>
                            </w:r>
                          </w:p>
                          <w:p w14:paraId="788AB4E5" w14:textId="77777777" w:rsidR="00944EC3" w:rsidRDefault="00944EC3" w:rsidP="00944EC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61FA60" id="Text Box 44" o:spid="_x0000_s1037" type="#_x0000_t202" style="position:absolute;margin-left:237.1pt;margin-top:11.35pt;width:261.05pt;height:33.8pt;z-index:25165825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" stroked="f">
                <v:textbox>
                  <w:txbxContent>
                    <w:p w14:paraId="7EDCD2AA" w14:textId="1CEC912E" w:rsidR="00944EC3" w:rsidRDefault="00944EC3" w:rsidP="00944EC3">
                      <w:pPr>
                        <w:pStyle w:val="Caption"/>
                      </w:pPr>
                      <w:r>
                        <w:t xml:space="preserve">Figure </w:t>
                      </w:r>
                      <w:r w:rsidR="005C3184">
                        <w:t>7</w:t>
                      </w:r>
                      <w:r>
                        <w:rPr>
                          <w:noProof/>
                        </w:rPr>
                        <w:t xml:space="preserve"> – Illustration of the proposed future for the Seaworks piers and jetties</w:t>
                      </w:r>
                    </w:p>
                    <w:p w14:paraId="788AB4E5" w14:textId="77777777" w:rsidR="00944EC3" w:rsidRDefault="00944EC3" w:rsidP="00944EC3"/>
                  </w:txbxContent>
                </v:textbox>
                <w10:wrap type="square"/>
              </v:shape>
            </w:pict>
          </mc:Fallback>
        </mc:AlternateContent>
      </w:r>
      <w:r w:rsidR="00C45659">
        <w:rPr>
          <w:rFonts w:eastAsia="Flama-Book"/>
          <w:lang w:eastAsia="en-US"/>
        </w:rPr>
        <w:t>Boyd Street Pier will provide berthing for commercial uses (such as fishing vessels and boat repair), and emergency response services.</w:t>
      </w:r>
      <w:r w:rsidR="00F476C0">
        <w:rPr>
          <w:rFonts w:eastAsia="Flama-Book"/>
          <w:lang w:eastAsia="en-US"/>
        </w:rPr>
        <w:t xml:space="preserve"> </w:t>
      </w:r>
      <w:r w:rsidR="00C45659">
        <w:rPr>
          <w:rFonts w:eastAsia="Flama-Book"/>
          <w:lang w:eastAsia="en-US"/>
        </w:rPr>
        <w:t>This will consolidate uses which are somewhat reliant on vehicle access to be closer to Ann Street</w:t>
      </w:r>
      <w:r w:rsidR="00784655">
        <w:rPr>
          <w:rFonts w:eastAsia="Flama-Book"/>
          <w:lang w:eastAsia="en-US"/>
        </w:rPr>
        <w:t xml:space="preserve"> and </w:t>
      </w:r>
      <w:r w:rsidR="003F7466">
        <w:rPr>
          <w:rFonts w:eastAsia="Flama-Book"/>
          <w:lang w:eastAsia="en-US"/>
        </w:rPr>
        <w:t>opens</w:t>
      </w:r>
      <w:r w:rsidR="00C45659">
        <w:rPr>
          <w:rFonts w:eastAsia="Flama-Book"/>
          <w:lang w:eastAsia="en-US"/>
        </w:rPr>
        <w:t xml:space="preserve"> commercial berthing opportunities at Gem Pier</w:t>
      </w:r>
      <w:r w:rsidR="00F34A01">
        <w:rPr>
          <w:rFonts w:eastAsia="Flama-Book"/>
          <w:lang w:eastAsia="en-US"/>
        </w:rPr>
        <w:t>.</w:t>
      </w:r>
    </w:p>
    <w:p w14:paraId="659FB45E" w14:textId="0F0B88AE" w:rsidR="00311D42" w:rsidRPr="0013582C" w:rsidRDefault="00C45659" w:rsidP="0013582C">
      <w:pPr>
        <w:rPr>
          <w:rFonts w:eastAsia="Flama-Book"/>
          <w:lang w:eastAsia="en-US"/>
        </w:rPr>
      </w:pPr>
      <w:r>
        <w:rPr>
          <w:rFonts w:eastAsia="Flama-Book"/>
          <w:lang w:eastAsia="en-US"/>
        </w:rPr>
        <w:t>Boyd Street Pier is within the area listed on the Victoria Heritage Register (VHR H1790) and is of historical significance at the State level. Proposed future works to this pier will require a permit from Heritage Victoria, and preparation of a Heritage Impact Statement.</w:t>
      </w:r>
    </w:p>
    <w:p w14:paraId="54521E06" w14:textId="6F705445" w:rsidR="00C45659" w:rsidRDefault="00C45659" w:rsidP="00C45659">
      <w:pPr>
        <w:pStyle w:val="Heading2"/>
      </w:pPr>
      <w:bookmarkStart w:id="15" w:name="_Toc158801922"/>
      <w:r>
        <w:lastRenderedPageBreak/>
        <w:t>Gem Pier</w:t>
      </w:r>
      <w:bookmarkEnd w:id="15"/>
    </w:p>
    <w:p w14:paraId="616820E2" w14:textId="6B9F4F3B" w:rsidR="00C45659" w:rsidRDefault="00C45659" w:rsidP="00C45659">
      <w:pPr>
        <w:rPr>
          <w:rFonts w:eastAsia="Flama-Book"/>
          <w:lang w:eastAsia="en-US"/>
        </w:rPr>
      </w:pPr>
      <w:r>
        <w:rPr>
          <w:rFonts w:eastAsia="Flama-Book"/>
          <w:lang w:eastAsia="en-US"/>
        </w:rPr>
        <w:t>Gem Pier will be maintained as the key tourism and maritime gateway destination for the Williamstown</w:t>
      </w:r>
      <w:r w:rsidR="000E4EA7">
        <w:rPr>
          <w:rFonts w:eastAsia="Flama-Book"/>
          <w:lang w:eastAsia="en-US"/>
        </w:rPr>
        <w:t xml:space="preserve"> </w:t>
      </w:r>
      <w:r>
        <w:rPr>
          <w:rFonts w:eastAsia="Flama-Book"/>
          <w:lang w:eastAsia="en-US"/>
        </w:rPr>
        <w:t>area where locals and visitors can</w:t>
      </w:r>
      <w:r w:rsidR="000E4EA7">
        <w:rPr>
          <w:rFonts w:eastAsia="Flama-Book"/>
          <w:lang w:eastAsia="en-US"/>
        </w:rPr>
        <w:t xml:space="preserve"> </w:t>
      </w:r>
      <w:r>
        <w:rPr>
          <w:rFonts w:eastAsia="Flama-Book"/>
          <w:lang w:eastAsia="en-US"/>
        </w:rPr>
        <w:t>participate in everyday maritime</w:t>
      </w:r>
      <w:r w:rsidR="000E4EA7">
        <w:rPr>
          <w:rFonts w:eastAsia="Flama-Book"/>
          <w:lang w:eastAsia="en-US"/>
        </w:rPr>
        <w:t xml:space="preserve"> </w:t>
      </w:r>
      <w:r>
        <w:rPr>
          <w:rFonts w:eastAsia="Flama-Book"/>
          <w:lang w:eastAsia="en-US"/>
        </w:rPr>
        <w:t>activity. It will continue being the home</w:t>
      </w:r>
      <w:r w:rsidR="000E4EA7">
        <w:rPr>
          <w:rFonts w:eastAsia="Flama-Book"/>
          <w:lang w:eastAsia="en-US"/>
        </w:rPr>
        <w:t xml:space="preserve"> </w:t>
      </w:r>
      <w:r>
        <w:rPr>
          <w:rFonts w:eastAsia="Flama-Book"/>
          <w:lang w:eastAsia="en-US"/>
        </w:rPr>
        <w:t>of the HMAS Castlemaine, providing</w:t>
      </w:r>
      <w:r w:rsidR="000E4EA7">
        <w:rPr>
          <w:rFonts w:eastAsia="Flama-Book"/>
          <w:lang w:eastAsia="en-US"/>
        </w:rPr>
        <w:t xml:space="preserve"> </w:t>
      </w:r>
      <w:r>
        <w:rPr>
          <w:rFonts w:eastAsia="Flama-Book"/>
          <w:lang w:eastAsia="en-US"/>
        </w:rPr>
        <w:t>a year-round floating museum and</w:t>
      </w:r>
      <w:r w:rsidR="000E4EA7">
        <w:rPr>
          <w:rFonts w:eastAsia="Flama-Book"/>
          <w:lang w:eastAsia="en-US"/>
        </w:rPr>
        <w:t xml:space="preserve"> </w:t>
      </w:r>
      <w:r>
        <w:rPr>
          <w:rFonts w:eastAsia="Flama-Book"/>
          <w:lang w:eastAsia="en-US"/>
        </w:rPr>
        <w:t>maritime heritage display. It will be</w:t>
      </w:r>
      <w:r w:rsidR="000E4EA7">
        <w:rPr>
          <w:rFonts w:eastAsia="Flama-Book"/>
          <w:lang w:eastAsia="en-US"/>
        </w:rPr>
        <w:t xml:space="preserve"> </w:t>
      </w:r>
      <w:r>
        <w:rPr>
          <w:rFonts w:eastAsia="Flama-Book"/>
          <w:lang w:eastAsia="en-US"/>
        </w:rPr>
        <w:t>the point of arrival for passenger ferry</w:t>
      </w:r>
      <w:r w:rsidR="000E4EA7">
        <w:rPr>
          <w:rFonts w:eastAsia="Flama-Book"/>
          <w:lang w:eastAsia="en-US"/>
        </w:rPr>
        <w:t xml:space="preserve"> </w:t>
      </w:r>
      <w:r>
        <w:rPr>
          <w:rFonts w:eastAsia="Flama-Book"/>
          <w:lang w:eastAsia="en-US"/>
        </w:rPr>
        <w:t>services, and tourism operators which</w:t>
      </w:r>
      <w:r w:rsidR="000E4EA7">
        <w:rPr>
          <w:rFonts w:eastAsia="Flama-Book"/>
          <w:lang w:eastAsia="en-US"/>
        </w:rPr>
        <w:t xml:space="preserve"> </w:t>
      </w:r>
      <w:r>
        <w:rPr>
          <w:rFonts w:eastAsia="Flama-Book"/>
          <w:lang w:eastAsia="en-US"/>
        </w:rPr>
        <w:t>require infrastructure to drop off/pick</w:t>
      </w:r>
      <w:r w:rsidR="000E4EA7">
        <w:rPr>
          <w:rFonts w:eastAsia="Flama-Book"/>
          <w:lang w:eastAsia="en-US"/>
        </w:rPr>
        <w:t xml:space="preserve"> </w:t>
      </w:r>
      <w:r>
        <w:rPr>
          <w:rFonts w:eastAsia="Flama-Book"/>
          <w:lang w:eastAsia="en-US"/>
        </w:rPr>
        <w:t>up of passengers</w:t>
      </w:r>
      <w:r w:rsidR="003C4F1E">
        <w:rPr>
          <w:rFonts w:eastAsia="Flama-Book"/>
          <w:lang w:eastAsia="en-US"/>
        </w:rPr>
        <w:t xml:space="preserve"> from the low landing</w:t>
      </w:r>
      <w:r>
        <w:rPr>
          <w:rFonts w:eastAsia="Flama-Book"/>
          <w:lang w:eastAsia="en-US"/>
        </w:rPr>
        <w:t>.</w:t>
      </w:r>
    </w:p>
    <w:p w14:paraId="250CB005" w14:textId="6C80D132" w:rsidR="00BF6A86" w:rsidRDefault="00B44BBF" w:rsidP="00C45659">
      <w:pPr>
        <w:rPr>
          <w:rFonts w:eastAsia="Flama-Book"/>
          <w:lang w:eastAsia="en-US"/>
        </w:rPr>
      </w:pPr>
      <w:r>
        <w:rPr>
          <w:noProof/>
        </w:rPr>
        <mc:AlternateContent>
          <mc:Choice Requires="wps">
            <w:drawing>
              <wp:anchor distT="45720" distB="45720" distL="114300" distR="114300" simplePos="0" relativeHeight="251658259" behindDoc="0" locked="0" layoutInCell="1" allowOverlap="1" wp14:anchorId="0926F9A0" wp14:editId="55CAC982">
                <wp:simplePos x="0" y="0"/>
                <wp:positionH relativeFrom="margin">
                  <wp:align>left</wp:align>
                </wp:positionH>
                <wp:positionV relativeFrom="paragraph">
                  <wp:posOffset>2895600</wp:posOffset>
                </wp:positionV>
                <wp:extent cx="4486275" cy="266700"/>
                <wp:effectExtent l="0" t="0" r="9525" b="0"/>
                <wp:wrapSquare wrapText="bothSides"/>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266700"/>
                        </a:xfrm>
                        <a:prstGeom prst="rect">
                          <a:avLst/>
                        </a:prstGeom>
                        <a:solidFill>
                          <a:srgbClr val="FFFFFF"/>
                        </a:solidFill>
                        <a:ln w="9525">
                          <a:noFill/>
                          <a:miter lim="800000"/>
                          <a:headEnd/>
                          <a:tailEnd/>
                        </a:ln>
                      </wps:spPr>
                      <wps:txbx>
                        <w:txbxContent>
                          <w:p w14:paraId="16C6021B" w14:textId="66D74943" w:rsidR="00B44BBF" w:rsidRDefault="00B44BBF" w:rsidP="00B44BBF">
                            <w:pPr>
                              <w:pStyle w:val="Caption"/>
                            </w:pPr>
                            <w:r>
                              <w:t xml:space="preserve">Figure </w:t>
                            </w:r>
                            <w:r w:rsidR="005C3184">
                              <w:t>8</w:t>
                            </w:r>
                            <w:r>
                              <w:rPr>
                                <w:noProof/>
                              </w:rPr>
                              <w:t xml:space="preserve"> – Gem Pier</w:t>
                            </w:r>
                          </w:p>
                          <w:p w14:paraId="454B81FA" w14:textId="77777777" w:rsidR="00B44BBF" w:rsidRDefault="00B44BBF" w:rsidP="00B44B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6F9A0" id="Text Box 50" o:spid="_x0000_s1038" type="#_x0000_t202" style="position:absolute;margin-left:0;margin-top:228pt;width:353.25pt;height:21pt;z-index:25165825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" stroked="f">
                <v:textbox>
                  <w:txbxContent>
                    <w:p w14:paraId="16C6021B" w14:textId="66D74943" w:rsidR="00B44BBF" w:rsidRDefault="00B44BBF" w:rsidP="00B44BBF">
                      <w:pPr>
                        <w:pStyle w:val="Caption"/>
                      </w:pPr>
                      <w:r>
                        <w:t xml:space="preserve">Figure </w:t>
                      </w:r>
                      <w:r w:rsidR="005C3184">
                        <w:t>8</w:t>
                      </w:r>
                      <w:r>
                        <w:rPr>
                          <w:noProof/>
                        </w:rPr>
                        <w:t xml:space="preserve"> – Gem Pier</w:t>
                      </w:r>
                    </w:p>
                    <w:p w14:paraId="454B81FA" w14:textId="77777777" w:rsidR="00B44BBF" w:rsidRDefault="00B44BBF" w:rsidP="00B44BBF"/>
                  </w:txbxContent>
                </v:textbox>
                <w10:wrap type="square" anchorx="margin"/>
              </v:shape>
            </w:pict>
          </mc:Fallback>
        </mc:AlternateContent>
      </w:r>
      <w:r w:rsidR="00BF6A86">
        <w:rPr>
          <w:noProof/>
        </w:rPr>
        <mc:AlternateContent>
          <mc:Choice Requires="wps">
            <w:drawing>
              <wp:inline distT="0" distB="0" distL="0" distR="0" wp14:anchorId="42205239" wp14:editId="4B8A958A">
                <wp:extent cx="5351228" cy="2814527"/>
                <wp:effectExtent l="0" t="0" r="1905" b="5080"/>
                <wp:docPr id="75" name="Freeform: Shape 75">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5351228" cy="2814527"/>
                        </a:xfrm>
                        <a:custGeom>
                          <a:avLst/>
                          <a:gdLst>
                            <a:gd name="connsiteX0" fmla="*/ 6091306 w 6091305"/>
                            <a:gd name="connsiteY0" fmla="*/ 3327505 h 3327504"/>
                            <a:gd name="connsiteX1" fmla="*/ 5990797 w 6091305"/>
                            <a:gd name="connsiteY1" fmla="*/ 3311330 h 3327504"/>
                            <a:gd name="connsiteX2" fmla="*/ 5854342 w 6091305"/>
                            <a:gd name="connsiteY2" fmla="*/ 3308024 h 3327504"/>
                            <a:gd name="connsiteX3" fmla="*/ 5670588 w 6091305"/>
                            <a:gd name="connsiteY3" fmla="*/ 3310032 h 3327504"/>
                            <a:gd name="connsiteX4" fmla="*/ 5445921 w 6091305"/>
                            <a:gd name="connsiteY4" fmla="*/ 3327269 h 3327504"/>
                            <a:gd name="connsiteX5" fmla="*/ 5233079 w 6091305"/>
                            <a:gd name="connsiteY5" fmla="*/ 3310032 h 3327504"/>
                            <a:gd name="connsiteX6" fmla="*/ 4838020 w 6091305"/>
                            <a:gd name="connsiteY6" fmla="*/ 3310032 h 3327504"/>
                            <a:gd name="connsiteX7" fmla="*/ 4430782 w 6091305"/>
                            <a:gd name="connsiteY7" fmla="*/ 3310032 h 3327504"/>
                            <a:gd name="connsiteX8" fmla="*/ 4035723 w 6091305"/>
                            <a:gd name="connsiteY8" fmla="*/ 3310032 h 3327504"/>
                            <a:gd name="connsiteX9" fmla="*/ 3713622 w 6091305"/>
                            <a:gd name="connsiteY9" fmla="*/ 3310032 h 3327504"/>
                            <a:gd name="connsiteX10" fmla="*/ 2996463 w 6091305"/>
                            <a:gd name="connsiteY10" fmla="*/ 3310032 h 3327504"/>
                            <a:gd name="connsiteX11" fmla="*/ 2397312 w 6091305"/>
                            <a:gd name="connsiteY11" fmla="*/ 3310032 h 3327504"/>
                            <a:gd name="connsiteX12" fmla="*/ 2115178 w 6091305"/>
                            <a:gd name="connsiteY12" fmla="*/ 3310032 h 3327504"/>
                            <a:gd name="connsiteX13" fmla="*/ 1483155 w 6091305"/>
                            <a:gd name="connsiteY13" fmla="*/ 3313337 h 3327504"/>
                            <a:gd name="connsiteX14" fmla="*/ 1033822 w 6091305"/>
                            <a:gd name="connsiteY14" fmla="*/ 3313337 h 3327504"/>
                            <a:gd name="connsiteX15" fmla="*/ 754289 w 6091305"/>
                            <a:gd name="connsiteY15" fmla="*/ 3310032 h 3327504"/>
                            <a:gd name="connsiteX16" fmla="*/ 249735 w 6091305"/>
                            <a:gd name="connsiteY16" fmla="*/ 3307788 h 3327504"/>
                            <a:gd name="connsiteX17" fmla="*/ 0 w 6091305"/>
                            <a:gd name="connsiteY17" fmla="*/ 3305899 h 3327504"/>
                            <a:gd name="connsiteX18" fmla="*/ 0 w 6091305"/>
                            <a:gd name="connsiteY18" fmla="*/ 30181 h 3327504"/>
                            <a:gd name="connsiteX19" fmla="*/ 100509 w 6091305"/>
                            <a:gd name="connsiteY19" fmla="*/ 14006 h 3327504"/>
                            <a:gd name="connsiteX20" fmla="*/ 236491 w 6091305"/>
                            <a:gd name="connsiteY20" fmla="*/ 10700 h 3327504"/>
                            <a:gd name="connsiteX21" fmla="*/ 420363 w 6091305"/>
                            <a:gd name="connsiteY21" fmla="*/ 12707 h 3327504"/>
                            <a:gd name="connsiteX22" fmla="*/ 645030 w 6091305"/>
                            <a:gd name="connsiteY22" fmla="*/ 29945 h 3327504"/>
                            <a:gd name="connsiteX23" fmla="*/ 857872 w 6091305"/>
                            <a:gd name="connsiteY23" fmla="*/ 12707 h 3327504"/>
                            <a:gd name="connsiteX24" fmla="*/ 1252931 w 6091305"/>
                            <a:gd name="connsiteY24" fmla="*/ 12707 h 3327504"/>
                            <a:gd name="connsiteX25" fmla="*/ 1660050 w 6091305"/>
                            <a:gd name="connsiteY25" fmla="*/ 12707 h 3327504"/>
                            <a:gd name="connsiteX26" fmla="*/ 2055109 w 6091305"/>
                            <a:gd name="connsiteY26" fmla="*/ 12707 h 3327504"/>
                            <a:gd name="connsiteX27" fmla="*/ 2377329 w 6091305"/>
                            <a:gd name="connsiteY27" fmla="*/ 12707 h 3327504"/>
                            <a:gd name="connsiteX28" fmla="*/ 3094488 w 6091305"/>
                            <a:gd name="connsiteY28" fmla="*/ 12707 h 3327504"/>
                            <a:gd name="connsiteX29" fmla="*/ 3693639 w 6091305"/>
                            <a:gd name="connsiteY29" fmla="*/ 12707 h 3327504"/>
                            <a:gd name="connsiteX30" fmla="*/ 3975773 w 6091305"/>
                            <a:gd name="connsiteY30" fmla="*/ 12707 h 3327504"/>
                            <a:gd name="connsiteX31" fmla="*/ 4607796 w 6091305"/>
                            <a:gd name="connsiteY31" fmla="*/ 16013 h 3327504"/>
                            <a:gd name="connsiteX32" fmla="*/ 5057129 w 6091305"/>
                            <a:gd name="connsiteY32" fmla="*/ 16013 h 3327504"/>
                            <a:gd name="connsiteX33" fmla="*/ 5337608 w 6091305"/>
                            <a:gd name="connsiteY33" fmla="*/ 12707 h 3327504"/>
                            <a:gd name="connsiteX34" fmla="*/ 5842044 w 6091305"/>
                            <a:gd name="connsiteY34" fmla="*/ 10346 h 3327504"/>
                            <a:gd name="connsiteX35" fmla="*/ 6091306 w 6091305"/>
                            <a:gd name="connsiteY35" fmla="*/ 8929 h 33275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6091305" h="3327504">
                              <a:moveTo>
                                <a:pt x="6091306" y="3327505"/>
                              </a:moveTo>
                              <a:cubicBezTo>
                                <a:pt x="6091306" y="3327505"/>
                                <a:pt x="6091306" y="3304718"/>
                                <a:pt x="5990797" y="3311330"/>
                              </a:cubicBezTo>
                              <a:cubicBezTo>
                                <a:pt x="5935695" y="3314872"/>
                                <a:pt x="5886977" y="3302475"/>
                                <a:pt x="5854342" y="3308024"/>
                              </a:cubicBezTo>
                              <a:cubicBezTo>
                                <a:pt x="5793350" y="3315356"/>
                                <a:pt x="5731732" y="3316029"/>
                                <a:pt x="5670588" y="3310032"/>
                              </a:cubicBezTo>
                              <a:cubicBezTo>
                                <a:pt x="5591600" y="3295864"/>
                                <a:pt x="5506463" y="3324081"/>
                                <a:pt x="5445921" y="3327269"/>
                              </a:cubicBezTo>
                              <a:cubicBezTo>
                                <a:pt x="5385379" y="3330457"/>
                                <a:pt x="5318334" y="3299878"/>
                                <a:pt x="5233079" y="3310032"/>
                              </a:cubicBezTo>
                              <a:cubicBezTo>
                                <a:pt x="5147824" y="3320185"/>
                                <a:pt x="4953546" y="3324081"/>
                                <a:pt x="4838020" y="3310032"/>
                              </a:cubicBezTo>
                              <a:cubicBezTo>
                                <a:pt x="4722494" y="3295982"/>
                                <a:pt x="4588877" y="3336242"/>
                                <a:pt x="4430782" y="3310032"/>
                              </a:cubicBezTo>
                              <a:cubicBezTo>
                                <a:pt x="4272688" y="3283821"/>
                                <a:pt x="4181639" y="3336242"/>
                                <a:pt x="4035723" y="3310032"/>
                              </a:cubicBezTo>
                              <a:cubicBezTo>
                                <a:pt x="3889808" y="3283821"/>
                                <a:pt x="3871717" y="3324081"/>
                                <a:pt x="3713622" y="3310032"/>
                              </a:cubicBezTo>
                              <a:cubicBezTo>
                                <a:pt x="3555528" y="3295982"/>
                                <a:pt x="3093661" y="3318060"/>
                                <a:pt x="2996463" y="3310032"/>
                              </a:cubicBezTo>
                              <a:cubicBezTo>
                                <a:pt x="2899265" y="3302003"/>
                                <a:pt x="2516267" y="3293738"/>
                                <a:pt x="2397312" y="3310032"/>
                              </a:cubicBezTo>
                              <a:cubicBezTo>
                                <a:pt x="2278357" y="3326325"/>
                                <a:pt x="2200315" y="3281696"/>
                                <a:pt x="2115178" y="3310032"/>
                              </a:cubicBezTo>
                              <a:cubicBezTo>
                                <a:pt x="2030041" y="3338367"/>
                                <a:pt x="1574322" y="3299878"/>
                                <a:pt x="1483155" y="3313337"/>
                              </a:cubicBezTo>
                              <a:cubicBezTo>
                                <a:pt x="1391988" y="3326797"/>
                                <a:pt x="1142726" y="3336242"/>
                                <a:pt x="1033822" y="3313337"/>
                              </a:cubicBezTo>
                              <a:cubicBezTo>
                                <a:pt x="924917" y="3290433"/>
                                <a:pt x="839899" y="3308851"/>
                                <a:pt x="754289" y="3310032"/>
                              </a:cubicBezTo>
                              <a:cubicBezTo>
                                <a:pt x="662649" y="3311330"/>
                                <a:pt x="371291" y="3329512"/>
                                <a:pt x="249735" y="3307788"/>
                              </a:cubicBezTo>
                              <a:cubicBezTo>
                                <a:pt x="128178" y="3286064"/>
                                <a:pt x="115526" y="3305899"/>
                                <a:pt x="0" y="3305899"/>
                              </a:cubicBezTo>
                              <a:lnTo>
                                <a:pt x="0" y="30181"/>
                              </a:lnTo>
                              <a:cubicBezTo>
                                <a:pt x="0" y="30181"/>
                                <a:pt x="0" y="7394"/>
                                <a:pt x="100509" y="14006"/>
                              </a:cubicBezTo>
                              <a:cubicBezTo>
                                <a:pt x="155493" y="17548"/>
                                <a:pt x="204328" y="5151"/>
                                <a:pt x="236491" y="10700"/>
                              </a:cubicBezTo>
                              <a:cubicBezTo>
                                <a:pt x="297527" y="18034"/>
                                <a:pt x="359182" y="18707"/>
                                <a:pt x="420363" y="12707"/>
                              </a:cubicBezTo>
                              <a:cubicBezTo>
                                <a:pt x="499351" y="-1461"/>
                                <a:pt x="584488" y="26757"/>
                                <a:pt x="645030" y="29945"/>
                              </a:cubicBezTo>
                              <a:cubicBezTo>
                                <a:pt x="705572" y="33132"/>
                                <a:pt x="772617" y="2553"/>
                                <a:pt x="857872" y="12707"/>
                              </a:cubicBezTo>
                              <a:cubicBezTo>
                                <a:pt x="943127" y="22861"/>
                                <a:pt x="1137405" y="26757"/>
                                <a:pt x="1252931" y="12707"/>
                              </a:cubicBezTo>
                              <a:cubicBezTo>
                                <a:pt x="1368457" y="-1343"/>
                                <a:pt x="1502074" y="38918"/>
                                <a:pt x="1660050" y="12707"/>
                              </a:cubicBezTo>
                              <a:cubicBezTo>
                                <a:pt x="1818027" y="-13503"/>
                                <a:pt x="1909312" y="38918"/>
                                <a:pt x="2055109" y="12707"/>
                              </a:cubicBezTo>
                              <a:cubicBezTo>
                                <a:pt x="2200906" y="-13503"/>
                                <a:pt x="2219234" y="26757"/>
                                <a:pt x="2377329" y="12707"/>
                              </a:cubicBezTo>
                              <a:cubicBezTo>
                                <a:pt x="2535423" y="-1343"/>
                                <a:pt x="2997172" y="20735"/>
                                <a:pt x="3094488" y="12707"/>
                              </a:cubicBezTo>
                              <a:cubicBezTo>
                                <a:pt x="3191804" y="4679"/>
                                <a:pt x="3574565" y="-3586"/>
                                <a:pt x="3693639" y="12707"/>
                              </a:cubicBezTo>
                              <a:cubicBezTo>
                                <a:pt x="3812712" y="29000"/>
                                <a:pt x="3890636" y="-15747"/>
                                <a:pt x="3975773" y="12707"/>
                              </a:cubicBezTo>
                              <a:cubicBezTo>
                                <a:pt x="4060910" y="41161"/>
                                <a:pt x="4516629" y="2553"/>
                                <a:pt x="4607796" y="16013"/>
                              </a:cubicBezTo>
                              <a:cubicBezTo>
                                <a:pt x="4698964" y="29472"/>
                                <a:pt x="4948225" y="38918"/>
                                <a:pt x="5057129" y="16013"/>
                              </a:cubicBezTo>
                              <a:cubicBezTo>
                                <a:pt x="5166034" y="-6892"/>
                                <a:pt x="5251880" y="11881"/>
                                <a:pt x="5337608" y="12707"/>
                              </a:cubicBezTo>
                              <a:cubicBezTo>
                                <a:pt x="5429248" y="14006"/>
                                <a:pt x="5720487" y="32188"/>
                                <a:pt x="5842044" y="10346"/>
                              </a:cubicBezTo>
                              <a:cubicBezTo>
                                <a:pt x="5963600" y="-11496"/>
                                <a:pt x="5975780" y="7866"/>
                                <a:pt x="6091306" y="8929"/>
                              </a:cubicBezTo>
                              <a:close/>
                            </a:path>
                          </a:pathLst>
                        </a:custGeom>
                        <a:blipFill>
                          <a:blip r:embed="rId47" cstate="print">
                            <a:extLst>
                              <a:ext uri="{28A0092B-C50C-407E-A947-70E740481C1C}">
                                <a14:useLocalDpi xmlns:a14="http://schemas.microsoft.com/office/drawing/2010/main" val="0"/>
                              </a:ext>
                            </a:extLst>
                          </a:blip>
                          <a:stretch>
                            <a:fillRect/>
                          </a:stretch>
                        </a:blipFill>
                        <a:ln w="1181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799CC51" id="Freeform: Shape 75" o:spid="_x0000_s1026" style="width:421.35pt;height:221.6pt;visibility:visible;mso-wrap-style:square;mso-left-percent:-10001;mso-top-percent:-10001;mso-position-horizontal:absolute;mso-position-horizontal-relative:char;mso-position-vertical:absolute;mso-position-vertical-relative:line;mso-left-percent:-10001;mso-top-percent:-10001;v-text-anchor:middle" coordsize="6091305,3327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" path="m6091306,3327505v,,,-22787,-100509,-16175c5935695,3314872,5886977,3302475,5854342,3308024v-60992,7332,-122610,8005,-183754,2008c5591600,3295864,5506463,3324081,5445921,3327269v-60542,3188,-127587,-27391,-212842,-17237c5147824,3320185,4953546,3324081,4838020,3310032v-115526,-14050,-249143,26210,-407238,c4272688,3283821,4181639,3336242,4035723,3310032v-145915,-26211,-164006,14049,-322101,c3555528,3295982,3093661,3318060,2996463,3310032v-97198,-8029,-480196,-16294,-599151,c2278357,3326325,2200315,3281696,2115178,3310032v-85137,28335,-540856,-10154,-632023,3305c1391988,3326797,1142726,3336242,1033822,3313337v-108905,-22904,-193923,-4486,-279533,-3305c662649,3311330,371291,3329512,249735,3307788,128178,3286064,115526,3305899,,3305899l,30181v,,,-22787,100509,-16175c155493,17548,204328,5151,236491,10700v61036,7334,122691,8007,183872,2007c499351,-1461,584488,26757,645030,29945,705572,33132,772617,2553,857872,12707v85255,10154,279533,14050,395059,c1368457,-1343,1502074,38918,1660050,12707v157977,-26210,249262,26211,395059,c2200906,-13503,2219234,26757,2377329,12707v158094,-14050,619843,8028,717159,c3191804,4679,3574565,-3586,3693639,12707v119073,16293,196997,-28454,282134,c4060910,41161,4516629,2553,4607796,16013v91168,13459,340429,22905,449333,c5166034,-6892,5251880,11881,5337608,12707v91640,1299,382879,19481,504436,-2361c5963600,-11496,5975780,7866,6091306,8929r,3318576xe" stroked="f" strokeweight=".32828mm">
                <v:fill r:id="rId48" o:title="" recolor="t" rotate="t" type="frame"/>
                <v:stroke joinstyle="miter"/>
                <v:path arrowok="t" o:connecttype="custom" o:connectlocs="5351229,2814528;5262931,2800846;5143055,2798050;4981627,2799749;4784256,2814328;4597274,2799749;4250214,2799749;3892454,2799749;3545394,2799749;3262427,2799749;2632401,2799749;2106045,2799749;1858190,2799749;1302956,2802544;908215,2802544;662645,2799749;219393,2797850;0,2796253;0,25528;88297,11847;207758,9050;369290,10748;566661,25329;753643,10748;1100703,10748;1458358,10748;1805419,10748;2088490,10748;2718516,10748;3244872,10748;3492727,10748;4047961,13544;4442702,13544;4689103,10748;5132252,8751;5351229,7552" o:connectangles="0,0,0,0,0,0,0,0,0,0,0,0,0,0,0,0,0,0,0,0,0,0,0,0,0,0,0,0,0,0,0,0,0,0,0,0"/>
                <w10:anchorlock/>
              </v:shape>
            </w:pict>
          </mc:Fallback>
        </mc:AlternateContent>
      </w:r>
    </w:p>
    <w:p w14:paraId="5D0C0F54" w14:textId="7F2FEC15" w:rsidR="00944EC3" w:rsidRPr="000E4EA7" w:rsidRDefault="00944EC3" w:rsidP="00C45659">
      <w:pPr>
        <w:rPr>
          <w:rFonts w:eastAsia="Flama-Book"/>
          <w:lang w:eastAsia="en-US"/>
        </w:rPr>
      </w:pPr>
    </w:p>
    <w:p w14:paraId="546F2A9A" w14:textId="3DB4BAF4" w:rsidR="000E4EA7" w:rsidRDefault="000E4EA7" w:rsidP="000E4EA7">
      <w:pPr>
        <w:pStyle w:val="Heading2"/>
      </w:pPr>
      <w:bookmarkStart w:id="16" w:name="_Toc158801923"/>
      <w:r>
        <w:t>Ferguson Street Pier</w:t>
      </w:r>
      <w:bookmarkEnd w:id="16"/>
    </w:p>
    <w:p w14:paraId="2B46B170" w14:textId="59AF773A" w:rsidR="0013582C" w:rsidRDefault="000E4EA7" w:rsidP="000E4EA7">
      <w:pPr>
        <w:rPr>
          <w:rFonts w:eastAsia="Flama-Book"/>
          <w:lang w:eastAsia="en-US"/>
        </w:rPr>
      </w:pPr>
      <w:r>
        <w:rPr>
          <w:rFonts w:eastAsia="Flama-Book"/>
          <w:lang w:eastAsia="en-US"/>
        </w:rPr>
        <w:t xml:space="preserve">Ferguson Street Pier will continue to be maintained to facilitate recreational uses </w:t>
      </w:r>
      <w:r w:rsidR="00793D2D">
        <w:rPr>
          <w:rFonts w:eastAsia="Flama-Book"/>
          <w:lang w:eastAsia="en-US"/>
        </w:rPr>
        <w:t>(</w:t>
      </w:r>
      <w:r w:rsidR="009A5136">
        <w:rPr>
          <w:rFonts w:eastAsia="Flama-Book"/>
          <w:lang w:eastAsia="en-US"/>
        </w:rPr>
        <w:t>such as pier-based</w:t>
      </w:r>
      <w:r w:rsidR="00793D2D">
        <w:rPr>
          <w:rFonts w:eastAsia="Flama-Book"/>
          <w:lang w:eastAsia="en-US"/>
        </w:rPr>
        <w:t xml:space="preserve"> fishing) </w:t>
      </w:r>
      <w:r>
        <w:rPr>
          <w:rFonts w:eastAsia="Flama-Book"/>
          <w:lang w:eastAsia="en-US"/>
        </w:rPr>
        <w:t>and public overnight berthing (on the northern side of the pier). It will continue supporting access to Hobsons Bay Yacht Club marina, and member vessel berthing.</w:t>
      </w:r>
    </w:p>
    <w:p w14:paraId="33AACCE6" w14:textId="5962B7CB" w:rsidR="00CB713B" w:rsidRPr="0013582C" w:rsidRDefault="006A1F56" w:rsidP="0013582C">
      <w:pPr>
        <w:rPr>
          <w:rFonts w:eastAsia="Flama-Book"/>
          <w:lang w:eastAsia="en-US"/>
        </w:rPr>
      </w:pPr>
      <w:r>
        <w:rPr>
          <w:noProof/>
        </w:rPr>
        <mc:AlternateContent>
          <mc:Choice Requires="wps">
            <w:drawing>
              <wp:anchor distT="45720" distB="45720" distL="114300" distR="114300" simplePos="0" relativeHeight="251658260" behindDoc="0" locked="0" layoutInCell="1" allowOverlap="1" wp14:anchorId="110143CE" wp14:editId="061E4C64">
                <wp:simplePos x="0" y="0"/>
                <wp:positionH relativeFrom="margin">
                  <wp:align>left</wp:align>
                </wp:positionH>
                <wp:positionV relativeFrom="paragraph">
                  <wp:posOffset>2811766</wp:posOffset>
                </wp:positionV>
                <wp:extent cx="4486275" cy="238125"/>
                <wp:effectExtent l="0" t="0" r="9525" b="9525"/>
                <wp:wrapSquare wrapText="bothSides"/>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238125"/>
                        </a:xfrm>
                        <a:prstGeom prst="rect">
                          <a:avLst/>
                        </a:prstGeom>
                        <a:solidFill>
                          <a:srgbClr val="FFFFFF"/>
                        </a:solidFill>
                        <a:ln w="9525">
                          <a:noFill/>
                          <a:miter lim="800000"/>
                          <a:headEnd/>
                          <a:tailEnd/>
                        </a:ln>
                      </wps:spPr>
                      <wps:txbx>
                        <w:txbxContent>
                          <w:p w14:paraId="1AFF2C7B" w14:textId="0023F023" w:rsidR="00B44BBF" w:rsidRDefault="00B44BBF" w:rsidP="00B44BBF">
                            <w:pPr>
                              <w:pStyle w:val="Caption"/>
                            </w:pPr>
                            <w:r>
                              <w:t xml:space="preserve">Figure </w:t>
                            </w:r>
                            <w:r w:rsidR="005C3184">
                              <w:t>9</w:t>
                            </w:r>
                            <w:r>
                              <w:rPr>
                                <w:noProof/>
                              </w:rPr>
                              <w:t xml:space="preserve"> – Ferguson Street Pier</w:t>
                            </w:r>
                          </w:p>
                          <w:p w14:paraId="4A5A219B" w14:textId="77777777" w:rsidR="00B44BBF" w:rsidRDefault="00B44BBF" w:rsidP="00B44B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0143CE" id="Text Box 51" o:spid="_x0000_s1039" type="#_x0000_t202" style="position:absolute;margin-left:0;margin-top:221.4pt;width:353.25pt;height:18.75pt;z-index:2516582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" stroked="f">
                <v:textbox>
                  <w:txbxContent>
                    <w:p w14:paraId="1AFF2C7B" w14:textId="0023F023" w:rsidR="00B44BBF" w:rsidRDefault="00B44BBF" w:rsidP="00B44BBF">
                      <w:pPr>
                        <w:pStyle w:val="Caption"/>
                      </w:pPr>
                      <w:r>
                        <w:t xml:space="preserve">Figure </w:t>
                      </w:r>
                      <w:r w:rsidR="005C3184">
                        <w:t>9</w:t>
                      </w:r>
                      <w:r>
                        <w:rPr>
                          <w:noProof/>
                        </w:rPr>
                        <w:t xml:space="preserve"> – Ferguson Street Pier</w:t>
                      </w:r>
                    </w:p>
                    <w:p w14:paraId="4A5A219B" w14:textId="77777777" w:rsidR="00B44BBF" w:rsidRDefault="00B44BBF" w:rsidP="00B44BBF"/>
                  </w:txbxContent>
                </v:textbox>
                <w10:wrap type="square" anchorx="margin"/>
              </v:shape>
            </w:pict>
          </mc:Fallback>
        </mc:AlternateContent>
      </w:r>
      <w:r w:rsidR="00BF6A86">
        <w:rPr>
          <w:noProof/>
        </w:rPr>
        <mc:AlternateContent>
          <mc:Choice Requires="wps">
            <w:drawing>
              <wp:inline distT="0" distB="0" distL="0" distR="0" wp14:anchorId="269AE12F" wp14:editId="0F3CA905">
                <wp:extent cx="4600353" cy="2693582"/>
                <wp:effectExtent l="0" t="0" r="0" b="0"/>
                <wp:docPr id="33" name="Freeform: Shape 33">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4600353" cy="2693582"/>
                        </a:xfrm>
                        <a:custGeom>
                          <a:avLst/>
                          <a:gdLst>
                            <a:gd name="connsiteX0" fmla="*/ 6091306 w 6091305"/>
                            <a:gd name="connsiteY0" fmla="*/ 3327505 h 3327504"/>
                            <a:gd name="connsiteX1" fmla="*/ 5990797 w 6091305"/>
                            <a:gd name="connsiteY1" fmla="*/ 3311330 h 3327504"/>
                            <a:gd name="connsiteX2" fmla="*/ 5854342 w 6091305"/>
                            <a:gd name="connsiteY2" fmla="*/ 3308024 h 3327504"/>
                            <a:gd name="connsiteX3" fmla="*/ 5670588 w 6091305"/>
                            <a:gd name="connsiteY3" fmla="*/ 3310032 h 3327504"/>
                            <a:gd name="connsiteX4" fmla="*/ 5445921 w 6091305"/>
                            <a:gd name="connsiteY4" fmla="*/ 3327269 h 3327504"/>
                            <a:gd name="connsiteX5" fmla="*/ 5233079 w 6091305"/>
                            <a:gd name="connsiteY5" fmla="*/ 3310032 h 3327504"/>
                            <a:gd name="connsiteX6" fmla="*/ 4838020 w 6091305"/>
                            <a:gd name="connsiteY6" fmla="*/ 3310032 h 3327504"/>
                            <a:gd name="connsiteX7" fmla="*/ 4430782 w 6091305"/>
                            <a:gd name="connsiteY7" fmla="*/ 3310032 h 3327504"/>
                            <a:gd name="connsiteX8" fmla="*/ 4035723 w 6091305"/>
                            <a:gd name="connsiteY8" fmla="*/ 3310032 h 3327504"/>
                            <a:gd name="connsiteX9" fmla="*/ 3713622 w 6091305"/>
                            <a:gd name="connsiteY9" fmla="*/ 3310032 h 3327504"/>
                            <a:gd name="connsiteX10" fmla="*/ 2996463 w 6091305"/>
                            <a:gd name="connsiteY10" fmla="*/ 3310032 h 3327504"/>
                            <a:gd name="connsiteX11" fmla="*/ 2397312 w 6091305"/>
                            <a:gd name="connsiteY11" fmla="*/ 3310032 h 3327504"/>
                            <a:gd name="connsiteX12" fmla="*/ 2115178 w 6091305"/>
                            <a:gd name="connsiteY12" fmla="*/ 3310032 h 3327504"/>
                            <a:gd name="connsiteX13" fmla="*/ 1483155 w 6091305"/>
                            <a:gd name="connsiteY13" fmla="*/ 3313337 h 3327504"/>
                            <a:gd name="connsiteX14" fmla="*/ 1033822 w 6091305"/>
                            <a:gd name="connsiteY14" fmla="*/ 3313337 h 3327504"/>
                            <a:gd name="connsiteX15" fmla="*/ 754289 w 6091305"/>
                            <a:gd name="connsiteY15" fmla="*/ 3310032 h 3327504"/>
                            <a:gd name="connsiteX16" fmla="*/ 249735 w 6091305"/>
                            <a:gd name="connsiteY16" fmla="*/ 3307788 h 3327504"/>
                            <a:gd name="connsiteX17" fmla="*/ 0 w 6091305"/>
                            <a:gd name="connsiteY17" fmla="*/ 3305899 h 3327504"/>
                            <a:gd name="connsiteX18" fmla="*/ 0 w 6091305"/>
                            <a:gd name="connsiteY18" fmla="*/ 30181 h 3327504"/>
                            <a:gd name="connsiteX19" fmla="*/ 100509 w 6091305"/>
                            <a:gd name="connsiteY19" fmla="*/ 14006 h 3327504"/>
                            <a:gd name="connsiteX20" fmla="*/ 236491 w 6091305"/>
                            <a:gd name="connsiteY20" fmla="*/ 10700 h 3327504"/>
                            <a:gd name="connsiteX21" fmla="*/ 420363 w 6091305"/>
                            <a:gd name="connsiteY21" fmla="*/ 12707 h 3327504"/>
                            <a:gd name="connsiteX22" fmla="*/ 645030 w 6091305"/>
                            <a:gd name="connsiteY22" fmla="*/ 29945 h 3327504"/>
                            <a:gd name="connsiteX23" fmla="*/ 857872 w 6091305"/>
                            <a:gd name="connsiteY23" fmla="*/ 12707 h 3327504"/>
                            <a:gd name="connsiteX24" fmla="*/ 1252931 w 6091305"/>
                            <a:gd name="connsiteY24" fmla="*/ 12707 h 3327504"/>
                            <a:gd name="connsiteX25" fmla="*/ 1660050 w 6091305"/>
                            <a:gd name="connsiteY25" fmla="*/ 12707 h 3327504"/>
                            <a:gd name="connsiteX26" fmla="*/ 2055109 w 6091305"/>
                            <a:gd name="connsiteY26" fmla="*/ 12707 h 3327504"/>
                            <a:gd name="connsiteX27" fmla="*/ 2377329 w 6091305"/>
                            <a:gd name="connsiteY27" fmla="*/ 12707 h 3327504"/>
                            <a:gd name="connsiteX28" fmla="*/ 3094488 w 6091305"/>
                            <a:gd name="connsiteY28" fmla="*/ 12707 h 3327504"/>
                            <a:gd name="connsiteX29" fmla="*/ 3693639 w 6091305"/>
                            <a:gd name="connsiteY29" fmla="*/ 12707 h 3327504"/>
                            <a:gd name="connsiteX30" fmla="*/ 3975773 w 6091305"/>
                            <a:gd name="connsiteY30" fmla="*/ 12707 h 3327504"/>
                            <a:gd name="connsiteX31" fmla="*/ 4607796 w 6091305"/>
                            <a:gd name="connsiteY31" fmla="*/ 16013 h 3327504"/>
                            <a:gd name="connsiteX32" fmla="*/ 5057129 w 6091305"/>
                            <a:gd name="connsiteY32" fmla="*/ 16013 h 3327504"/>
                            <a:gd name="connsiteX33" fmla="*/ 5337608 w 6091305"/>
                            <a:gd name="connsiteY33" fmla="*/ 12707 h 3327504"/>
                            <a:gd name="connsiteX34" fmla="*/ 5842044 w 6091305"/>
                            <a:gd name="connsiteY34" fmla="*/ 10346 h 3327504"/>
                            <a:gd name="connsiteX35" fmla="*/ 6091306 w 6091305"/>
                            <a:gd name="connsiteY35" fmla="*/ 8929 h 33275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6091305" h="3327504">
                              <a:moveTo>
                                <a:pt x="6091306" y="3327505"/>
                              </a:moveTo>
                              <a:cubicBezTo>
                                <a:pt x="6091306" y="3327505"/>
                                <a:pt x="6091306" y="3304718"/>
                                <a:pt x="5990797" y="3311330"/>
                              </a:cubicBezTo>
                              <a:cubicBezTo>
                                <a:pt x="5935695" y="3314872"/>
                                <a:pt x="5886977" y="3302475"/>
                                <a:pt x="5854342" y="3308024"/>
                              </a:cubicBezTo>
                              <a:cubicBezTo>
                                <a:pt x="5793350" y="3315356"/>
                                <a:pt x="5731732" y="3316029"/>
                                <a:pt x="5670588" y="3310032"/>
                              </a:cubicBezTo>
                              <a:cubicBezTo>
                                <a:pt x="5591600" y="3295864"/>
                                <a:pt x="5506463" y="3324081"/>
                                <a:pt x="5445921" y="3327269"/>
                              </a:cubicBezTo>
                              <a:cubicBezTo>
                                <a:pt x="5385379" y="3330457"/>
                                <a:pt x="5318334" y="3299878"/>
                                <a:pt x="5233079" y="3310032"/>
                              </a:cubicBezTo>
                              <a:cubicBezTo>
                                <a:pt x="5147824" y="3320185"/>
                                <a:pt x="4953546" y="3324081"/>
                                <a:pt x="4838020" y="3310032"/>
                              </a:cubicBezTo>
                              <a:cubicBezTo>
                                <a:pt x="4722494" y="3295982"/>
                                <a:pt x="4588877" y="3336242"/>
                                <a:pt x="4430782" y="3310032"/>
                              </a:cubicBezTo>
                              <a:cubicBezTo>
                                <a:pt x="4272688" y="3283821"/>
                                <a:pt x="4181639" y="3336242"/>
                                <a:pt x="4035723" y="3310032"/>
                              </a:cubicBezTo>
                              <a:cubicBezTo>
                                <a:pt x="3889808" y="3283821"/>
                                <a:pt x="3871717" y="3324081"/>
                                <a:pt x="3713622" y="3310032"/>
                              </a:cubicBezTo>
                              <a:cubicBezTo>
                                <a:pt x="3555528" y="3295982"/>
                                <a:pt x="3093661" y="3318060"/>
                                <a:pt x="2996463" y="3310032"/>
                              </a:cubicBezTo>
                              <a:cubicBezTo>
                                <a:pt x="2899265" y="3302003"/>
                                <a:pt x="2516267" y="3293738"/>
                                <a:pt x="2397312" y="3310032"/>
                              </a:cubicBezTo>
                              <a:cubicBezTo>
                                <a:pt x="2278357" y="3326325"/>
                                <a:pt x="2200315" y="3281696"/>
                                <a:pt x="2115178" y="3310032"/>
                              </a:cubicBezTo>
                              <a:cubicBezTo>
                                <a:pt x="2030041" y="3338367"/>
                                <a:pt x="1574322" y="3299878"/>
                                <a:pt x="1483155" y="3313337"/>
                              </a:cubicBezTo>
                              <a:cubicBezTo>
                                <a:pt x="1391988" y="3326797"/>
                                <a:pt x="1142726" y="3336242"/>
                                <a:pt x="1033822" y="3313337"/>
                              </a:cubicBezTo>
                              <a:cubicBezTo>
                                <a:pt x="924917" y="3290433"/>
                                <a:pt x="839899" y="3308851"/>
                                <a:pt x="754289" y="3310032"/>
                              </a:cubicBezTo>
                              <a:cubicBezTo>
                                <a:pt x="662649" y="3311330"/>
                                <a:pt x="371291" y="3329512"/>
                                <a:pt x="249735" y="3307788"/>
                              </a:cubicBezTo>
                              <a:cubicBezTo>
                                <a:pt x="128178" y="3286064"/>
                                <a:pt x="115526" y="3305899"/>
                                <a:pt x="0" y="3305899"/>
                              </a:cubicBezTo>
                              <a:lnTo>
                                <a:pt x="0" y="30181"/>
                              </a:lnTo>
                              <a:cubicBezTo>
                                <a:pt x="0" y="30181"/>
                                <a:pt x="0" y="7394"/>
                                <a:pt x="100509" y="14006"/>
                              </a:cubicBezTo>
                              <a:cubicBezTo>
                                <a:pt x="155493" y="17548"/>
                                <a:pt x="204328" y="5151"/>
                                <a:pt x="236491" y="10700"/>
                              </a:cubicBezTo>
                              <a:cubicBezTo>
                                <a:pt x="297527" y="18034"/>
                                <a:pt x="359182" y="18707"/>
                                <a:pt x="420363" y="12707"/>
                              </a:cubicBezTo>
                              <a:cubicBezTo>
                                <a:pt x="499351" y="-1461"/>
                                <a:pt x="584488" y="26757"/>
                                <a:pt x="645030" y="29945"/>
                              </a:cubicBezTo>
                              <a:cubicBezTo>
                                <a:pt x="705572" y="33132"/>
                                <a:pt x="772617" y="2553"/>
                                <a:pt x="857872" y="12707"/>
                              </a:cubicBezTo>
                              <a:cubicBezTo>
                                <a:pt x="943127" y="22861"/>
                                <a:pt x="1137405" y="26757"/>
                                <a:pt x="1252931" y="12707"/>
                              </a:cubicBezTo>
                              <a:cubicBezTo>
                                <a:pt x="1368457" y="-1343"/>
                                <a:pt x="1502074" y="38918"/>
                                <a:pt x="1660050" y="12707"/>
                              </a:cubicBezTo>
                              <a:cubicBezTo>
                                <a:pt x="1818027" y="-13503"/>
                                <a:pt x="1909312" y="38918"/>
                                <a:pt x="2055109" y="12707"/>
                              </a:cubicBezTo>
                              <a:cubicBezTo>
                                <a:pt x="2200906" y="-13503"/>
                                <a:pt x="2219234" y="26757"/>
                                <a:pt x="2377329" y="12707"/>
                              </a:cubicBezTo>
                              <a:cubicBezTo>
                                <a:pt x="2535423" y="-1343"/>
                                <a:pt x="2997172" y="20735"/>
                                <a:pt x="3094488" y="12707"/>
                              </a:cubicBezTo>
                              <a:cubicBezTo>
                                <a:pt x="3191804" y="4679"/>
                                <a:pt x="3574565" y="-3586"/>
                                <a:pt x="3693639" y="12707"/>
                              </a:cubicBezTo>
                              <a:cubicBezTo>
                                <a:pt x="3812712" y="29000"/>
                                <a:pt x="3890636" y="-15747"/>
                                <a:pt x="3975773" y="12707"/>
                              </a:cubicBezTo>
                              <a:cubicBezTo>
                                <a:pt x="4060910" y="41161"/>
                                <a:pt x="4516629" y="2553"/>
                                <a:pt x="4607796" y="16013"/>
                              </a:cubicBezTo>
                              <a:cubicBezTo>
                                <a:pt x="4698964" y="29472"/>
                                <a:pt x="4948225" y="38918"/>
                                <a:pt x="5057129" y="16013"/>
                              </a:cubicBezTo>
                              <a:cubicBezTo>
                                <a:pt x="5166034" y="-6892"/>
                                <a:pt x="5251880" y="11881"/>
                                <a:pt x="5337608" y="12707"/>
                              </a:cubicBezTo>
                              <a:cubicBezTo>
                                <a:pt x="5429248" y="14006"/>
                                <a:pt x="5720487" y="32188"/>
                                <a:pt x="5842044" y="10346"/>
                              </a:cubicBezTo>
                              <a:cubicBezTo>
                                <a:pt x="5963600" y="-11496"/>
                                <a:pt x="5975780" y="7866"/>
                                <a:pt x="6091306" y="8929"/>
                              </a:cubicBezTo>
                              <a:close/>
                            </a:path>
                          </a:pathLst>
                        </a:custGeom>
                        <a:blipFill>
                          <a:blip r:embed="rId49" cstate="print">
                            <a:extLst>
                              <a:ext uri="{28A0092B-C50C-407E-A947-70E740481C1C}">
                                <a14:useLocalDpi xmlns:a14="http://schemas.microsoft.com/office/drawing/2010/main" val="0"/>
                              </a:ext>
                            </a:extLst>
                          </a:blip>
                          <a:stretch>
                            <a:fillRect/>
                          </a:stretch>
                        </a:blipFill>
                        <a:ln w="1181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52354EF" id="Freeform: Shape 33" o:spid="_x0000_s1026" style="width:362.25pt;height:212.1pt;visibility:visible;mso-wrap-style:square;mso-left-percent:-10001;mso-top-percent:-10001;mso-position-horizontal:absolute;mso-position-horizontal-relative:char;mso-position-vertical:absolute;mso-position-vertical-relative:line;mso-left-percent:-10001;mso-top-percent:-10001;v-text-anchor:middle" coordsize="6091305,3327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" path="m6091306,3327505v,,,-22787,-100509,-16175c5935695,3314872,5886977,3302475,5854342,3308024v-60992,7332,-122610,8005,-183754,2008c5591600,3295864,5506463,3324081,5445921,3327269v-60542,3188,-127587,-27391,-212842,-17237c5147824,3320185,4953546,3324081,4838020,3310032v-115526,-14050,-249143,26210,-407238,c4272688,3283821,4181639,3336242,4035723,3310032v-145915,-26211,-164006,14049,-322101,c3555528,3295982,3093661,3318060,2996463,3310032v-97198,-8029,-480196,-16294,-599151,c2278357,3326325,2200315,3281696,2115178,3310032v-85137,28335,-540856,-10154,-632023,3305c1391988,3326797,1142726,3336242,1033822,3313337v-108905,-22904,-193923,-4486,-279533,-3305c662649,3311330,371291,3329512,249735,3307788,128178,3286064,115526,3305899,,3305899l,30181v,,,-22787,100509,-16175c155493,17548,204328,5151,236491,10700v61036,7334,122691,8007,183872,2007c499351,-1461,584488,26757,645030,29945,705572,33132,772617,2553,857872,12707v85255,10154,279533,14050,395059,c1368457,-1343,1502074,38918,1660050,12707v157977,-26210,249262,26211,395059,c2200906,-13503,2219234,26757,2377329,12707v158094,-14050,619843,8028,717159,c3191804,4679,3574565,-3586,3693639,12707v119073,16293,196997,-28454,282134,c4060910,41161,4516629,2553,4607796,16013v91168,13459,340429,22905,449333,c5166034,-6892,5251880,11881,5337608,12707v91640,1299,382879,19481,504436,-2361c5963600,-11496,5975780,7866,6091306,8929r,3318576xe" stroked="f" strokeweight=".32828mm">
                <v:fill r:id="rId50" o:title="" recolor="t" rotate="t" type="frame"/>
                <v:stroke joinstyle="miter"/>
                <v:path arrowok="t" o:connecttype="custom" o:connectlocs="4600354,2693583;4524446,2680489;4421391,2677813;4282614,2679439;4112938,2693392;3952193,2679439;3653831,2679439;3346272,2679439;3047910,2679439;2804649,2679439;2263027,2679439;1810529,2679439;1597452,2679439;1120127,2682114;780776,2682114;569664,2679439;188608,2677622;0,2676093;0,24431;75908,11338;178606,8662;317472,10286;487148,24240;647893,10286;946255,10286;1253724,10286;1552086,10286;1795437,10286;2337059,10286;2789557,10286;3002634,10286;3479958,12962;3819309,12962;4031136,10286;4412103,8375;4600354,7228" o:connectangles="0,0,0,0,0,0,0,0,0,0,0,0,0,0,0,0,0,0,0,0,0,0,0,0,0,0,0,0,0,0,0,0,0,0,0,0"/>
                <w10:anchorlock/>
              </v:shape>
            </w:pict>
          </mc:Fallback>
        </mc:AlternateContent>
      </w:r>
    </w:p>
    <w:p w14:paraId="5F371451" w14:textId="144FBC9B" w:rsidR="00330151" w:rsidRPr="00330151" w:rsidRDefault="007707AC" w:rsidP="00EE1A0D">
      <w:pPr>
        <w:pStyle w:val="Heading1"/>
        <w:ind w:right="1841"/>
      </w:pPr>
      <w:bookmarkStart w:id="17" w:name="_Toc158801924"/>
      <w:r>
        <w:lastRenderedPageBreak/>
        <w:t>S</w:t>
      </w:r>
      <w:r w:rsidR="00CB713B">
        <w:t>trategic directions (on-water functions and placemaking)</w:t>
      </w:r>
      <w:bookmarkEnd w:id="17"/>
    </w:p>
    <w:p w14:paraId="0315AB68" w14:textId="25F2F923" w:rsidR="00330151" w:rsidRPr="00330151" w:rsidRDefault="00330151" w:rsidP="00330151">
      <w:pPr>
        <w:rPr>
          <w:rFonts w:eastAsiaTheme="minorHAnsi"/>
          <w:lang w:val="en-US" w:eastAsia="en-US"/>
        </w:rPr>
      </w:pPr>
      <w:r>
        <w:rPr>
          <w:rFonts w:eastAsiaTheme="minorHAnsi"/>
          <w:lang w:val="en-US" w:eastAsia="en-US"/>
        </w:rPr>
        <w:t>Although this plan focuses on the future of the piers and jetties, there are important considerations and actions required to ensure Williamstown remains a safe and meaningful local port area, securing its future as a premier cultural and maritime precinct.</w:t>
      </w:r>
    </w:p>
    <w:p w14:paraId="7BF8C02B" w14:textId="4D0E2444" w:rsidR="00CB713B" w:rsidRDefault="00657269" w:rsidP="00CB713B">
      <w:pPr>
        <w:pStyle w:val="Heading2"/>
      </w:pPr>
      <w:bookmarkStart w:id="18" w:name="_Toc158801925"/>
      <w:r>
        <w:t>Bunurong aspirations for Sea Country</w:t>
      </w:r>
      <w:bookmarkEnd w:id="18"/>
    </w:p>
    <w:p w14:paraId="2D765ED9" w14:textId="3C35FA36" w:rsidR="00657269" w:rsidRDefault="00657269" w:rsidP="00657269">
      <w:pPr>
        <w:rPr>
          <w:rFonts w:eastAsia="Flama-Book"/>
          <w:lang w:eastAsia="en-US"/>
        </w:rPr>
      </w:pPr>
      <w:r>
        <w:rPr>
          <w:rFonts w:eastAsia="Flama-Book"/>
          <w:lang w:eastAsia="en-US"/>
        </w:rPr>
        <w:t xml:space="preserve">Parks Victoria engaged with the Bunurong Land Council Aboriginal Corporation (BLCAC) to ensure their aspirations for Sea Country are reflected in this plan. BLCAC were developing a Sea Country Framework </w:t>
      </w:r>
      <w:r w:rsidR="002F1457">
        <w:rPr>
          <w:rFonts w:eastAsia="Flama-Book"/>
          <w:lang w:eastAsia="en-US"/>
        </w:rPr>
        <w:t xml:space="preserve">at </w:t>
      </w:r>
      <w:r>
        <w:rPr>
          <w:rFonts w:eastAsia="Flama-Book"/>
          <w:lang w:eastAsia="en-US"/>
        </w:rPr>
        <w:t>the time when this plan was developed. Sea Country is an important part of the Bunurong People</w:t>
      </w:r>
      <w:r>
        <w:rPr>
          <w:rFonts w:eastAsia="Flama-Book" w:hint="eastAsia"/>
          <w:lang w:eastAsia="en-US"/>
        </w:rPr>
        <w:t>’</w:t>
      </w:r>
      <w:r>
        <w:rPr>
          <w:rFonts w:eastAsia="Flama-Book"/>
          <w:lang w:eastAsia="en-US"/>
        </w:rPr>
        <w:t>s culture and history.</w:t>
      </w:r>
    </w:p>
    <w:p w14:paraId="681852D8" w14:textId="54B5DCE4" w:rsidR="00330151" w:rsidRPr="00657269" w:rsidRDefault="00657269" w:rsidP="00657269">
      <w:pPr>
        <w:rPr>
          <w:rFonts w:eastAsia="Flama-Book"/>
          <w:lang w:eastAsia="en-US"/>
        </w:rPr>
      </w:pPr>
      <w:r>
        <w:rPr>
          <w:noProof/>
        </w:rPr>
        <mc:AlternateContent>
          <mc:Choice Requires="wps">
            <w:drawing>
              <wp:anchor distT="144145" distB="144145" distL="180340" distR="180340" simplePos="0" relativeHeight="251658241" behindDoc="0" locked="0" layoutInCell="1" allowOverlap="1" wp14:anchorId="1934E91D" wp14:editId="003B446F">
                <wp:simplePos x="0" y="0"/>
                <wp:positionH relativeFrom="margin">
                  <wp:align>left</wp:align>
                </wp:positionH>
                <wp:positionV relativeFrom="paragraph">
                  <wp:posOffset>779035</wp:posOffset>
                </wp:positionV>
                <wp:extent cx="6187440" cy="651510"/>
                <wp:effectExtent l="0" t="0" r="3810" b="0"/>
                <wp:wrapSquare wrapText="bothSides"/>
                <wp:docPr id="69" name="Freeform: Shape 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87440" cy="65151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solidFill>
                          <a:schemeClr val="tx2">
                            <a:alpha val="85000"/>
                          </a:schemeClr>
                        </a:solidFill>
                        <a:ln w="9220" cap="flat">
                          <a:noFill/>
                          <a:prstDash val="solid"/>
                          <a:miter/>
                        </a:ln>
                      </wps:spPr>
                      <wps:txbx>
                        <w:txbxContent>
                          <w:p w14:paraId="1DD567B0" w14:textId="0691CB5D" w:rsidR="00657269" w:rsidRPr="00F115DF" w:rsidRDefault="00657269" w:rsidP="00657269">
                            <w:pPr>
                              <w:autoSpaceDE w:val="0"/>
                              <w:autoSpaceDN w:val="0"/>
                              <w:adjustRightInd w:val="0"/>
                              <w:spacing w:after="0"/>
                              <w:rPr>
                                <w:rFonts w:eastAsiaTheme="minorHAnsi"/>
                                <w:b/>
                                <w:bCs/>
                                <w:color w:val="FFFFFF" w:themeColor="background1"/>
                                <w:sz w:val="24"/>
                                <w:szCs w:val="24"/>
                                <w:lang w:val="en-US" w:eastAsia="en-US"/>
                              </w:rPr>
                            </w:pPr>
                            <w:r w:rsidRPr="00F115DF">
                              <w:rPr>
                                <w:rFonts w:eastAsiaTheme="minorHAnsi"/>
                                <w:b/>
                                <w:bCs/>
                                <w:color w:val="FFFFFF" w:themeColor="background1"/>
                                <w:sz w:val="24"/>
                                <w:szCs w:val="24"/>
                                <w:lang w:val="en-US" w:eastAsia="en-US"/>
                              </w:rPr>
                              <w:t>Key action: Continue engagement with the Bunurong Land Council Aboriginal Corporation for the future planning of the piers and jetties</w:t>
                            </w:r>
                            <w:r w:rsidR="00330151" w:rsidRPr="00F115DF">
                              <w:rPr>
                                <w:rFonts w:eastAsiaTheme="minorHAnsi"/>
                                <w:b/>
                                <w:bCs/>
                                <w:color w:val="FFFFFF" w:themeColor="background1"/>
                                <w:sz w:val="24"/>
                                <w:szCs w:val="24"/>
                                <w:lang w:val="en-US" w:eastAsia="en-US"/>
                              </w:rPr>
                              <w:t>.</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934E91D" id="Freeform: Shape 69" o:spid="_x0000_s1040" alt="&quot;&quot;" style="position:absolute;margin-left:0;margin-top:61.35pt;width:487.2pt;height:51.3pt;z-index:251658241;visibility:visible;mso-wrap-style:square;mso-width-percent:0;mso-height-percent:0;mso-wrap-distance-left:14.2pt;mso-wrap-distance-top:11.35pt;mso-wrap-distance-right:14.2pt;mso-wrap-distance-bottom:11.35pt;mso-position-horizontal:left;mso-position-horizontal-relative:margin;mso-position-vertical:absolute;mso-position-vertical-relative:text;mso-width-percent:0;mso-height-percent:0;mso-width-relative:page;mso-height-relative:page;v-text-anchor:middle" coordsize="2884052,221725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" adj="-11796480,,540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fillcolor="#284e36 [3215]" stroked="f" strokeweight=".25611mm">
                <v:fill opacity="55769f"/>
                <v:stroke joinstyle="miter"/>
                <v:formulas/>
                <v:path arrowok="t" o:connecttype="custom" o:connectlocs="6187442,645380;6019091,649081;5790526,649837;5482739,649378;5106421,645434;4749912,649378;4088187,649378;3406064,649378;2744340,649378;2204821,649378;1003579,649378;0,649378;0,2132;1003379,2132;2204622,2132;2744142,2132;3405867,2132;4087990,2132;4749714,2132;5106224,6076;5482542,2132;5790526,1673;6019091,2429;6187442,6130" o:connectangles="0,0,0,0,0,0,0,0,0,0,0,0,0,0,0,0,0,0,0,0,0,0,0,0" textboxrect="0,0,2884052,2217251"/>
                <v:textbox inset="5mm">
                  <w:txbxContent>
                    <w:p w14:paraId="1DD567B0" w14:textId="0691CB5D" w:rsidR="00657269" w:rsidRPr="00F115DF" w:rsidRDefault="00657269" w:rsidP="00657269">
                      <w:pPr>
                        <w:autoSpaceDE w:val="0"/>
                        <w:autoSpaceDN w:val="0"/>
                        <w:adjustRightInd w:val="0"/>
                        <w:spacing w:after="0"/>
                        <w:rPr>
                          <w:rFonts w:eastAsiaTheme="minorHAnsi"/>
                          <w:b/>
                          <w:bCs/>
                          <w:color w:val="FFFFFF" w:themeColor="background1"/>
                          <w:sz w:val="24"/>
                          <w:szCs w:val="24"/>
                          <w:lang w:val="en-US" w:eastAsia="en-US"/>
                        </w:rPr>
                      </w:pPr>
                      <w:r w:rsidRPr="00F115DF">
                        <w:rPr>
                          <w:rFonts w:eastAsiaTheme="minorHAnsi"/>
                          <w:b/>
                          <w:bCs/>
                          <w:color w:val="FFFFFF" w:themeColor="background1"/>
                          <w:sz w:val="24"/>
                          <w:szCs w:val="24"/>
                          <w:lang w:val="en-US" w:eastAsia="en-US"/>
                        </w:rPr>
                        <w:t>Key action: Continue engagement with the Bunurong Land Council Aboriginal Corporation for the future planning of the piers and jetties</w:t>
                      </w:r>
                      <w:r w:rsidR="00330151" w:rsidRPr="00F115DF">
                        <w:rPr>
                          <w:rFonts w:eastAsiaTheme="minorHAnsi"/>
                          <w:b/>
                          <w:bCs/>
                          <w:color w:val="FFFFFF" w:themeColor="background1"/>
                          <w:sz w:val="24"/>
                          <w:szCs w:val="24"/>
                          <w:lang w:val="en-US" w:eastAsia="en-US"/>
                        </w:rPr>
                        <w:t>.</w:t>
                      </w:r>
                    </w:p>
                  </w:txbxContent>
                </v:textbox>
                <w10:wrap type="square" anchorx="margin"/>
              </v:shape>
            </w:pict>
          </mc:Fallback>
        </mc:AlternateContent>
      </w:r>
      <w:r>
        <w:rPr>
          <w:rFonts w:eastAsia="Flama-Book"/>
          <w:lang w:eastAsia="en-US"/>
        </w:rPr>
        <w:t>A key action that BLCAC wish to be reflected in this plan is to ensure they are engaged in the future planning of the piers and jetties, and where possible, for their stories and cultural values to be interpreted in the design or experience of the water. These values could be captured in future planning through precinct-wide Cultural Values of Assessment of the Land and Sea Country of Williamstown.</w:t>
      </w:r>
    </w:p>
    <w:p w14:paraId="26E2E440" w14:textId="566E55D4" w:rsidR="00330151" w:rsidRDefault="00330151" w:rsidP="00330151">
      <w:pPr>
        <w:pStyle w:val="Heading2"/>
      </w:pPr>
      <w:bookmarkStart w:id="19" w:name="_Toc158801926"/>
      <w:r>
        <w:t>Maritime and European heritage</w:t>
      </w:r>
      <w:bookmarkEnd w:id="19"/>
    </w:p>
    <w:p w14:paraId="7FCEBAC6" w14:textId="38DC85BE" w:rsidR="00330151" w:rsidRDefault="00330151" w:rsidP="00330151">
      <w:pPr>
        <w:rPr>
          <w:rFonts w:eastAsia="Flama-Book"/>
          <w:lang w:eastAsia="en-US"/>
        </w:rPr>
      </w:pPr>
      <w:r>
        <w:rPr>
          <w:rFonts w:eastAsia="Flama-Book"/>
          <w:lang w:eastAsia="en-US"/>
        </w:rPr>
        <w:t xml:space="preserve">A heritage background report has been developed with this plan. It captures the change of form and use of the piers and </w:t>
      </w:r>
      <w:r w:rsidR="00050160">
        <w:rPr>
          <w:rFonts w:eastAsia="Flama-Book"/>
          <w:lang w:eastAsia="en-US"/>
        </w:rPr>
        <w:t>jetties and</w:t>
      </w:r>
      <w:r>
        <w:rPr>
          <w:rFonts w:eastAsia="Flama-Book"/>
          <w:lang w:eastAsia="en-US"/>
        </w:rPr>
        <w:t xml:space="preserve"> demonstrates how adaptive re-use of the assets has been integral to its existence to date. This plan aims to ensure the piers and jetties are fit for </w:t>
      </w:r>
      <w:r w:rsidR="00050160">
        <w:rPr>
          <w:rFonts w:eastAsia="Flama-Book"/>
          <w:lang w:eastAsia="en-US"/>
        </w:rPr>
        <w:t>purpose and</w:t>
      </w:r>
      <w:r>
        <w:rPr>
          <w:rFonts w:eastAsia="Flama-Book"/>
          <w:lang w:eastAsia="en-US"/>
        </w:rPr>
        <w:t xml:space="preserve"> are able to adapt to future commercial and recreational demands and needs, ensuring their ongoing success.</w:t>
      </w:r>
    </w:p>
    <w:p w14:paraId="3E911812" w14:textId="15AEEBA1" w:rsidR="00330151" w:rsidRDefault="00330151" w:rsidP="00330151">
      <w:pPr>
        <w:rPr>
          <w:rFonts w:eastAsia="Flama-Book"/>
          <w:lang w:eastAsia="en-US"/>
        </w:rPr>
      </w:pPr>
      <w:r>
        <w:rPr>
          <w:rFonts w:eastAsia="Flama-Book"/>
          <w:lang w:eastAsia="en-US"/>
        </w:rPr>
        <w:t>The wealth of history captured in this heritage report will inform a future maritime heritage interpretation strategy for the site more broadly.</w:t>
      </w:r>
    </w:p>
    <w:p w14:paraId="61DF79DC" w14:textId="0FF32F9F" w:rsidR="00330151" w:rsidRPr="00330151" w:rsidRDefault="00330151" w:rsidP="00330151">
      <w:pPr>
        <w:rPr>
          <w:rFonts w:eastAsia="Flama-Book"/>
          <w:lang w:eastAsia="en-US"/>
        </w:rPr>
      </w:pPr>
      <w:r>
        <w:rPr>
          <w:noProof/>
        </w:rPr>
        <mc:AlternateContent>
          <mc:Choice Requires="wps">
            <w:drawing>
              <wp:anchor distT="144145" distB="144145" distL="180340" distR="180340" simplePos="0" relativeHeight="251658242" behindDoc="0" locked="0" layoutInCell="1" allowOverlap="1" wp14:anchorId="2801A91C" wp14:editId="210C9C5D">
                <wp:simplePos x="0" y="0"/>
                <wp:positionH relativeFrom="margin">
                  <wp:align>left</wp:align>
                </wp:positionH>
                <wp:positionV relativeFrom="paragraph">
                  <wp:posOffset>469790</wp:posOffset>
                </wp:positionV>
                <wp:extent cx="6187440" cy="651510"/>
                <wp:effectExtent l="0" t="0" r="3810" b="0"/>
                <wp:wrapSquare wrapText="bothSides"/>
                <wp:docPr id="70" name="Freeform: Shape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87440" cy="65151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solidFill>
                          <a:schemeClr val="tx2">
                            <a:alpha val="85000"/>
                          </a:schemeClr>
                        </a:solidFill>
                        <a:ln w="9220" cap="flat">
                          <a:noFill/>
                          <a:prstDash val="solid"/>
                          <a:miter/>
                        </a:ln>
                      </wps:spPr>
                      <wps:txbx>
                        <w:txbxContent>
                          <w:p w14:paraId="6D39D261" w14:textId="46214CF2" w:rsidR="00330151" w:rsidRPr="00F115DF" w:rsidRDefault="00330151" w:rsidP="00330151">
                            <w:pPr>
                              <w:autoSpaceDE w:val="0"/>
                              <w:autoSpaceDN w:val="0"/>
                              <w:adjustRightInd w:val="0"/>
                              <w:spacing w:after="0"/>
                              <w:rPr>
                                <w:rFonts w:eastAsiaTheme="minorHAnsi"/>
                                <w:b/>
                                <w:bCs/>
                                <w:color w:val="FFFFFF" w:themeColor="background1"/>
                                <w:sz w:val="24"/>
                                <w:szCs w:val="24"/>
                                <w:lang w:val="en-US" w:eastAsia="en-US"/>
                              </w:rPr>
                            </w:pPr>
                            <w:r w:rsidRPr="00F115DF">
                              <w:rPr>
                                <w:rFonts w:eastAsiaTheme="minorHAnsi"/>
                                <w:b/>
                                <w:bCs/>
                                <w:color w:val="FFFFFF" w:themeColor="background1"/>
                                <w:sz w:val="24"/>
                                <w:szCs w:val="24"/>
                                <w:lang w:val="en-US" w:eastAsia="en-US"/>
                              </w:rPr>
                              <w:t>Key action: Partner with key agencies to interpret the history and heritage of the broader precinct.</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801A91C" id="Freeform: Shape 70" o:spid="_x0000_s1041" alt="&quot;&quot;" style="position:absolute;margin-left:0;margin-top:37pt;width:487.2pt;height:51.3pt;z-index:251658242;visibility:visible;mso-wrap-style:square;mso-width-percent:0;mso-height-percent:0;mso-wrap-distance-left:14.2pt;mso-wrap-distance-top:11.35pt;mso-wrap-distance-right:14.2pt;mso-wrap-distance-bottom:11.35pt;mso-position-horizontal:left;mso-position-horizontal-relative:margin;mso-position-vertical:absolute;mso-position-vertical-relative:text;mso-width-percent:0;mso-height-percent:0;mso-width-relative:page;mso-height-relative:page;v-text-anchor:middle" coordsize="2884052,221725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" adj="-11796480,,540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fillcolor="#284e36 [3215]" stroked="f" strokeweight=".25611mm">
                <v:fill opacity="55769f"/>
                <v:stroke joinstyle="miter"/>
                <v:formulas/>
                <v:path arrowok="t" o:connecttype="custom" o:connectlocs="6187442,645380;6019091,649081;5790526,649837;5482739,649378;5106421,645434;4749912,649378;4088187,649378;3406064,649378;2744340,649378;2204821,649378;1003579,649378;0,649378;0,2132;1003379,2132;2204622,2132;2744142,2132;3405867,2132;4087990,2132;4749714,2132;5106224,6076;5482542,2132;5790526,1673;6019091,2429;6187442,6130" o:connectangles="0,0,0,0,0,0,0,0,0,0,0,0,0,0,0,0,0,0,0,0,0,0,0,0" textboxrect="0,0,2884052,2217251"/>
                <v:textbox inset="5mm">
                  <w:txbxContent>
                    <w:p w14:paraId="6D39D261" w14:textId="46214CF2" w:rsidR="00330151" w:rsidRPr="00F115DF" w:rsidRDefault="00330151" w:rsidP="00330151">
                      <w:pPr>
                        <w:autoSpaceDE w:val="0"/>
                        <w:autoSpaceDN w:val="0"/>
                        <w:adjustRightInd w:val="0"/>
                        <w:spacing w:after="0"/>
                        <w:rPr>
                          <w:rFonts w:eastAsiaTheme="minorHAnsi"/>
                          <w:b/>
                          <w:bCs/>
                          <w:color w:val="FFFFFF" w:themeColor="background1"/>
                          <w:sz w:val="24"/>
                          <w:szCs w:val="24"/>
                          <w:lang w:val="en-US" w:eastAsia="en-US"/>
                        </w:rPr>
                      </w:pPr>
                      <w:r w:rsidRPr="00F115DF">
                        <w:rPr>
                          <w:rFonts w:eastAsiaTheme="minorHAnsi"/>
                          <w:b/>
                          <w:bCs/>
                          <w:color w:val="FFFFFF" w:themeColor="background1"/>
                          <w:sz w:val="24"/>
                          <w:szCs w:val="24"/>
                          <w:lang w:val="en-US" w:eastAsia="en-US"/>
                        </w:rPr>
                        <w:t>Key action: Partner with key agencies to interpret the history and heritage of the broader precinct.</w:t>
                      </w:r>
                    </w:p>
                  </w:txbxContent>
                </v:textbox>
                <w10:wrap type="square" anchorx="margin"/>
              </v:shape>
            </w:pict>
          </mc:Fallback>
        </mc:AlternateContent>
      </w:r>
      <w:r>
        <w:rPr>
          <w:rFonts w:eastAsia="Flama-Book"/>
          <w:lang w:eastAsia="en-US"/>
        </w:rPr>
        <w:t>Ongoing consultation with Heritage Victoria will also be required to ensure further works carried out on the piers and jetties are in accordance with statutory requirements of the Heritage Act.</w:t>
      </w:r>
    </w:p>
    <w:p w14:paraId="3CE9F960" w14:textId="0AB733EF" w:rsidR="00E0642B" w:rsidRDefault="00E0642B" w:rsidP="00E0642B">
      <w:pPr>
        <w:pStyle w:val="Heading2"/>
      </w:pPr>
      <w:bookmarkStart w:id="20" w:name="_Toc158801927"/>
      <w:r>
        <w:t xml:space="preserve">Foreshore </w:t>
      </w:r>
      <w:r w:rsidR="00080D17">
        <w:t>c</w:t>
      </w:r>
      <w:r>
        <w:t>onnectivity</w:t>
      </w:r>
      <w:bookmarkEnd w:id="20"/>
    </w:p>
    <w:p w14:paraId="3BB575F7" w14:textId="50090831" w:rsidR="006C29BD" w:rsidRDefault="00997970" w:rsidP="00E0642B">
      <w:r w:rsidRPr="009F0D68">
        <w:rPr>
          <w:noProof/>
        </w:rPr>
        <mc:AlternateContent>
          <mc:Choice Requires="wps">
            <w:drawing>
              <wp:anchor distT="144145" distB="144145" distL="180340" distR="180340" simplePos="0" relativeHeight="251658262" behindDoc="0" locked="0" layoutInCell="1" allowOverlap="1" wp14:anchorId="0DBDA477" wp14:editId="151375E6">
                <wp:simplePos x="0" y="0"/>
                <wp:positionH relativeFrom="margin">
                  <wp:posOffset>-36830</wp:posOffset>
                </wp:positionH>
                <wp:positionV relativeFrom="paragraph">
                  <wp:posOffset>785164</wp:posOffset>
                </wp:positionV>
                <wp:extent cx="6187440" cy="691515"/>
                <wp:effectExtent l="0" t="0" r="3810" b="0"/>
                <wp:wrapSquare wrapText="bothSides"/>
                <wp:docPr id="1133773629" name="Freeform: Shape 11337736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87440" cy="691515"/>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solidFill>
                          <a:srgbClr val="284E36">
                            <a:alpha val="85000"/>
                          </a:srgbClr>
                        </a:solidFill>
                        <a:ln w="9220" cap="flat">
                          <a:noFill/>
                          <a:prstDash val="solid"/>
                          <a:miter/>
                        </a:ln>
                      </wps:spPr>
                      <wps:txbx>
                        <w:txbxContent>
                          <w:p w14:paraId="3A50A0C6" w14:textId="0BF3AE27" w:rsidR="00997970" w:rsidRPr="00F115DF" w:rsidRDefault="00997970" w:rsidP="00997970">
                            <w:pPr>
                              <w:autoSpaceDE w:val="0"/>
                              <w:autoSpaceDN w:val="0"/>
                              <w:adjustRightInd w:val="0"/>
                              <w:spacing w:after="0"/>
                              <w:rPr>
                                <w:rFonts w:eastAsiaTheme="minorHAnsi"/>
                                <w:b/>
                                <w:bCs/>
                                <w:color w:val="FFFFFF" w:themeColor="background1"/>
                                <w:sz w:val="24"/>
                                <w:szCs w:val="24"/>
                                <w:lang w:val="en-US" w:eastAsia="en-US"/>
                              </w:rPr>
                            </w:pPr>
                            <w:r w:rsidRPr="00F115DF">
                              <w:rPr>
                                <w:rFonts w:eastAsiaTheme="minorHAnsi"/>
                                <w:b/>
                                <w:bCs/>
                                <w:color w:val="FFFFFF" w:themeColor="background1"/>
                                <w:sz w:val="24"/>
                                <w:szCs w:val="24"/>
                                <w:lang w:val="en-US" w:eastAsia="en-US"/>
                              </w:rPr>
                              <w:t xml:space="preserve">Key action: </w:t>
                            </w:r>
                            <w:r w:rsidRPr="00997970">
                              <w:rPr>
                                <w:rFonts w:eastAsiaTheme="minorHAnsi"/>
                                <w:b/>
                                <w:bCs/>
                                <w:color w:val="FFFFFF" w:themeColor="background1"/>
                                <w:sz w:val="24"/>
                                <w:szCs w:val="24"/>
                                <w:lang w:eastAsia="en-US"/>
                              </w:rPr>
                              <w:t xml:space="preserve">Parks Victoria </w:t>
                            </w:r>
                            <w:r w:rsidR="0082317B">
                              <w:rPr>
                                <w:rFonts w:eastAsiaTheme="minorHAnsi"/>
                                <w:b/>
                                <w:bCs/>
                                <w:color w:val="FFFFFF" w:themeColor="background1"/>
                                <w:sz w:val="24"/>
                                <w:szCs w:val="24"/>
                                <w:lang w:eastAsia="en-US"/>
                              </w:rPr>
                              <w:t xml:space="preserve">will continue </w:t>
                            </w:r>
                            <w:r>
                              <w:rPr>
                                <w:rFonts w:eastAsiaTheme="minorHAnsi"/>
                                <w:b/>
                                <w:bCs/>
                                <w:color w:val="FFFFFF" w:themeColor="background1"/>
                                <w:sz w:val="24"/>
                                <w:szCs w:val="24"/>
                                <w:lang w:eastAsia="en-US"/>
                              </w:rPr>
                              <w:t>to work with the</w:t>
                            </w:r>
                            <w:r w:rsidR="00397C4A">
                              <w:rPr>
                                <w:rFonts w:eastAsiaTheme="minorHAnsi"/>
                                <w:b/>
                                <w:bCs/>
                                <w:color w:val="FFFFFF" w:themeColor="background1"/>
                                <w:sz w:val="24"/>
                                <w:szCs w:val="24"/>
                                <w:lang w:eastAsia="en-US"/>
                              </w:rPr>
                              <w:t xml:space="preserve"> foreshore</w:t>
                            </w:r>
                            <w:r>
                              <w:rPr>
                                <w:rFonts w:eastAsiaTheme="minorHAnsi"/>
                                <w:b/>
                                <w:bCs/>
                                <w:color w:val="FFFFFF" w:themeColor="background1"/>
                                <w:sz w:val="24"/>
                                <w:szCs w:val="24"/>
                                <w:lang w:eastAsia="en-US"/>
                              </w:rPr>
                              <w:t xml:space="preserve"> </w:t>
                            </w:r>
                            <w:r w:rsidR="0082317B">
                              <w:rPr>
                                <w:rFonts w:eastAsiaTheme="minorHAnsi"/>
                                <w:b/>
                                <w:bCs/>
                                <w:color w:val="FFFFFF" w:themeColor="background1"/>
                                <w:sz w:val="24"/>
                                <w:szCs w:val="24"/>
                                <w:lang w:eastAsia="en-US"/>
                              </w:rPr>
                              <w:t xml:space="preserve">tenants </w:t>
                            </w:r>
                            <w:r>
                              <w:rPr>
                                <w:rFonts w:eastAsiaTheme="minorHAnsi"/>
                                <w:b/>
                                <w:bCs/>
                                <w:color w:val="FFFFFF" w:themeColor="background1"/>
                                <w:sz w:val="24"/>
                                <w:szCs w:val="24"/>
                                <w:lang w:eastAsia="en-US"/>
                              </w:rPr>
                              <w:t>to achieve the vision of the Foreshore Strategic Plan</w:t>
                            </w:r>
                            <w:r w:rsidR="003F6C06">
                              <w:rPr>
                                <w:rFonts w:eastAsiaTheme="minorHAnsi"/>
                                <w:b/>
                                <w:bCs/>
                                <w:color w:val="FFFFFF" w:themeColor="background1"/>
                                <w:sz w:val="24"/>
                                <w:szCs w:val="24"/>
                                <w:lang w:eastAsia="en-US"/>
                              </w:rPr>
                              <w:t xml:space="preserve"> to improve accessibility </w:t>
                            </w:r>
                            <w:r w:rsidR="009438C2">
                              <w:rPr>
                                <w:rFonts w:eastAsiaTheme="minorHAnsi"/>
                                <w:b/>
                                <w:bCs/>
                                <w:color w:val="FFFFFF" w:themeColor="background1"/>
                                <w:sz w:val="24"/>
                                <w:szCs w:val="24"/>
                                <w:lang w:eastAsia="en-US"/>
                              </w:rPr>
                              <w:t xml:space="preserve">along the </w:t>
                            </w:r>
                            <w:r w:rsidR="006B711C">
                              <w:rPr>
                                <w:rFonts w:eastAsiaTheme="minorHAnsi"/>
                                <w:b/>
                                <w:bCs/>
                                <w:color w:val="FFFFFF" w:themeColor="background1"/>
                                <w:sz w:val="24"/>
                                <w:szCs w:val="24"/>
                                <w:lang w:eastAsia="en-US"/>
                              </w:rPr>
                              <w:t>water’s</w:t>
                            </w:r>
                            <w:r w:rsidR="00E975A3">
                              <w:rPr>
                                <w:rFonts w:eastAsiaTheme="minorHAnsi"/>
                                <w:b/>
                                <w:bCs/>
                                <w:color w:val="FFFFFF" w:themeColor="background1"/>
                                <w:sz w:val="24"/>
                                <w:szCs w:val="24"/>
                                <w:lang w:eastAsia="en-US"/>
                              </w:rPr>
                              <w:t xml:space="preserve"> edge</w:t>
                            </w:r>
                            <w:r w:rsidR="003F6C06">
                              <w:rPr>
                                <w:rFonts w:eastAsiaTheme="minorHAnsi"/>
                                <w:b/>
                                <w:bCs/>
                                <w:color w:val="FFFFFF" w:themeColor="background1"/>
                                <w:sz w:val="24"/>
                                <w:szCs w:val="24"/>
                                <w:lang w:eastAsia="en-US"/>
                              </w:rPr>
                              <w:t>.</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DBDA477" id="Freeform: Shape 1133773629" o:spid="_x0000_s1042" alt="&quot;&quot;" style="position:absolute;margin-left:-2.9pt;margin-top:61.8pt;width:487.2pt;height:54.45pt;z-index:251658262;visibility:visible;mso-wrap-style:square;mso-width-percent:0;mso-height-percent:0;mso-wrap-distance-left:14.2pt;mso-wrap-distance-top:11.35pt;mso-wrap-distance-right:14.2pt;mso-wrap-distance-bottom:11.35pt;mso-position-horizontal:absolute;mso-position-horizontal-relative:margin;mso-position-vertical:absolute;mso-position-vertical-relative:text;mso-width-percent:0;mso-height-percent:0;mso-width-relative:page;mso-height-relative:page;v-text-anchor:middle" coordsize="2884052,221725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" adj="-11796480,,540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fillcolor="#284e36" stroked="f" strokeweight=".25611mm">
                <v:fill opacity="55769f"/>
                <v:stroke joinstyle="miter"/>
                <v:formulas/>
                <v:path arrowok="t" o:connecttype="custom" o:connectlocs="6187442,685008;6019091,688936;5790526,689739;5482739,689252;5106421,685066;4749912,689252;4088187,689252;3406064,689252;2744340,689252;2204821,689252;1003579,689252;0,689252;0,2263;1003379,2263;2204622,2263;2744142,2263;3405867,2263;4087990,2263;4749714,2263;5106224,6449;5482542,2263;5790526,1776;6019091,2579;6187442,6507" o:connectangles="0,0,0,0,0,0,0,0,0,0,0,0,0,0,0,0,0,0,0,0,0,0,0,0" textboxrect="0,0,2884052,2217251"/>
                <v:textbox inset="5mm">
                  <w:txbxContent>
                    <w:p w14:paraId="3A50A0C6" w14:textId="0BF3AE27" w:rsidR="00997970" w:rsidRPr="00F115DF" w:rsidRDefault="00997970" w:rsidP="00997970">
                      <w:pPr>
                        <w:autoSpaceDE w:val="0"/>
                        <w:autoSpaceDN w:val="0"/>
                        <w:adjustRightInd w:val="0"/>
                        <w:spacing w:after="0"/>
                        <w:rPr>
                          <w:rFonts w:eastAsiaTheme="minorHAnsi"/>
                          <w:b/>
                          <w:bCs/>
                          <w:color w:val="FFFFFF" w:themeColor="background1"/>
                          <w:sz w:val="24"/>
                          <w:szCs w:val="24"/>
                          <w:lang w:val="en-US" w:eastAsia="en-US"/>
                        </w:rPr>
                      </w:pPr>
                      <w:r w:rsidRPr="00F115DF">
                        <w:rPr>
                          <w:rFonts w:eastAsiaTheme="minorHAnsi"/>
                          <w:b/>
                          <w:bCs/>
                          <w:color w:val="FFFFFF" w:themeColor="background1"/>
                          <w:sz w:val="24"/>
                          <w:szCs w:val="24"/>
                          <w:lang w:val="en-US" w:eastAsia="en-US"/>
                        </w:rPr>
                        <w:t xml:space="preserve">Key action: </w:t>
                      </w:r>
                      <w:r w:rsidRPr="00997970">
                        <w:rPr>
                          <w:rFonts w:eastAsiaTheme="minorHAnsi"/>
                          <w:b/>
                          <w:bCs/>
                          <w:color w:val="FFFFFF" w:themeColor="background1"/>
                          <w:sz w:val="24"/>
                          <w:szCs w:val="24"/>
                          <w:lang w:eastAsia="en-US"/>
                        </w:rPr>
                        <w:t xml:space="preserve">Parks Victoria </w:t>
                      </w:r>
                      <w:r w:rsidR="0082317B">
                        <w:rPr>
                          <w:rFonts w:eastAsiaTheme="minorHAnsi"/>
                          <w:b/>
                          <w:bCs/>
                          <w:color w:val="FFFFFF" w:themeColor="background1"/>
                          <w:sz w:val="24"/>
                          <w:szCs w:val="24"/>
                          <w:lang w:eastAsia="en-US"/>
                        </w:rPr>
                        <w:t xml:space="preserve">will continue </w:t>
                      </w:r>
                      <w:r>
                        <w:rPr>
                          <w:rFonts w:eastAsiaTheme="minorHAnsi"/>
                          <w:b/>
                          <w:bCs/>
                          <w:color w:val="FFFFFF" w:themeColor="background1"/>
                          <w:sz w:val="24"/>
                          <w:szCs w:val="24"/>
                          <w:lang w:eastAsia="en-US"/>
                        </w:rPr>
                        <w:t>to work with the</w:t>
                      </w:r>
                      <w:r w:rsidR="00397C4A">
                        <w:rPr>
                          <w:rFonts w:eastAsiaTheme="minorHAnsi"/>
                          <w:b/>
                          <w:bCs/>
                          <w:color w:val="FFFFFF" w:themeColor="background1"/>
                          <w:sz w:val="24"/>
                          <w:szCs w:val="24"/>
                          <w:lang w:eastAsia="en-US"/>
                        </w:rPr>
                        <w:t xml:space="preserve"> foreshore</w:t>
                      </w:r>
                      <w:r>
                        <w:rPr>
                          <w:rFonts w:eastAsiaTheme="minorHAnsi"/>
                          <w:b/>
                          <w:bCs/>
                          <w:color w:val="FFFFFF" w:themeColor="background1"/>
                          <w:sz w:val="24"/>
                          <w:szCs w:val="24"/>
                          <w:lang w:eastAsia="en-US"/>
                        </w:rPr>
                        <w:t xml:space="preserve"> </w:t>
                      </w:r>
                      <w:r w:rsidR="0082317B">
                        <w:rPr>
                          <w:rFonts w:eastAsiaTheme="minorHAnsi"/>
                          <w:b/>
                          <w:bCs/>
                          <w:color w:val="FFFFFF" w:themeColor="background1"/>
                          <w:sz w:val="24"/>
                          <w:szCs w:val="24"/>
                          <w:lang w:eastAsia="en-US"/>
                        </w:rPr>
                        <w:t xml:space="preserve">tenants </w:t>
                      </w:r>
                      <w:r>
                        <w:rPr>
                          <w:rFonts w:eastAsiaTheme="minorHAnsi"/>
                          <w:b/>
                          <w:bCs/>
                          <w:color w:val="FFFFFF" w:themeColor="background1"/>
                          <w:sz w:val="24"/>
                          <w:szCs w:val="24"/>
                          <w:lang w:eastAsia="en-US"/>
                        </w:rPr>
                        <w:t>to achieve the vision of the Foreshore Strategic Plan</w:t>
                      </w:r>
                      <w:r w:rsidR="003F6C06">
                        <w:rPr>
                          <w:rFonts w:eastAsiaTheme="minorHAnsi"/>
                          <w:b/>
                          <w:bCs/>
                          <w:color w:val="FFFFFF" w:themeColor="background1"/>
                          <w:sz w:val="24"/>
                          <w:szCs w:val="24"/>
                          <w:lang w:eastAsia="en-US"/>
                        </w:rPr>
                        <w:t xml:space="preserve"> to improve accessibility </w:t>
                      </w:r>
                      <w:r w:rsidR="009438C2">
                        <w:rPr>
                          <w:rFonts w:eastAsiaTheme="minorHAnsi"/>
                          <w:b/>
                          <w:bCs/>
                          <w:color w:val="FFFFFF" w:themeColor="background1"/>
                          <w:sz w:val="24"/>
                          <w:szCs w:val="24"/>
                          <w:lang w:eastAsia="en-US"/>
                        </w:rPr>
                        <w:t xml:space="preserve">along the </w:t>
                      </w:r>
                      <w:r w:rsidR="006B711C">
                        <w:rPr>
                          <w:rFonts w:eastAsiaTheme="minorHAnsi"/>
                          <w:b/>
                          <w:bCs/>
                          <w:color w:val="FFFFFF" w:themeColor="background1"/>
                          <w:sz w:val="24"/>
                          <w:szCs w:val="24"/>
                          <w:lang w:eastAsia="en-US"/>
                        </w:rPr>
                        <w:t>water’s</w:t>
                      </w:r>
                      <w:r w:rsidR="00E975A3">
                        <w:rPr>
                          <w:rFonts w:eastAsiaTheme="minorHAnsi"/>
                          <w:b/>
                          <w:bCs/>
                          <w:color w:val="FFFFFF" w:themeColor="background1"/>
                          <w:sz w:val="24"/>
                          <w:szCs w:val="24"/>
                          <w:lang w:eastAsia="en-US"/>
                        </w:rPr>
                        <w:t xml:space="preserve"> edge</w:t>
                      </w:r>
                      <w:r w:rsidR="003F6C06">
                        <w:rPr>
                          <w:rFonts w:eastAsiaTheme="minorHAnsi"/>
                          <w:b/>
                          <w:bCs/>
                          <w:color w:val="FFFFFF" w:themeColor="background1"/>
                          <w:sz w:val="24"/>
                          <w:szCs w:val="24"/>
                          <w:lang w:eastAsia="en-US"/>
                        </w:rPr>
                        <w:t>.</w:t>
                      </w:r>
                    </w:p>
                  </w:txbxContent>
                </v:textbox>
                <w10:wrap type="square" anchorx="margin"/>
              </v:shape>
            </w:pict>
          </mc:Fallback>
        </mc:AlternateContent>
      </w:r>
      <w:r w:rsidR="00EC5B49" w:rsidRPr="009F0D68">
        <w:t xml:space="preserve">Although the land side of the foreshore is outside of the project scope for the Williamstown </w:t>
      </w:r>
      <w:r w:rsidR="003F6C06">
        <w:t>LPAP</w:t>
      </w:r>
      <w:r w:rsidR="003F6C06" w:rsidRPr="009F0D68">
        <w:t>, the</w:t>
      </w:r>
      <w:r w:rsidR="006C29BD" w:rsidRPr="009F0D68">
        <w:t xml:space="preserve"> Williamstown Foreshore Strategic Plan (2010)</w:t>
      </w:r>
      <w:r w:rsidR="003F6C06">
        <w:t xml:space="preserve"> </w:t>
      </w:r>
      <w:r w:rsidR="00BC58CD">
        <w:t>proposes</w:t>
      </w:r>
      <w:r w:rsidR="006C29BD" w:rsidRPr="009F0D68">
        <w:t xml:space="preserve"> </w:t>
      </w:r>
      <w:r w:rsidR="00BC58CD">
        <w:t>connectivity of the</w:t>
      </w:r>
      <w:r w:rsidR="006C29BD" w:rsidRPr="009F0D68">
        <w:t xml:space="preserve"> land along the foreshore</w:t>
      </w:r>
      <w:r w:rsidR="0009695A">
        <w:t xml:space="preserve"> which is managed by the tenants. </w:t>
      </w:r>
      <w:r w:rsidR="006C29BD" w:rsidRPr="009F0D68">
        <w:t xml:space="preserve">The LPAP </w:t>
      </w:r>
      <w:r w:rsidR="003F6C06">
        <w:t>acknowledges the importance of providing continuous foreshore access to the piers and jetties where possible</w:t>
      </w:r>
      <w:r w:rsidR="006C29BD" w:rsidRPr="009F0D68">
        <w:t xml:space="preserve"> </w:t>
      </w:r>
      <w:r w:rsidR="003F6C06">
        <w:t>by</w:t>
      </w:r>
      <w:r w:rsidR="006C29BD" w:rsidRPr="009F0D68">
        <w:t xml:space="preserve"> </w:t>
      </w:r>
      <w:r w:rsidR="003F6C06">
        <w:t>integrating the</w:t>
      </w:r>
      <w:r w:rsidR="006C29BD" w:rsidRPr="009F0D68">
        <w:t xml:space="preserve"> work completed </w:t>
      </w:r>
      <w:r w:rsidR="003F6C06">
        <w:t>in that strategic plan.</w:t>
      </w:r>
    </w:p>
    <w:p w14:paraId="7FF762A6" w14:textId="300D12B2" w:rsidR="00236AA3" w:rsidRDefault="00236AA3" w:rsidP="00236AA3">
      <w:pPr>
        <w:pStyle w:val="Heading2"/>
      </w:pPr>
      <w:bookmarkStart w:id="21" w:name="_Toc158801928"/>
      <w:r>
        <w:lastRenderedPageBreak/>
        <w:t>Dredging and fairways</w:t>
      </w:r>
      <w:bookmarkEnd w:id="21"/>
    </w:p>
    <w:p w14:paraId="37A1425C" w14:textId="27F93250" w:rsidR="00236AA3" w:rsidRDefault="00236AA3" w:rsidP="00236AA3">
      <w:pPr>
        <w:rPr>
          <w:rFonts w:eastAsia="Flama-Book"/>
          <w:lang w:eastAsia="en-US"/>
        </w:rPr>
      </w:pPr>
      <w:r>
        <w:rPr>
          <w:rFonts w:eastAsia="Flama-Book"/>
          <w:lang w:eastAsia="en-US"/>
        </w:rPr>
        <w:t>The Yarra River is a key source of sediment to Port Phillip due to Williamstown being largely protected from wind and waves. Sediment coming from the Yarra River travels south along the study area shores and settles on the seabed. This sedimentation is a key concern for the area between Ferguson Street Pier and Ann Street Pier where sedimentation has reportedly decreased the available water depth impacting on boat access in the various marinas and businesses.</w:t>
      </w:r>
    </w:p>
    <w:p w14:paraId="7F745183" w14:textId="5BAAF8E3" w:rsidR="00236AA3" w:rsidRDefault="005F0F3E" w:rsidP="00236AA3">
      <w:pPr>
        <w:rPr>
          <w:rFonts w:eastAsia="Flama-Book"/>
          <w:lang w:eastAsia="en-US"/>
        </w:rPr>
      </w:pPr>
      <w:r>
        <w:rPr>
          <w:rFonts w:eastAsia="Flama-Book"/>
          <w:lang w:eastAsia="en-US"/>
        </w:rPr>
        <w:t xml:space="preserve">A </w:t>
      </w:r>
      <w:r w:rsidR="00236AA3">
        <w:rPr>
          <w:rFonts w:eastAsia="Flama-Book"/>
          <w:lang w:eastAsia="en-US"/>
        </w:rPr>
        <w:t xml:space="preserve">Williamstown </w:t>
      </w:r>
      <w:r>
        <w:rPr>
          <w:rFonts w:eastAsia="Flama-Book"/>
          <w:lang w:eastAsia="en-US"/>
        </w:rPr>
        <w:t>d</w:t>
      </w:r>
      <w:r w:rsidR="00236AA3">
        <w:rPr>
          <w:rFonts w:eastAsia="Flama-Book"/>
          <w:lang w:eastAsia="en-US"/>
        </w:rPr>
        <w:t xml:space="preserve">redging </w:t>
      </w:r>
      <w:r>
        <w:rPr>
          <w:rFonts w:eastAsia="Flama-Book"/>
          <w:lang w:eastAsia="en-US"/>
        </w:rPr>
        <w:t>s</w:t>
      </w:r>
      <w:r w:rsidR="00236AA3">
        <w:rPr>
          <w:rFonts w:eastAsia="Flama-Book"/>
          <w:lang w:eastAsia="en-US"/>
        </w:rPr>
        <w:t xml:space="preserve">tudy was completed in 2017 in consultation with the key on-water users of the area. The proposal is to create a local dredge material disposal area that will enable small volume ad hoc maintenance dredging campaigns by tenants to be delivered in a </w:t>
      </w:r>
      <w:r w:rsidR="009252F8">
        <w:rPr>
          <w:rFonts w:eastAsia="Flama-Book"/>
          <w:lang w:eastAsia="en-US"/>
        </w:rPr>
        <w:t>cost-effective</w:t>
      </w:r>
      <w:r w:rsidR="00236AA3">
        <w:rPr>
          <w:rFonts w:eastAsia="Flama-Book"/>
          <w:lang w:eastAsia="en-US"/>
        </w:rPr>
        <w:t xml:space="preserve"> manner.</w:t>
      </w:r>
      <w:r w:rsidR="0013582C">
        <w:rPr>
          <w:rFonts w:eastAsia="Flama-Book"/>
          <w:lang w:eastAsia="en-US"/>
        </w:rPr>
        <w:t xml:space="preserve"> The maintenance dredging program </w:t>
      </w:r>
      <w:r w:rsidR="005A5B9F">
        <w:rPr>
          <w:rFonts w:eastAsia="Flama-Book"/>
          <w:lang w:eastAsia="en-US"/>
        </w:rPr>
        <w:t>will be</w:t>
      </w:r>
      <w:r w:rsidR="0013582C">
        <w:rPr>
          <w:rFonts w:eastAsia="Flama-Book"/>
          <w:lang w:eastAsia="en-US"/>
        </w:rPr>
        <w:t xml:space="preserve"> managed under an Environmental Management and Monitoring Plan </w:t>
      </w:r>
      <w:r w:rsidR="005A5B9F">
        <w:rPr>
          <w:rFonts w:eastAsia="Flama-Book"/>
          <w:lang w:eastAsia="en-US"/>
        </w:rPr>
        <w:t>specific for the site</w:t>
      </w:r>
      <w:r w:rsidR="0013582C">
        <w:rPr>
          <w:rFonts w:eastAsia="Flama-Book"/>
          <w:lang w:eastAsia="en-US"/>
        </w:rPr>
        <w:t>. The Environmental Management and Monitoring Plan will ensure that environmental risks are actively managed and mitigated</w:t>
      </w:r>
      <w:r w:rsidR="005A5B9F">
        <w:rPr>
          <w:rFonts w:eastAsia="Flama-Book"/>
          <w:lang w:eastAsia="en-US"/>
        </w:rPr>
        <w:t>,</w:t>
      </w:r>
      <w:r w:rsidR="0013582C">
        <w:rPr>
          <w:rFonts w:eastAsia="Flama-Book"/>
          <w:lang w:eastAsia="en-US"/>
        </w:rPr>
        <w:t xml:space="preserve"> and that the dredging is carried out with minimal environmental impact.</w:t>
      </w:r>
    </w:p>
    <w:p w14:paraId="68A51D02" w14:textId="54763202" w:rsidR="00CB713B" w:rsidRPr="005916A2" w:rsidRDefault="009252F8" w:rsidP="005916A2">
      <w:pPr>
        <w:rPr>
          <w:rFonts w:eastAsia="Flama-Book"/>
          <w:lang w:eastAsia="en-US"/>
        </w:rPr>
      </w:pPr>
      <w:r>
        <w:rPr>
          <w:noProof/>
        </w:rPr>
        <mc:AlternateContent>
          <mc:Choice Requires="wps">
            <w:drawing>
              <wp:anchor distT="144145" distB="144145" distL="180340" distR="180340" simplePos="0" relativeHeight="251658243" behindDoc="0" locked="0" layoutInCell="1" allowOverlap="1" wp14:anchorId="775A2638" wp14:editId="26A3CA22">
                <wp:simplePos x="0" y="0"/>
                <wp:positionH relativeFrom="margin">
                  <wp:align>left</wp:align>
                </wp:positionH>
                <wp:positionV relativeFrom="paragraph">
                  <wp:posOffset>509104</wp:posOffset>
                </wp:positionV>
                <wp:extent cx="6187440" cy="651510"/>
                <wp:effectExtent l="0" t="0" r="3810" b="0"/>
                <wp:wrapSquare wrapText="bothSides"/>
                <wp:docPr id="71" name="Freeform: Shape 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87440" cy="65151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solidFill>
                          <a:schemeClr val="tx2">
                            <a:alpha val="85000"/>
                          </a:schemeClr>
                        </a:solidFill>
                        <a:ln w="9220" cap="flat">
                          <a:noFill/>
                          <a:prstDash val="solid"/>
                          <a:miter/>
                        </a:ln>
                      </wps:spPr>
                      <wps:txbx>
                        <w:txbxContent>
                          <w:p w14:paraId="0CAE4509" w14:textId="297A5B5C" w:rsidR="009252F8" w:rsidRPr="00F115DF" w:rsidRDefault="009252F8" w:rsidP="009252F8">
                            <w:pPr>
                              <w:autoSpaceDE w:val="0"/>
                              <w:autoSpaceDN w:val="0"/>
                              <w:adjustRightInd w:val="0"/>
                              <w:spacing w:after="0"/>
                              <w:rPr>
                                <w:rFonts w:eastAsiaTheme="minorHAnsi"/>
                                <w:b/>
                                <w:bCs/>
                                <w:color w:val="FFFFFF" w:themeColor="background1"/>
                                <w:sz w:val="24"/>
                                <w:szCs w:val="24"/>
                                <w:lang w:val="en-US" w:eastAsia="en-US"/>
                              </w:rPr>
                            </w:pPr>
                            <w:r w:rsidRPr="00F115DF">
                              <w:rPr>
                                <w:rFonts w:eastAsiaTheme="minorHAnsi"/>
                                <w:b/>
                                <w:bCs/>
                                <w:color w:val="FFFFFF" w:themeColor="background1"/>
                                <w:sz w:val="24"/>
                                <w:szCs w:val="24"/>
                                <w:lang w:val="en-US" w:eastAsia="en-US"/>
                              </w:rPr>
                              <w:t xml:space="preserve">Key action: Undertake the necessary statutory approval processes to progress dredging needs when future funding is </w:t>
                            </w:r>
                            <w:r w:rsidR="0013582C" w:rsidRPr="00F115DF">
                              <w:rPr>
                                <w:rFonts w:eastAsiaTheme="minorHAnsi"/>
                                <w:b/>
                                <w:bCs/>
                                <w:color w:val="FFFFFF" w:themeColor="background1"/>
                                <w:sz w:val="24"/>
                                <w:szCs w:val="24"/>
                                <w:lang w:val="en-US" w:eastAsia="en-US"/>
                              </w:rPr>
                              <w:t>available.</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75A2638" id="Freeform: Shape 71" o:spid="_x0000_s1043" alt="&quot;&quot;" style="position:absolute;margin-left:0;margin-top:40.1pt;width:487.2pt;height:51.3pt;z-index:251658243;visibility:visible;mso-wrap-style:square;mso-width-percent:0;mso-height-percent:0;mso-wrap-distance-left:14.2pt;mso-wrap-distance-top:11.35pt;mso-wrap-distance-right:14.2pt;mso-wrap-distance-bottom:11.35pt;mso-position-horizontal:left;mso-position-horizontal-relative:margin;mso-position-vertical:absolute;mso-position-vertical-relative:text;mso-width-percent:0;mso-height-percent:0;mso-width-relative:page;mso-height-relative:page;v-text-anchor:middle" coordsize="2884052,221725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" adj="-11796480,,540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fillcolor="#284e36 [3215]" stroked="f" strokeweight=".25611mm">
                <v:fill opacity="55769f"/>
                <v:stroke joinstyle="miter"/>
                <v:formulas/>
                <v:path arrowok="t" o:connecttype="custom" o:connectlocs="6187442,645380;6019091,649081;5790526,649837;5482739,649378;5106421,645434;4749912,649378;4088187,649378;3406064,649378;2744340,649378;2204821,649378;1003579,649378;0,649378;0,2132;1003379,2132;2204622,2132;2744142,2132;3405867,2132;4087990,2132;4749714,2132;5106224,6076;5482542,2132;5790526,1673;6019091,2429;6187442,6130" o:connectangles="0,0,0,0,0,0,0,0,0,0,0,0,0,0,0,0,0,0,0,0,0,0,0,0" textboxrect="0,0,2884052,2217251"/>
                <v:textbox inset="5mm">
                  <w:txbxContent>
                    <w:p w14:paraId="0CAE4509" w14:textId="297A5B5C" w:rsidR="009252F8" w:rsidRPr="00F115DF" w:rsidRDefault="009252F8" w:rsidP="009252F8">
                      <w:pPr>
                        <w:autoSpaceDE w:val="0"/>
                        <w:autoSpaceDN w:val="0"/>
                        <w:adjustRightInd w:val="0"/>
                        <w:spacing w:after="0"/>
                        <w:rPr>
                          <w:rFonts w:eastAsiaTheme="minorHAnsi"/>
                          <w:b/>
                          <w:bCs/>
                          <w:color w:val="FFFFFF" w:themeColor="background1"/>
                          <w:sz w:val="24"/>
                          <w:szCs w:val="24"/>
                          <w:lang w:val="en-US" w:eastAsia="en-US"/>
                        </w:rPr>
                      </w:pPr>
                      <w:r w:rsidRPr="00F115DF">
                        <w:rPr>
                          <w:rFonts w:eastAsiaTheme="minorHAnsi"/>
                          <w:b/>
                          <w:bCs/>
                          <w:color w:val="FFFFFF" w:themeColor="background1"/>
                          <w:sz w:val="24"/>
                          <w:szCs w:val="24"/>
                          <w:lang w:val="en-US" w:eastAsia="en-US"/>
                        </w:rPr>
                        <w:t xml:space="preserve">Key action: Undertake the necessary statutory approval processes to progress dredging needs when future funding is </w:t>
                      </w:r>
                      <w:r w:rsidR="0013582C" w:rsidRPr="00F115DF">
                        <w:rPr>
                          <w:rFonts w:eastAsiaTheme="minorHAnsi"/>
                          <w:b/>
                          <w:bCs/>
                          <w:color w:val="FFFFFF" w:themeColor="background1"/>
                          <w:sz w:val="24"/>
                          <w:szCs w:val="24"/>
                          <w:lang w:val="en-US" w:eastAsia="en-US"/>
                        </w:rPr>
                        <w:t>available.</w:t>
                      </w:r>
                    </w:p>
                  </w:txbxContent>
                </v:textbox>
                <w10:wrap type="square" anchorx="margin"/>
              </v:shape>
            </w:pict>
          </mc:Fallback>
        </mc:AlternateContent>
      </w:r>
      <w:r w:rsidR="00236AA3">
        <w:rPr>
          <w:rFonts w:eastAsia="Flama-Book"/>
          <w:lang w:eastAsia="en-US"/>
        </w:rPr>
        <w:t>Dredging of the fairways to</w:t>
      </w:r>
      <w:r w:rsidR="0013582C">
        <w:rPr>
          <w:rFonts w:eastAsia="Flama-Book"/>
          <w:lang w:eastAsia="en-US"/>
        </w:rPr>
        <w:t xml:space="preserve"> Ferguson Street Pier,</w:t>
      </w:r>
      <w:r w:rsidR="00236AA3">
        <w:rPr>
          <w:rFonts w:eastAsia="Flama-Book"/>
          <w:lang w:eastAsia="en-US"/>
        </w:rPr>
        <w:t xml:space="preserve"> Gem Pier, Workshops Pier and Boyd Street Pier will provide safer navigable waters to Williamstown, providing a benefit to commercial and recreational users, and related businesses.</w:t>
      </w:r>
    </w:p>
    <w:p w14:paraId="0D127C92" w14:textId="7F17743D" w:rsidR="001C1357" w:rsidRDefault="0024499D" w:rsidP="00F115DF">
      <w:pPr>
        <w:pStyle w:val="Heading2"/>
      </w:pPr>
      <w:bookmarkStart w:id="22" w:name="_Toc158801929"/>
      <w:r>
        <w:t>Environment</w:t>
      </w:r>
      <w:r w:rsidR="00E40F69">
        <w:t>al resilience</w:t>
      </w:r>
      <w:bookmarkEnd w:id="22"/>
    </w:p>
    <w:p w14:paraId="5553325B" w14:textId="5B1AB761" w:rsidR="00107BD7" w:rsidRDefault="002960AE" w:rsidP="0024499D">
      <w:pPr>
        <w:rPr>
          <w:rFonts w:eastAsia="Flama-Book"/>
          <w:lang w:eastAsia="en-US"/>
        </w:rPr>
      </w:pPr>
      <w:r>
        <w:rPr>
          <w:rFonts w:eastAsia="Flama-Book"/>
          <w:lang w:eastAsia="en-US"/>
        </w:rPr>
        <w:t xml:space="preserve">Located at the mouth of the Yarra River, </w:t>
      </w:r>
      <w:r w:rsidR="002033BF">
        <w:rPr>
          <w:rFonts w:eastAsia="Flama-Book"/>
          <w:lang w:eastAsia="en-US"/>
        </w:rPr>
        <w:t>the environmental values</w:t>
      </w:r>
      <w:r w:rsidR="004B28E5">
        <w:rPr>
          <w:rFonts w:eastAsia="Flama-Book"/>
          <w:lang w:eastAsia="en-US"/>
        </w:rPr>
        <w:t xml:space="preserve"> in t</w:t>
      </w:r>
      <w:r w:rsidR="00126AF5">
        <w:rPr>
          <w:rFonts w:eastAsia="Flama-Book"/>
          <w:lang w:eastAsia="en-US"/>
        </w:rPr>
        <w:t>he Williamstown LPA</w:t>
      </w:r>
      <w:r w:rsidR="002033BF">
        <w:rPr>
          <w:rFonts w:eastAsia="Flama-Book"/>
          <w:lang w:eastAsia="en-US"/>
        </w:rPr>
        <w:t xml:space="preserve"> are impacted </w:t>
      </w:r>
      <w:r w:rsidR="00DD490D">
        <w:rPr>
          <w:rFonts w:eastAsia="Flama-Book"/>
          <w:lang w:eastAsia="en-US"/>
        </w:rPr>
        <w:t>by contaminants contained in</w:t>
      </w:r>
      <w:r w:rsidR="00167382">
        <w:rPr>
          <w:rFonts w:eastAsia="Flama-Book"/>
          <w:lang w:eastAsia="en-US"/>
        </w:rPr>
        <w:t xml:space="preserve"> urban runoff from </w:t>
      </w:r>
      <w:r w:rsidR="00126AF5">
        <w:rPr>
          <w:rFonts w:eastAsia="Flama-Book"/>
          <w:lang w:eastAsia="en-US"/>
        </w:rPr>
        <w:t xml:space="preserve">a </w:t>
      </w:r>
      <w:r w:rsidR="00167382">
        <w:rPr>
          <w:rFonts w:eastAsia="Flama-Book"/>
          <w:lang w:eastAsia="en-US"/>
        </w:rPr>
        <w:t xml:space="preserve">large portion of </w:t>
      </w:r>
      <w:r w:rsidR="00812210">
        <w:rPr>
          <w:rFonts w:eastAsia="Flama-Book"/>
          <w:lang w:eastAsia="en-US"/>
        </w:rPr>
        <w:t xml:space="preserve">greater Melbourne, resulting in </w:t>
      </w:r>
      <w:r w:rsidR="0070749A">
        <w:rPr>
          <w:rFonts w:eastAsia="Flama-Book"/>
          <w:lang w:eastAsia="en-US"/>
        </w:rPr>
        <w:t xml:space="preserve">siltation and reduced </w:t>
      </w:r>
      <w:r w:rsidR="0070749A" w:rsidRPr="00DD490D">
        <w:rPr>
          <w:rFonts w:eastAsia="Flama-Book"/>
          <w:lang w:eastAsia="en-US"/>
        </w:rPr>
        <w:t>water quality</w:t>
      </w:r>
      <w:r w:rsidR="0070749A">
        <w:rPr>
          <w:rFonts w:eastAsia="Flama-Book"/>
          <w:lang w:eastAsia="en-US"/>
        </w:rPr>
        <w:t xml:space="preserve">. </w:t>
      </w:r>
      <w:r w:rsidR="00126AF5">
        <w:rPr>
          <w:rFonts w:eastAsia="Flama-Book"/>
          <w:lang w:eastAsia="en-US"/>
        </w:rPr>
        <w:t>T</w:t>
      </w:r>
      <w:r w:rsidR="00FC6B74">
        <w:rPr>
          <w:rFonts w:eastAsia="Flama-Book"/>
          <w:lang w:eastAsia="en-US"/>
        </w:rPr>
        <w:t xml:space="preserve">here </w:t>
      </w:r>
      <w:r w:rsidR="00B35C04">
        <w:rPr>
          <w:rFonts w:eastAsia="Flama-Book"/>
          <w:lang w:eastAsia="en-US"/>
        </w:rPr>
        <w:t>are</w:t>
      </w:r>
      <w:r w:rsidR="00126AF5">
        <w:rPr>
          <w:rFonts w:eastAsia="Flama-Book"/>
          <w:lang w:eastAsia="en-US"/>
        </w:rPr>
        <w:t xml:space="preserve"> also</w:t>
      </w:r>
      <w:r w:rsidR="00B35C04">
        <w:rPr>
          <w:rFonts w:eastAsia="Flama-Book"/>
          <w:lang w:eastAsia="en-US"/>
        </w:rPr>
        <w:t xml:space="preserve"> many</w:t>
      </w:r>
      <w:r w:rsidR="00FC6B74">
        <w:rPr>
          <w:rFonts w:eastAsia="Flama-Book"/>
          <w:lang w:eastAsia="en-US"/>
        </w:rPr>
        <w:t xml:space="preserve"> </w:t>
      </w:r>
      <w:r w:rsidR="00C375B6">
        <w:rPr>
          <w:rFonts w:eastAsia="Flama-Book"/>
          <w:lang w:eastAsia="en-US"/>
        </w:rPr>
        <w:t xml:space="preserve">marine </w:t>
      </w:r>
      <w:r w:rsidR="00FC6B74">
        <w:rPr>
          <w:rFonts w:eastAsia="Flama-Book"/>
          <w:lang w:eastAsia="en-US"/>
        </w:rPr>
        <w:t xml:space="preserve">pest </w:t>
      </w:r>
      <w:r w:rsidR="005B53FB">
        <w:rPr>
          <w:rFonts w:eastAsia="Flama-Book"/>
          <w:lang w:eastAsia="en-US"/>
        </w:rPr>
        <w:t xml:space="preserve">species </w:t>
      </w:r>
      <w:r w:rsidR="00943713">
        <w:rPr>
          <w:rFonts w:eastAsia="Flama-Book"/>
          <w:lang w:eastAsia="en-US"/>
        </w:rPr>
        <w:t xml:space="preserve">in this part of Port Phillip </w:t>
      </w:r>
      <w:r w:rsidR="005B53FB">
        <w:rPr>
          <w:rFonts w:eastAsia="Flama-Book"/>
          <w:lang w:eastAsia="en-US"/>
        </w:rPr>
        <w:t>such as the Northern Pacific Seastar (</w:t>
      </w:r>
      <w:r w:rsidR="005B53FB" w:rsidRPr="00B37FD7">
        <w:rPr>
          <w:rFonts w:eastAsia="Flama-Book"/>
          <w:i/>
          <w:iCs/>
          <w:lang w:eastAsia="en-US"/>
        </w:rPr>
        <w:t>Asterias amurensis</w:t>
      </w:r>
      <w:r w:rsidR="005B53FB">
        <w:rPr>
          <w:rFonts w:eastAsia="Flama-Book"/>
          <w:lang w:eastAsia="en-US"/>
        </w:rPr>
        <w:t xml:space="preserve">) and </w:t>
      </w:r>
      <w:r w:rsidR="009B4A42">
        <w:rPr>
          <w:rFonts w:eastAsia="Flama-Book"/>
          <w:lang w:eastAsia="en-US"/>
        </w:rPr>
        <w:t>Japanese Kelp</w:t>
      </w:r>
      <w:r w:rsidR="005B53FB">
        <w:rPr>
          <w:rFonts w:eastAsia="Flama-Book"/>
          <w:lang w:eastAsia="en-US"/>
        </w:rPr>
        <w:t xml:space="preserve"> (</w:t>
      </w:r>
      <w:r w:rsidR="005B53FB" w:rsidRPr="00B37FD7">
        <w:rPr>
          <w:rFonts w:eastAsia="Flama-Book"/>
          <w:i/>
          <w:iCs/>
          <w:lang w:eastAsia="en-US"/>
        </w:rPr>
        <w:t>Undaria pinnatifida</w:t>
      </w:r>
      <w:r w:rsidR="005B53FB">
        <w:rPr>
          <w:rFonts w:eastAsia="Flama-Book"/>
          <w:lang w:eastAsia="en-US"/>
        </w:rPr>
        <w:t>)</w:t>
      </w:r>
      <w:r w:rsidR="000268DB">
        <w:rPr>
          <w:rFonts w:eastAsia="Flama-Book"/>
          <w:lang w:eastAsia="en-US"/>
        </w:rPr>
        <w:t>.</w:t>
      </w:r>
    </w:p>
    <w:p w14:paraId="3E82000B" w14:textId="4FEDAEC5" w:rsidR="001A7F2F" w:rsidRDefault="00B3556E" w:rsidP="0024499D">
      <w:pPr>
        <w:rPr>
          <w:rFonts w:eastAsia="Flama-Book"/>
          <w:lang w:eastAsia="en-US"/>
        </w:rPr>
      </w:pPr>
      <w:r>
        <w:rPr>
          <w:noProof/>
        </w:rPr>
        <mc:AlternateContent>
          <mc:Choice Requires="wps">
            <w:drawing>
              <wp:anchor distT="144145" distB="144145" distL="180340" distR="180340" simplePos="0" relativeHeight="251658263" behindDoc="0" locked="0" layoutInCell="1" allowOverlap="1" wp14:anchorId="787E1EE2" wp14:editId="032B2192">
                <wp:simplePos x="0" y="0"/>
                <wp:positionH relativeFrom="margin">
                  <wp:align>left</wp:align>
                </wp:positionH>
                <wp:positionV relativeFrom="paragraph">
                  <wp:posOffset>1559626</wp:posOffset>
                </wp:positionV>
                <wp:extent cx="6187440" cy="651510"/>
                <wp:effectExtent l="0" t="0" r="3810" b="0"/>
                <wp:wrapSquare wrapText="bothSides"/>
                <wp:docPr id="26" name="Freeform: Shape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87440" cy="65151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solidFill>
                          <a:schemeClr val="tx2">
                            <a:alpha val="85000"/>
                          </a:schemeClr>
                        </a:solidFill>
                        <a:ln w="9220" cap="flat">
                          <a:noFill/>
                          <a:prstDash val="solid"/>
                          <a:miter/>
                        </a:ln>
                      </wps:spPr>
                      <wps:txbx>
                        <w:txbxContent>
                          <w:p w14:paraId="56ABB522" w14:textId="3AF7FD39" w:rsidR="00B3556E" w:rsidRPr="00F115DF" w:rsidRDefault="00B3556E" w:rsidP="00B3556E">
                            <w:pPr>
                              <w:autoSpaceDE w:val="0"/>
                              <w:autoSpaceDN w:val="0"/>
                              <w:adjustRightInd w:val="0"/>
                              <w:spacing w:after="0"/>
                              <w:rPr>
                                <w:rFonts w:eastAsiaTheme="minorHAnsi"/>
                                <w:b/>
                                <w:bCs/>
                                <w:color w:val="FFFFFF" w:themeColor="background1"/>
                                <w:sz w:val="24"/>
                                <w:szCs w:val="24"/>
                                <w:lang w:val="en-US" w:eastAsia="en-US"/>
                              </w:rPr>
                            </w:pPr>
                            <w:r w:rsidRPr="00F115DF">
                              <w:rPr>
                                <w:rFonts w:eastAsiaTheme="minorHAnsi"/>
                                <w:b/>
                                <w:bCs/>
                                <w:color w:val="FFFFFF" w:themeColor="background1"/>
                                <w:sz w:val="24"/>
                                <w:szCs w:val="24"/>
                                <w:lang w:val="en-US" w:eastAsia="en-US"/>
                              </w:rPr>
                              <w:t xml:space="preserve">Key action: </w:t>
                            </w:r>
                            <w:r>
                              <w:rPr>
                                <w:rFonts w:eastAsiaTheme="minorHAnsi"/>
                                <w:b/>
                                <w:bCs/>
                                <w:color w:val="FFFFFF" w:themeColor="background1"/>
                                <w:sz w:val="24"/>
                                <w:szCs w:val="24"/>
                                <w:lang w:val="en-US" w:eastAsia="en-US"/>
                              </w:rPr>
                              <w:t>Support</w:t>
                            </w:r>
                            <w:r w:rsidR="00C266D3">
                              <w:rPr>
                                <w:rFonts w:eastAsiaTheme="minorHAnsi"/>
                                <w:b/>
                                <w:bCs/>
                                <w:color w:val="FFFFFF" w:themeColor="background1"/>
                                <w:sz w:val="24"/>
                                <w:szCs w:val="24"/>
                                <w:lang w:val="en-US" w:eastAsia="en-US"/>
                              </w:rPr>
                              <w:t xml:space="preserve"> any community project that</w:t>
                            </w:r>
                            <w:r>
                              <w:rPr>
                                <w:rFonts w:eastAsiaTheme="minorHAnsi"/>
                                <w:b/>
                                <w:bCs/>
                                <w:color w:val="FFFFFF" w:themeColor="background1"/>
                                <w:sz w:val="24"/>
                                <w:szCs w:val="24"/>
                                <w:lang w:val="en-US" w:eastAsia="en-US"/>
                              </w:rPr>
                              <w:t xml:space="preserve"> investigate</w:t>
                            </w:r>
                            <w:r w:rsidR="00C266D3">
                              <w:rPr>
                                <w:rFonts w:eastAsiaTheme="minorHAnsi"/>
                                <w:b/>
                                <w:bCs/>
                                <w:color w:val="FFFFFF" w:themeColor="background1"/>
                                <w:sz w:val="24"/>
                                <w:szCs w:val="24"/>
                                <w:lang w:val="en-US" w:eastAsia="en-US"/>
                              </w:rPr>
                              <w:t>s</w:t>
                            </w:r>
                            <w:r>
                              <w:rPr>
                                <w:rFonts w:eastAsiaTheme="minorHAnsi"/>
                                <w:b/>
                                <w:bCs/>
                                <w:color w:val="FFFFFF" w:themeColor="background1"/>
                                <w:sz w:val="24"/>
                                <w:szCs w:val="24"/>
                                <w:lang w:val="en-US" w:eastAsia="en-US"/>
                              </w:rPr>
                              <w:t xml:space="preserve"> the deployment of artificial reefs </w:t>
                            </w:r>
                            <w:r w:rsidR="00065D20">
                              <w:rPr>
                                <w:rFonts w:eastAsiaTheme="minorHAnsi"/>
                                <w:b/>
                                <w:bCs/>
                                <w:color w:val="FFFFFF" w:themeColor="background1"/>
                                <w:sz w:val="24"/>
                                <w:szCs w:val="24"/>
                                <w:lang w:val="en-US" w:eastAsia="en-US"/>
                              </w:rPr>
                              <w:t xml:space="preserve">in consultation with land managers and key stakeholders </w:t>
                            </w:r>
                            <w:r>
                              <w:rPr>
                                <w:rFonts w:eastAsiaTheme="minorHAnsi"/>
                                <w:b/>
                                <w:bCs/>
                                <w:color w:val="FFFFFF" w:themeColor="background1"/>
                                <w:sz w:val="24"/>
                                <w:szCs w:val="24"/>
                                <w:lang w:val="en-US" w:eastAsia="en-US"/>
                              </w:rPr>
                              <w:t>to improve the marine environment and water quality within the Williamstown local port area.</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87E1EE2" id="Freeform: Shape 26" o:spid="_x0000_s1044" alt="&quot;&quot;" style="position:absolute;margin-left:0;margin-top:122.8pt;width:487.2pt;height:51.3pt;z-index:251658263;visibility:visible;mso-wrap-style:square;mso-width-percent:0;mso-height-percent:0;mso-wrap-distance-left:14.2pt;mso-wrap-distance-top:11.35pt;mso-wrap-distance-right:14.2pt;mso-wrap-distance-bottom:11.35pt;mso-position-horizontal:left;mso-position-horizontal-relative:margin;mso-position-vertical:absolute;mso-position-vertical-relative:text;mso-width-percent:0;mso-height-percent:0;mso-width-relative:page;mso-height-relative:page;v-text-anchor:middle" coordsize="2884052,221725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" adj="-11796480,,540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fillcolor="#284e36 [3215]" stroked="f" strokeweight=".25611mm">
                <v:fill opacity="55769f"/>
                <v:stroke joinstyle="miter"/>
                <v:formulas/>
                <v:path arrowok="t" o:connecttype="custom" o:connectlocs="6187442,645380;6019091,649081;5790526,649837;5482739,649378;5106421,645434;4749912,649378;4088187,649378;3406064,649378;2744340,649378;2204821,649378;1003579,649378;0,649378;0,2132;1003379,2132;2204622,2132;2744142,2132;3405867,2132;4087990,2132;4749714,2132;5106224,6076;5482542,2132;5790526,1673;6019091,2429;6187442,6130" o:connectangles="0,0,0,0,0,0,0,0,0,0,0,0,0,0,0,0,0,0,0,0,0,0,0,0" textboxrect="0,0,2884052,2217251"/>
                <v:textbox inset="5mm">
                  <w:txbxContent>
                    <w:p w14:paraId="56ABB522" w14:textId="3AF7FD39" w:rsidR="00B3556E" w:rsidRPr="00F115DF" w:rsidRDefault="00B3556E" w:rsidP="00B3556E">
                      <w:pPr>
                        <w:autoSpaceDE w:val="0"/>
                        <w:autoSpaceDN w:val="0"/>
                        <w:adjustRightInd w:val="0"/>
                        <w:spacing w:after="0"/>
                        <w:rPr>
                          <w:rFonts w:eastAsiaTheme="minorHAnsi"/>
                          <w:b/>
                          <w:bCs/>
                          <w:color w:val="FFFFFF" w:themeColor="background1"/>
                          <w:sz w:val="24"/>
                          <w:szCs w:val="24"/>
                          <w:lang w:val="en-US" w:eastAsia="en-US"/>
                        </w:rPr>
                      </w:pPr>
                      <w:r w:rsidRPr="00F115DF">
                        <w:rPr>
                          <w:rFonts w:eastAsiaTheme="minorHAnsi"/>
                          <w:b/>
                          <w:bCs/>
                          <w:color w:val="FFFFFF" w:themeColor="background1"/>
                          <w:sz w:val="24"/>
                          <w:szCs w:val="24"/>
                          <w:lang w:val="en-US" w:eastAsia="en-US"/>
                        </w:rPr>
                        <w:t xml:space="preserve">Key action: </w:t>
                      </w:r>
                      <w:r>
                        <w:rPr>
                          <w:rFonts w:eastAsiaTheme="minorHAnsi"/>
                          <w:b/>
                          <w:bCs/>
                          <w:color w:val="FFFFFF" w:themeColor="background1"/>
                          <w:sz w:val="24"/>
                          <w:szCs w:val="24"/>
                          <w:lang w:val="en-US" w:eastAsia="en-US"/>
                        </w:rPr>
                        <w:t>Support</w:t>
                      </w:r>
                      <w:r w:rsidR="00C266D3">
                        <w:rPr>
                          <w:rFonts w:eastAsiaTheme="minorHAnsi"/>
                          <w:b/>
                          <w:bCs/>
                          <w:color w:val="FFFFFF" w:themeColor="background1"/>
                          <w:sz w:val="24"/>
                          <w:szCs w:val="24"/>
                          <w:lang w:val="en-US" w:eastAsia="en-US"/>
                        </w:rPr>
                        <w:t xml:space="preserve"> any community project that</w:t>
                      </w:r>
                      <w:r>
                        <w:rPr>
                          <w:rFonts w:eastAsiaTheme="minorHAnsi"/>
                          <w:b/>
                          <w:bCs/>
                          <w:color w:val="FFFFFF" w:themeColor="background1"/>
                          <w:sz w:val="24"/>
                          <w:szCs w:val="24"/>
                          <w:lang w:val="en-US" w:eastAsia="en-US"/>
                        </w:rPr>
                        <w:t xml:space="preserve"> investigate</w:t>
                      </w:r>
                      <w:r w:rsidR="00C266D3">
                        <w:rPr>
                          <w:rFonts w:eastAsiaTheme="minorHAnsi"/>
                          <w:b/>
                          <w:bCs/>
                          <w:color w:val="FFFFFF" w:themeColor="background1"/>
                          <w:sz w:val="24"/>
                          <w:szCs w:val="24"/>
                          <w:lang w:val="en-US" w:eastAsia="en-US"/>
                        </w:rPr>
                        <w:t>s</w:t>
                      </w:r>
                      <w:r>
                        <w:rPr>
                          <w:rFonts w:eastAsiaTheme="minorHAnsi"/>
                          <w:b/>
                          <w:bCs/>
                          <w:color w:val="FFFFFF" w:themeColor="background1"/>
                          <w:sz w:val="24"/>
                          <w:szCs w:val="24"/>
                          <w:lang w:val="en-US" w:eastAsia="en-US"/>
                        </w:rPr>
                        <w:t xml:space="preserve"> the deployment of artificial reefs </w:t>
                      </w:r>
                      <w:r w:rsidR="00065D20">
                        <w:rPr>
                          <w:rFonts w:eastAsiaTheme="minorHAnsi"/>
                          <w:b/>
                          <w:bCs/>
                          <w:color w:val="FFFFFF" w:themeColor="background1"/>
                          <w:sz w:val="24"/>
                          <w:szCs w:val="24"/>
                          <w:lang w:val="en-US" w:eastAsia="en-US"/>
                        </w:rPr>
                        <w:t xml:space="preserve">in consultation with land managers and key stakeholders </w:t>
                      </w:r>
                      <w:r>
                        <w:rPr>
                          <w:rFonts w:eastAsiaTheme="minorHAnsi"/>
                          <w:b/>
                          <w:bCs/>
                          <w:color w:val="FFFFFF" w:themeColor="background1"/>
                          <w:sz w:val="24"/>
                          <w:szCs w:val="24"/>
                          <w:lang w:val="en-US" w:eastAsia="en-US"/>
                        </w:rPr>
                        <w:t>to improve the marine environment and water quality within the Williamstown local port area.</w:t>
                      </w:r>
                    </w:p>
                  </w:txbxContent>
                </v:textbox>
                <w10:wrap type="square" anchorx="margin"/>
              </v:shape>
            </w:pict>
          </mc:Fallback>
        </mc:AlternateContent>
      </w:r>
      <w:r w:rsidR="000268DB">
        <w:rPr>
          <w:rFonts w:eastAsia="Flama-Book"/>
          <w:lang w:eastAsia="en-US"/>
        </w:rPr>
        <w:t>The</w:t>
      </w:r>
      <w:r w:rsidR="00025EC0">
        <w:rPr>
          <w:rFonts w:eastAsia="Flama-Book"/>
          <w:lang w:eastAsia="en-US"/>
        </w:rPr>
        <w:t xml:space="preserve"> LPAP</w:t>
      </w:r>
      <w:r w:rsidR="003617FF">
        <w:rPr>
          <w:rFonts w:eastAsia="Flama-Book"/>
          <w:lang w:eastAsia="en-US"/>
        </w:rPr>
        <w:t xml:space="preserve"> </w:t>
      </w:r>
      <w:r w:rsidR="000268DB">
        <w:rPr>
          <w:rFonts w:eastAsia="Flama-Book"/>
          <w:lang w:eastAsia="en-US"/>
        </w:rPr>
        <w:t xml:space="preserve">builds on </w:t>
      </w:r>
      <w:r w:rsidR="00260AC0">
        <w:rPr>
          <w:rFonts w:eastAsia="Flama-Book"/>
          <w:lang w:eastAsia="en-US"/>
        </w:rPr>
        <w:t xml:space="preserve">key </w:t>
      </w:r>
      <w:r w:rsidR="00BE0E55">
        <w:rPr>
          <w:rFonts w:eastAsia="Flama-Book"/>
          <w:lang w:eastAsia="en-US"/>
        </w:rPr>
        <w:t xml:space="preserve">environmental </w:t>
      </w:r>
      <w:r w:rsidR="00260AC0">
        <w:rPr>
          <w:rFonts w:eastAsia="Flama-Book"/>
          <w:lang w:eastAsia="en-US"/>
        </w:rPr>
        <w:t>objectives</w:t>
      </w:r>
      <w:r w:rsidR="00E90AF7">
        <w:rPr>
          <w:rFonts w:eastAsia="Flama-Book"/>
          <w:lang w:eastAsia="en-US"/>
        </w:rPr>
        <w:t xml:space="preserve"> </w:t>
      </w:r>
      <w:r w:rsidR="00943713">
        <w:rPr>
          <w:rFonts w:eastAsia="Flama-Book"/>
          <w:lang w:eastAsia="en-US"/>
        </w:rPr>
        <w:t>from</w:t>
      </w:r>
      <w:r w:rsidR="00E90AF7">
        <w:rPr>
          <w:rFonts w:eastAsia="Flama-Book"/>
          <w:lang w:eastAsia="en-US"/>
        </w:rPr>
        <w:t xml:space="preserve"> the</w:t>
      </w:r>
      <w:r w:rsidR="00260AC0">
        <w:rPr>
          <w:rFonts w:eastAsia="Flama-Book"/>
          <w:lang w:eastAsia="en-US"/>
        </w:rPr>
        <w:t xml:space="preserve"> </w:t>
      </w:r>
      <w:r w:rsidR="00E90AF7" w:rsidRPr="00CD30F6">
        <w:rPr>
          <w:rFonts w:eastAsia="Flama-Book"/>
          <w:i/>
          <w:iCs/>
          <w:lang w:eastAsia="en-US"/>
        </w:rPr>
        <w:t>Williamstown Maritime Precinct</w:t>
      </w:r>
      <w:r w:rsidR="00E90AF7">
        <w:rPr>
          <w:rFonts w:eastAsia="Flama-Book"/>
          <w:i/>
          <w:iCs/>
          <w:lang w:eastAsia="en-US"/>
        </w:rPr>
        <w:t xml:space="preserve"> Framework</w:t>
      </w:r>
      <w:r w:rsidR="00BE0E55">
        <w:rPr>
          <w:rFonts w:eastAsia="Flama-Book"/>
          <w:i/>
          <w:iCs/>
          <w:lang w:eastAsia="en-US"/>
        </w:rPr>
        <w:t xml:space="preserve">, </w:t>
      </w:r>
      <w:r w:rsidR="00BE0E55" w:rsidRPr="00BE0E55">
        <w:rPr>
          <w:rFonts w:eastAsia="Flama-Book"/>
          <w:lang w:eastAsia="en-US"/>
        </w:rPr>
        <w:t>such as</w:t>
      </w:r>
      <w:r w:rsidR="00BE0E55">
        <w:rPr>
          <w:rFonts w:eastAsia="Flama-Book"/>
          <w:i/>
          <w:iCs/>
          <w:lang w:eastAsia="en-US"/>
        </w:rPr>
        <w:t xml:space="preserve"> </w:t>
      </w:r>
      <w:r w:rsidR="00BE0E55">
        <w:rPr>
          <w:rFonts w:eastAsia="Flama-Book"/>
          <w:lang w:eastAsia="en-US"/>
        </w:rPr>
        <w:t>contributing</w:t>
      </w:r>
      <w:r w:rsidR="00CD30F6" w:rsidRPr="00C3063B">
        <w:rPr>
          <w:rFonts w:eastAsia="Flama-Book"/>
          <w:lang w:eastAsia="en-US"/>
        </w:rPr>
        <w:t xml:space="preserve"> to</w:t>
      </w:r>
      <w:r w:rsidR="00260AC0" w:rsidRPr="000268DB">
        <w:rPr>
          <w:rFonts w:eastAsia="Flama-Book"/>
          <w:i/>
          <w:lang w:eastAsia="en-US"/>
        </w:rPr>
        <w:t xml:space="preserve"> </w:t>
      </w:r>
      <w:r w:rsidR="00C3063B">
        <w:rPr>
          <w:rFonts w:eastAsia="Flama-Book"/>
          <w:i/>
          <w:lang w:eastAsia="en-US"/>
        </w:rPr>
        <w:t>“</w:t>
      </w:r>
      <w:r w:rsidR="00462F4A" w:rsidRPr="000268DB">
        <w:rPr>
          <w:rFonts w:eastAsia="Flama-Book"/>
          <w:i/>
          <w:lang w:eastAsia="en-US"/>
        </w:rPr>
        <w:t xml:space="preserve">an </w:t>
      </w:r>
      <w:r w:rsidR="00260AC0" w:rsidRPr="000268DB">
        <w:rPr>
          <w:rFonts w:eastAsia="Flama-Book"/>
          <w:i/>
          <w:lang w:eastAsia="en-US"/>
        </w:rPr>
        <w:t>adaptive and resilient precinct</w:t>
      </w:r>
      <w:r w:rsidR="000268DB">
        <w:rPr>
          <w:rFonts w:eastAsia="Flama-Book"/>
          <w:lang w:eastAsia="en-US"/>
        </w:rPr>
        <w:t>”</w:t>
      </w:r>
      <w:r w:rsidR="00EF5AC5">
        <w:rPr>
          <w:rFonts w:eastAsia="Flama-Book"/>
          <w:lang w:eastAsia="en-US"/>
        </w:rPr>
        <w:t xml:space="preserve"> and </w:t>
      </w:r>
      <w:r w:rsidR="00F62A9E">
        <w:rPr>
          <w:rFonts w:eastAsia="Flama-Book"/>
          <w:lang w:eastAsia="en-US"/>
        </w:rPr>
        <w:t xml:space="preserve">to </w:t>
      </w:r>
      <w:r w:rsidR="00EF5AC5" w:rsidRPr="00C3063B">
        <w:rPr>
          <w:rFonts w:eastAsia="Flama-Book"/>
          <w:i/>
          <w:iCs/>
          <w:lang w:eastAsia="en-US"/>
        </w:rPr>
        <w:t>“support opportunities for locals and visitors to get involved in management initiatives and programs for the marine environment”</w:t>
      </w:r>
      <w:r w:rsidR="00CD30F6">
        <w:rPr>
          <w:rFonts w:eastAsia="Flama-Book"/>
          <w:i/>
          <w:iCs/>
          <w:lang w:eastAsia="en-US"/>
        </w:rPr>
        <w:t>.</w:t>
      </w:r>
      <w:r w:rsidR="003617FF">
        <w:rPr>
          <w:rFonts w:eastAsia="Flama-Book"/>
          <w:lang w:eastAsia="en-US"/>
        </w:rPr>
        <w:t xml:space="preserve"> </w:t>
      </w:r>
      <w:r w:rsidR="009A393C">
        <w:rPr>
          <w:rFonts w:eastAsia="Flama-Book"/>
          <w:lang w:eastAsia="en-US"/>
        </w:rPr>
        <w:t>Two s</w:t>
      </w:r>
      <w:r w:rsidR="00E90AF7">
        <w:rPr>
          <w:rFonts w:eastAsia="Flama-Book"/>
          <w:lang w:eastAsia="en-US"/>
        </w:rPr>
        <w:t>trategic sites</w:t>
      </w:r>
      <w:r w:rsidR="00482063">
        <w:rPr>
          <w:rFonts w:eastAsia="Flama-Book"/>
          <w:lang w:eastAsia="en-US"/>
        </w:rPr>
        <w:t xml:space="preserve"> in the precinct</w:t>
      </w:r>
      <w:r w:rsidR="00E90AF7">
        <w:rPr>
          <w:rFonts w:eastAsia="Flama-Book"/>
          <w:lang w:eastAsia="en-US"/>
        </w:rPr>
        <w:t xml:space="preserve"> have been identified</w:t>
      </w:r>
      <w:r w:rsidR="00482063">
        <w:rPr>
          <w:rFonts w:eastAsia="Flama-Book"/>
          <w:lang w:eastAsia="en-US"/>
        </w:rPr>
        <w:t xml:space="preserve"> by key stakeholders. These are Greenwich</w:t>
      </w:r>
      <w:r w:rsidR="005736F8">
        <w:rPr>
          <w:rFonts w:eastAsia="Flama-Book"/>
          <w:lang w:eastAsia="en-US"/>
        </w:rPr>
        <w:t xml:space="preserve"> Bay and </w:t>
      </w:r>
      <w:r w:rsidR="002033BF">
        <w:rPr>
          <w:rFonts w:eastAsia="Flama-Book"/>
          <w:lang w:eastAsia="en-US"/>
        </w:rPr>
        <w:t xml:space="preserve">abutting the </w:t>
      </w:r>
      <w:r w:rsidR="005736F8">
        <w:rPr>
          <w:rFonts w:eastAsia="Flama-Book"/>
          <w:lang w:eastAsia="en-US"/>
        </w:rPr>
        <w:t>north</w:t>
      </w:r>
      <w:r w:rsidR="002033BF">
        <w:rPr>
          <w:rFonts w:eastAsia="Flama-Book"/>
          <w:lang w:eastAsia="en-US"/>
        </w:rPr>
        <w:t>ern shoreward side</w:t>
      </w:r>
      <w:r w:rsidR="005736F8">
        <w:rPr>
          <w:rFonts w:eastAsia="Flama-Book"/>
          <w:lang w:eastAsia="en-US"/>
        </w:rPr>
        <w:t xml:space="preserve"> of Ferguson Street Pier. These </w:t>
      </w:r>
      <w:r w:rsidR="00C629B6">
        <w:rPr>
          <w:rFonts w:eastAsia="Flama-Book"/>
          <w:lang w:eastAsia="en-US"/>
        </w:rPr>
        <w:t>locations</w:t>
      </w:r>
      <w:r w:rsidR="005736F8">
        <w:rPr>
          <w:rFonts w:eastAsia="Flama-Book"/>
          <w:lang w:eastAsia="en-US"/>
        </w:rPr>
        <w:t xml:space="preserve"> have</w:t>
      </w:r>
      <w:r w:rsidR="00C629B6">
        <w:rPr>
          <w:rFonts w:eastAsia="Flama-Book"/>
          <w:lang w:eastAsia="en-US"/>
        </w:rPr>
        <w:t xml:space="preserve"> the</w:t>
      </w:r>
      <w:r w:rsidR="005736F8">
        <w:rPr>
          <w:rFonts w:eastAsia="Flama-Book"/>
          <w:lang w:eastAsia="en-US"/>
        </w:rPr>
        <w:t xml:space="preserve"> potential to </w:t>
      </w:r>
      <w:r w:rsidR="00E8639C">
        <w:rPr>
          <w:rFonts w:eastAsia="Flama-Book"/>
          <w:lang w:eastAsia="en-US"/>
        </w:rPr>
        <w:t>be</w:t>
      </w:r>
      <w:r w:rsidR="005736F8">
        <w:rPr>
          <w:rFonts w:eastAsia="Flama-Book"/>
          <w:lang w:eastAsia="en-US"/>
        </w:rPr>
        <w:t xml:space="preserve"> trial sites </w:t>
      </w:r>
      <w:r w:rsidR="00A77779">
        <w:rPr>
          <w:rFonts w:eastAsia="Flama-Book"/>
          <w:lang w:eastAsia="en-US"/>
        </w:rPr>
        <w:t xml:space="preserve">for </w:t>
      </w:r>
      <w:r w:rsidR="008843BB">
        <w:rPr>
          <w:rFonts w:eastAsia="Flama-Book"/>
          <w:lang w:eastAsia="en-US"/>
        </w:rPr>
        <w:t xml:space="preserve">nature-based protection, such as </w:t>
      </w:r>
      <w:r w:rsidR="00A77779">
        <w:rPr>
          <w:rFonts w:eastAsia="Flama-Book"/>
          <w:lang w:eastAsia="en-US"/>
        </w:rPr>
        <w:t xml:space="preserve">artificial reefs </w:t>
      </w:r>
      <w:r w:rsidR="008843BB">
        <w:rPr>
          <w:rFonts w:eastAsia="Flama-Book"/>
          <w:lang w:eastAsia="en-US"/>
        </w:rPr>
        <w:t>similar to those</w:t>
      </w:r>
      <w:r w:rsidR="00077DD5">
        <w:rPr>
          <w:rFonts w:eastAsia="Flama-Book"/>
          <w:lang w:eastAsia="en-US"/>
        </w:rPr>
        <w:t xml:space="preserve"> </w:t>
      </w:r>
      <w:r w:rsidR="00A77779">
        <w:rPr>
          <w:rFonts w:eastAsia="Flama-Book"/>
          <w:lang w:eastAsia="en-US"/>
        </w:rPr>
        <w:t xml:space="preserve">that have been </w:t>
      </w:r>
      <w:r w:rsidR="00B20081">
        <w:rPr>
          <w:rFonts w:eastAsia="Flama-Book"/>
          <w:lang w:eastAsia="en-US"/>
        </w:rPr>
        <w:t>deployed</w:t>
      </w:r>
      <w:r w:rsidR="00077DD5">
        <w:rPr>
          <w:rFonts w:eastAsia="Flama-Book"/>
          <w:lang w:eastAsia="en-US"/>
        </w:rPr>
        <w:t xml:space="preserve"> in other locations within Port Phillip.</w:t>
      </w:r>
      <w:r w:rsidR="005736F8">
        <w:rPr>
          <w:rFonts w:eastAsia="Flama-Book"/>
          <w:lang w:eastAsia="en-US"/>
        </w:rPr>
        <w:t xml:space="preserve"> </w:t>
      </w:r>
      <w:r w:rsidR="00B20081">
        <w:rPr>
          <w:rFonts w:eastAsia="Flama-Book"/>
          <w:lang w:eastAsia="en-US"/>
        </w:rPr>
        <w:t xml:space="preserve">The aim </w:t>
      </w:r>
      <w:r w:rsidR="00064FAB">
        <w:rPr>
          <w:rFonts w:eastAsia="Flama-Book"/>
          <w:lang w:eastAsia="en-US"/>
        </w:rPr>
        <w:t>is to</w:t>
      </w:r>
      <w:r w:rsidR="00B20081">
        <w:rPr>
          <w:rFonts w:eastAsia="Flama-Book"/>
          <w:lang w:eastAsia="en-US"/>
        </w:rPr>
        <w:t xml:space="preserve"> reduce </w:t>
      </w:r>
      <w:r w:rsidR="00107BD7">
        <w:rPr>
          <w:rFonts w:eastAsia="Flama-Book"/>
          <w:lang w:eastAsia="en-US"/>
        </w:rPr>
        <w:t>wave impact</w:t>
      </w:r>
      <w:r w:rsidR="00726DF8">
        <w:rPr>
          <w:rFonts w:eastAsia="Flama-Book"/>
          <w:lang w:eastAsia="en-US"/>
        </w:rPr>
        <w:t xml:space="preserve"> on the shoreline, provide substrate for marine organisms to attach to</w:t>
      </w:r>
      <w:r w:rsidR="00107BD7">
        <w:rPr>
          <w:rFonts w:eastAsia="Flama-Book"/>
          <w:lang w:eastAsia="en-US"/>
        </w:rPr>
        <w:t xml:space="preserve"> and </w:t>
      </w:r>
      <w:r w:rsidR="005736F8">
        <w:rPr>
          <w:rFonts w:eastAsia="Flama-Book"/>
          <w:lang w:eastAsia="en-US"/>
        </w:rPr>
        <w:t>improve the marine environment and water quality</w:t>
      </w:r>
      <w:r w:rsidR="00107BD7">
        <w:rPr>
          <w:rFonts w:eastAsia="Flama-Book"/>
          <w:lang w:eastAsia="en-US"/>
        </w:rPr>
        <w:t>.</w:t>
      </w:r>
      <w:r w:rsidR="00D85B35">
        <w:rPr>
          <w:rFonts w:eastAsia="Flama-Book"/>
          <w:lang w:eastAsia="en-US"/>
        </w:rPr>
        <w:t xml:space="preserve"> </w:t>
      </w:r>
      <w:r w:rsidR="00107BD7">
        <w:rPr>
          <w:rFonts w:eastAsia="Flama-Book"/>
          <w:lang w:eastAsia="en-US"/>
        </w:rPr>
        <w:t xml:space="preserve">This </w:t>
      </w:r>
      <w:r w:rsidR="00553725">
        <w:rPr>
          <w:rFonts w:eastAsia="Flama-Book"/>
          <w:lang w:eastAsia="en-US"/>
        </w:rPr>
        <w:t>is</w:t>
      </w:r>
      <w:r w:rsidR="00107BD7">
        <w:rPr>
          <w:rFonts w:eastAsia="Flama-Book"/>
          <w:lang w:eastAsia="en-US"/>
        </w:rPr>
        <w:t xml:space="preserve"> a great opportunity for the community </w:t>
      </w:r>
      <w:r w:rsidR="00553725">
        <w:rPr>
          <w:rFonts w:eastAsia="Flama-Book"/>
          <w:lang w:eastAsia="en-US"/>
        </w:rPr>
        <w:t xml:space="preserve">to </w:t>
      </w:r>
      <w:r w:rsidR="000A47A7">
        <w:rPr>
          <w:rFonts w:eastAsia="Flama-Book"/>
          <w:lang w:eastAsia="en-US"/>
        </w:rPr>
        <w:t xml:space="preserve">be involved with </w:t>
      </w:r>
      <w:r w:rsidR="00553725">
        <w:rPr>
          <w:rFonts w:eastAsia="Flama-Book"/>
          <w:lang w:eastAsia="en-US"/>
        </w:rPr>
        <w:t>through partnership</w:t>
      </w:r>
      <w:r w:rsidR="001D1280">
        <w:rPr>
          <w:rFonts w:eastAsia="Flama-Book"/>
          <w:lang w:eastAsia="en-US"/>
        </w:rPr>
        <w:t>s</w:t>
      </w:r>
      <w:r w:rsidR="00553725">
        <w:rPr>
          <w:rFonts w:eastAsia="Flama-Book"/>
          <w:lang w:eastAsia="en-US"/>
        </w:rPr>
        <w:t xml:space="preserve"> </w:t>
      </w:r>
      <w:r w:rsidR="00D3372E">
        <w:rPr>
          <w:rFonts w:eastAsia="Flama-Book"/>
          <w:lang w:eastAsia="en-US"/>
        </w:rPr>
        <w:t>with environmental organisations</w:t>
      </w:r>
      <w:r w:rsidR="00553725">
        <w:rPr>
          <w:rFonts w:eastAsia="Flama-Book"/>
          <w:lang w:eastAsia="en-US"/>
        </w:rPr>
        <w:t>, universities</w:t>
      </w:r>
      <w:r w:rsidR="00182F33">
        <w:rPr>
          <w:rFonts w:eastAsia="Flama-Book"/>
          <w:lang w:eastAsia="en-US"/>
        </w:rPr>
        <w:t xml:space="preserve"> </w:t>
      </w:r>
      <w:r w:rsidR="009A393C">
        <w:rPr>
          <w:rFonts w:eastAsia="Flama-Book"/>
          <w:lang w:eastAsia="en-US"/>
        </w:rPr>
        <w:t xml:space="preserve">and </w:t>
      </w:r>
      <w:r w:rsidR="00FF5077">
        <w:rPr>
          <w:rFonts w:eastAsia="Flama-Book"/>
          <w:lang w:eastAsia="en-US"/>
        </w:rPr>
        <w:t>philanthropic partners.</w:t>
      </w:r>
    </w:p>
    <w:p w14:paraId="3D934EA6" w14:textId="02A9646E" w:rsidR="00B3556E" w:rsidRDefault="00CD4D74" w:rsidP="0024499D">
      <w:pPr>
        <w:rPr>
          <w:rFonts w:eastAsiaTheme="minorHAnsi"/>
          <w:b/>
          <w:bCs/>
          <w:color w:val="FFFFFF" w:themeColor="background1"/>
          <w:sz w:val="24"/>
          <w:szCs w:val="24"/>
          <w:lang w:val="en-US" w:eastAsia="en-US"/>
        </w:rPr>
      </w:pPr>
      <w:r>
        <w:rPr>
          <w:rFonts w:eastAsiaTheme="minorHAnsi"/>
          <w:b/>
          <w:bCs/>
          <w:color w:val="FFFFFF" w:themeColor="background1"/>
          <w:sz w:val="24"/>
          <w:szCs w:val="24"/>
          <w:lang w:val="en-US" w:eastAsia="en-US"/>
        </w:rPr>
        <w:tab/>
      </w:r>
    </w:p>
    <w:p w14:paraId="096309F0" w14:textId="77777777" w:rsidR="00CD4D74" w:rsidRDefault="00CD4D74" w:rsidP="0024499D">
      <w:pPr>
        <w:rPr>
          <w:rFonts w:eastAsiaTheme="minorHAnsi"/>
          <w:b/>
          <w:bCs/>
          <w:color w:val="FFFFFF" w:themeColor="background1"/>
          <w:sz w:val="24"/>
          <w:szCs w:val="24"/>
          <w:lang w:val="en-US" w:eastAsia="en-US"/>
        </w:rPr>
      </w:pPr>
    </w:p>
    <w:p w14:paraId="68743E8F" w14:textId="77777777" w:rsidR="00CD4D74" w:rsidRDefault="00CD4D74" w:rsidP="0024499D">
      <w:pPr>
        <w:rPr>
          <w:rFonts w:eastAsiaTheme="minorHAnsi"/>
          <w:b/>
          <w:bCs/>
          <w:color w:val="FFFFFF" w:themeColor="background1"/>
          <w:sz w:val="24"/>
          <w:szCs w:val="24"/>
          <w:lang w:val="en-US" w:eastAsia="en-US"/>
        </w:rPr>
      </w:pPr>
    </w:p>
    <w:p w14:paraId="24C069B8" w14:textId="77777777" w:rsidR="00CD4D74" w:rsidRDefault="00CD4D74" w:rsidP="0024499D">
      <w:pPr>
        <w:rPr>
          <w:rFonts w:eastAsiaTheme="minorHAnsi"/>
          <w:b/>
          <w:bCs/>
          <w:color w:val="FFFFFF" w:themeColor="background1"/>
          <w:sz w:val="24"/>
          <w:szCs w:val="24"/>
          <w:lang w:val="en-US" w:eastAsia="en-US"/>
        </w:rPr>
      </w:pPr>
    </w:p>
    <w:p w14:paraId="36E06A7B" w14:textId="77777777" w:rsidR="00CD4D74" w:rsidRPr="00732121" w:rsidRDefault="00CD4D74" w:rsidP="0024499D">
      <w:pPr>
        <w:rPr>
          <w:rFonts w:eastAsiaTheme="minorHAnsi"/>
          <w:b/>
          <w:bCs/>
          <w:color w:val="FFFFFF" w:themeColor="background1"/>
          <w:sz w:val="24"/>
          <w:szCs w:val="24"/>
          <w:lang w:val="en-US" w:eastAsia="en-US"/>
        </w:rPr>
      </w:pPr>
    </w:p>
    <w:p w14:paraId="65719CB4" w14:textId="0DFF0FEC" w:rsidR="00F115DF" w:rsidRDefault="00F115DF" w:rsidP="00F115DF">
      <w:pPr>
        <w:pStyle w:val="Heading2"/>
      </w:pPr>
      <w:bookmarkStart w:id="23" w:name="_Toc158801930"/>
      <w:r>
        <w:lastRenderedPageBreak/>
        <w:t>Wave climate</w:t>
      </w:r>
      <w:bookmarkEnd w:id="23"/>
    </w:p>
    <w:p w14:paraId="7684E7BF" w14:textId="2610B7FC" w:rsidR="00F115DF" w:rsidRDefault="00D553F6" w:rsidP="00C9620B">
      <w:pPr>
        <w:rPr>
          <w:rFonts w:eastAsia="Flama-Book"/>
          <w:lang w:eastAsia="en-US"/>
        </w:rPr>
      </w:pPr>
      <w:r>
        <w:rPr>
          <w:rFonts w:eastAsia="Flama-Book"/>
          <w:lang w:eastAsia="en-US"/>
        </w:rPr>
        <w:t xml:space="preserve">The </w:t>
      </w:r>
      <w:r w:rsidR="004A12B8">
        <w:rPr>
          <w:rFonts w:eastAsia="Flama-Book"/>
          <w:lang w:eastAsia="en-US"/>
        </w:rPr>
        <w:t>purpose of the Williamstown Wave, Wash and Surge Study (WWSS)</w:t>
      </w:r>
      <w:r w:rsidR="00E26806">
        <w:rPr>
          <w:rFonts w:eastAsia="Flama-Book"/>
          <w:lang w:eastAsia="en-US"/>
        </w:rPr>
        <w:t xml:space="preserve"> (2022)</w:t>
      </w:r>
      <w:r w:rsidR="004A12B8">
        <w:rPr>
          <w:rFonts w:eastAsia="Flama-Book"/>
          <w:lang w:eastAsia="en-US"/>
        </w:rPr>
        <w:t xml:space="preserve"> was to identify the cause of the ‘wave, wash and surge’ issues that have been anecdotally reported and recorded in the Williamstown maritime area by the boating community and to prepare potential options for future mitigation.</w:t>
      </w:r>
    </w:p>
    <w:p w14:paraId="1D9ACD4A" w14:textId="3624CB7F" w:rsidR="00F115DF" w:rsidRDefault="00F115DF" w:rsidP="00F115DF">
      <w:pPr>
        <w:rPr>
          <w:rFonts w:eastAsia="Flama-Book"/>
          <w:lang w:eastAsia="en-US"/>
        </w:rPr>
      </w:pPr>
      <w:r>
        <w:rPr>
          <w:rFonts w:eastAsia="Flama-Book"/>
          <w:lang w:eastAsia="en-US"/>
        </w:rPr>
        <w:t xml:space="preserve">Implementation of the mitigation options has been considered and supported by </w:t>
      </w:r>
      <w:r w:rsidR="006908A9">
        <w:rPr>
          <w:rFonts w:eastAsia="Flama-Book"/>
          <w:lang w:eastAsia="en-US"/>
        </w:rPr>
        <w:t xml:space="preserve">key </w:t>
      </w:r>
      <w:r>
        <w:rPr>
          <w:rFonts w:eastAsia="Flama-Book"/>
          <w:lang w:eastAsia="en-US"/>
        </w:rPr>
        <w:t>government</w:t>
      </w:r>
      <w:r w:rsidR="006908A9">
        <w:rPr>
          <w:rFonts w:eastAsia="Flama-Book"/>
          <w:lang w:eastAsia="en-US"/>
        </w:rPr>
        <w:t xml:space="preserve"> Departments and Agencies</w:t>
      </w:r>
      <w:r>
        <w:rPr>
          <w:rFonts w:eastAsia="Flama-Book"/>
          <w:lang w:eastAsia="en-US"/>
        </w:rPr>
        <w:t>.</w:t>
      </w:r>
    </w:p>
    <w:p w14:paraId="03AF4DEF" w14:textId="20620FB9" w:rsidR="00F115DF" w:rsidRDefault="00F115DF" w:rsidP="00F115DF">
      <w:pPr>
        <w:rPr>
          <w:rFonts w:eastAsia="Flama-Book"/>
          <w:lang w:eastAsia="en-US"/>
        </w:rPr>
      </w:pPr>
      <w:r>
        <w:rPr>
          <w:rFonts w:eastAsia="Flama-Book"/>
          <w:lang w:eastAsia="en-US"/>
        </w:rPr>
        <w:t>Five key viable mitigation options were identified in the Williamstown WWSS:</w:t>
      </w:r>
    </w:p>
    <w:p w14:paraId="7B0E6269" w14:textId="07ABFE1B" w:rsidR="00F115DF" w:rsidRDefault="00F115DF" w:rsidP="00F115DF">
      <w:pPr>
        <w:ind w:left="720"/>
        <w:rPr>
          <w:rFonts w:eastAsia="Flama-Book"/>
          <w:lang w:eastAsia="en-US"/>
        </w:rPr>
      </w:pPr>
      <w:r>
        <w:rPr>
          <w:rFonts w:eastAsia="Flama-Book"/>
          <w:lang w:eastAsia="en-US"/>
        </w:rPr>
        <w:t xml:space="preserve">1. Creation or modification of a 5-knot zone, </w:t>
      </w:r>
      <w:r w:rsidR="00BC125A">
        <w:rPr>
          <w:rFonts w:eastAsia="Flama-Book"/>
          <w:lang w:eastAsia="en-US"/>
        </w:rPr>
        <w:t>i.e</w:t>
      </w:r>
      <w:r>
        <w:rPr>
          <w:rFonts w:eastAsia="Flama-Book"/>
          <w:lang w:eastAsia="en-US"/>
        </w:rPr>
        <w:t>. Extend the 5-knot speed limit from the foreshore to the channel boundary of the Williamstown channel</w:t>
      </w:r>
    </w:p>
    <w:p w14:paraId="269EDCFA" w14:textId="0A3FF082" w:rsidR="00F115DF" w:rsidRDefault="00F115DF" w:rsidP="00F115DF">
      <w:pPr>
        <w:ind w:left="720"/>
        <w:rPr>
          <w:rFonts w:eastAsia="Flama-Book"/>
          <w:lang w:eastAsia="en-US"/>
        </w:rPr>
      </w:pPr>
      <w:r>
        <w:rPr>
          <w:rFonts w:eastAsia="Flama-Book"/>
          <w:lang w:eastAsia="en-US"/>
        </w:rPr>
        <w:t>2. Education and enforcement of speed control/limit of recreational boats</w:t>
      </w:r>
    </w:p>
    <w:p w14:paraId="2E9A28F0" w14:textId="4ED15DEC" w:rsidR="00F115DF" w:rsidRDefault="00F115DF" w:rsidP="00F115DF">
      <w:pPr>
        <w:ind w:left="720"/>
        <w:rPr>
          <w:rFonts w:eastAsia="Flama-Book"/>
          <w:lang w:eastAsia="en-US"/>
        </w:rPr>
      </w:pPr>
      <w:r>
        <w:rPr>
          <w:rFonts w:eastAsia="Flama-Book"/>
          <w:lang w:eastAsia="en-US"/>
        </w:rPr>
        <w:t xml:space="preserve">3. Education and enforcement of speed control/limit of </w:t>
      </w:r>
      <w:r w:rsidR="00E26806">
        <w:rPr>
          <w:rFonts w:eastAsia="Flama-Book"/>
          <w:lang w:eastAsia="en-US"/>
        </w:rPr>
        <w:t>f</w:t>
      </w:r>
      <w:r>
        <w:rPr>
          <w:rFonts w:eastAsia="Flama-Book"/>
          <w:lang w:eastAsia="en-US"/>
        </w:rPr>
        <w:t xml:space="preserve">ast </w:t>
      </w:r>
      <w:r w:rsidR="00E26806">
        <w:rPr>
          <w:rFonts w:eastAsia="Flama-Book"/>
          <w:lang w:eastAsia="en-US"/>
        </w:rPr>
        <w:t>f</w:t>
      </w:r>
      <w:r>
        <w:rPr>
          <w:rFonts w:eastAsia="Flama-Book"/>
          <w:lang w:eastAsia="en-US"/>
        </w:rPr>
        <w:t>erries</w:t>
      </w:r>
    </w:p>
    <w:p w14:paraId="75E61B4E" w14:textId="089DD665" w:rsidR="00F115DF" w:rsidRDefault="00F115DF" w:rsidP="00F115DF">
      <w:pPr>
        <w:ind w:left="720"/>
        <w:rPr>
          <w:rFonts w:eastAsia="Flama-Book"/>
          <w:lang w:eastAsia="en-US"/>
        </w:rPr>
      </w:pPr>
      <w:r>
        <w:rPr>
          <w:rFonts w:eastAsia="Flama-Book"/>
          <w:lang w:eastAsia="en-US"/>
        </w:rPr>
        <w:t>4. Wave attenuation at the local marina scale</w:t>
      </w:r>
    </w:p>
    <w:p w14:paraId="222B17D4" w14:textId="75AE73FE" w:rsidR="0013342D" w:rsidRDefault="00F115DF" w:rsidP="00D30E5B">
      <w:pPr>
        <w:ind w:firstLine="720"/>
        <w:rPr>
          <w:rFonts w:eastAsia="Flama-Book"/>
          <w:lang w:eastAsia="en-US"/>
        </w:rPr>
        <w:sectPr w:rsidR="0013342D" w:rsidSect="009C2D82">
          <w:pgSz w:w="11906" w:h="16838"/>
          <w:pgMar w:top="1276" w:right="1134" w:bottom="1276" w:left="1134" w:header="1134" w:footer="794" w:gutter="0"/>
          <w:cols w:space="566"/>
          <w:titlePg/>
          <w:docGrid w:linePitch="360"/>
        </w:sectPr>
      </w:pPr>
      <w:r>
        <w:rPr>
          <w:noProof/>
        </w:rPr>
        <mc:AlternateContent>
          <mc:Choice Requires="wps">
            <w:drawing>
              <wp:anchor distT="144145" distB="144145" distL="180340" distR="180340" simplePos="0" relativeHeight="251658244" behindDoc="0" locked="0" layoutInCell="1" allowOverlap="1" wp14:anchorId="214A2CE3" wp14:editId="25B76AEC">
                <wp:simplePos x="0" y="0"/>
                <wp:positionH relativeFrom="margin">
                  <wp:align>left</wp:align>
                </wp:positionH>
                <wp:positionV relativeFrom="paragraph">
                  <wp:posOffset>321945</wp:posOffset>
                </wp:positionV>
                <wp:extent cx="6187440" cy="651510"/>
                <wp:effectExtent l="0" t="0" r="3810" b="0"/>
                <wp:wrapSquare wrapText="bothSides"/>
                <wp:docPr id="72" name="Freeform: Shape 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87440" cy="65151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solidFill>
                          <a:schemeClr val="tx2">
                            <a:alpha val="85000"/>
                          </a:schemeClr>
                        </a:solidFill>
                        <a:ln w="9220" cap="flat">
                          <a:noFill/>
                          <a:prstDash val="solid"/>
                          <a:miter/>
                        </a:ln>
                      </wps:spPr>
                      <wps:txbx>
                        <w:txbxContent>
                          <w:p w14:paraId="467EA82A" w14:textId="74239A32" w:rsidR="00F115DF" w:rsidRPr="00F115DF" w:rsidRDefault="00F115DF" w:rsidP="00F115DF">
                            <w:pPr>
                              <w:autoSpaceDE w:val="0"/>
                              <w:autoSpaceDN w:val="0"/>
                              <w:adjustRightInd w:val="0"/>
                              <w:spacing w:after="0"/>
                              <w:rPr>
                                <w:rFonts w:eastAsiaTheme="minorHAnsi"/>
                                <w:b/>
                                <w:bCs/>
                                <w:color w:val="FFFFFF" w:themeColor="background1"/>
                                <w:sz w:val="24"/>
                                <w:szCs w:val="24"/>
                                <w:lang w:val="en-US" w:eastAsia="en-US"/>
                              </w:rPr>
                            </w:pPr>
                            <w:r w:rsidRPr="00F115DF">
                              <w:rPr>
                                <w:rFonts w:eastAsiaTheme="minorHAnsi"/>
                                <w:b/>
                                <w:bCs/>
                                <w:color w:val="FFFFFF" w:themeColor="background1"/>
                                <w:sz w:val="24"/>
                                <w:szCs w:val="24"/>
                                <w:lang w:val="en-US" w:eastAsia="en-US"/>
                              </w:rPr>
                              <w:t xml:space="preserve">Key action: </w:t>
                            </w:r>
                            <w:r w:rsidR="0013582C">
                              <w:rPr>
                                <w:rFonts w:eastAsiaTheme="minorHAnsi"/>
                                <w:b/>
                                <w:bCs/>
                                <w:color w:val="FFFFFF" w:themeColor="background1"/>
                                <w:sz w:val="24"/>
                                <w:szCs w:val="24"/>
                                <w:lang w:val="en-US" w:eastAsia="en-US"/>
                              </w:rPr>
                              <w:t xml:space="preserve">Parks Victoria will continue </w:t>
                            </w:r>
                            <w:r w:rsidR="00CD23A5">
                              <w:rPr>
                                <w:rFonts w:eastAsiaTheme="minorHAnsi"/>
                                <w:b/>
                                <w:bCs/>
                                <w:color w:val="FFFFFF" w:themeColor="background1"/>
                                <w:sz w:val="24"/>
                                <w:szCs w:val="24"/>
                                <w:lang w:val="en-US" w:eastAsia="en-US"/>
                              </w:rPr>
                              <w:t>to progress the propose</w:t>
                            </w:r>
                            <w:r w:rsidR="004B3C70">
                              <w:rPr>
                                <w:rFonts w:eastAsiaTheme="minorHAnsi"/>
                                <w:b/>
                                <w:bCs/>
                                <w:color w:val="FFFFFF" w:themeColor="background1"/>
                                <w:sz w:val="24"/>
                                <w:szCs w:val="24"/>
                                <w:lang w:val="en-US" w:eastAsia="en-US"/>
                              </w:rPr>
                              <w:t>d</w:t>
                            </w:r>
                            <w:r w:rsidR="00CD23A5">
                              <w:rPr>
                                <w:rFonts w:eastAsiaTheme="minorHAnsi"/>
                                <w:b/>
                                <w:bCs/>
                                <w:color w:val="FFFFFF" w:themeColor="background1"/>
                                <w:sz w:val="24"/>
                                <w:szCs w:val="24"/>
                                <w:lang w:val="en-US" w:eastAsia="en-US"/>
                              </w:rPr>
                              <w:t xml:space="preserve"> 5 knot rule change</w:t>
                            </w:r>
                            <w:r w:rsidR="004B3C70">
                              <w:rPr>
                                <w:rFonts w:eastAsiaTheme="minorHAnsi"/>
                                <w:b/>
                                <w:bCs/>
                                <w:color w:val="FFFFFF" w:themeColor="background1"/>
                                <w:sz w:val="24"/>
                                <w:szCs w:val="24"/>
                                <w:lang w:val="en-US" w:eastAsia="en-US"/>
                              </w:rPr>
                              <w:t xml:space="preserve">.  </w:t>
                            </w:r>
                            <w:r w:rsidR="00CD23A5">
                              <w:rPr>
                                <w:rFonts w:eastAsiaTheme="minorHAnsi"/>
                                <w:b/>
                                <w:bCs/>
                                <w:color w:val="FFFFFF" w:themeColor="background1"/>
                                <w:sz w:val="24"/>
                                <w:szCs w:val="24"/>
                                <w:lang w:val="en-US" w:eastAsia="en-US"/>
                              </w:rPr>
                              <w:t xml:space="preserve"> </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14A2CE3" id="Freeform: Shape 72" o:spid="_x0000_s1045" alt="&quot;&quot;" style="position:absolute;left:0;text-align:left;margin-left:0;margin-top:25.35pt;width:487.2pt;height:51.3pt;z-index:251658244;visibility:visible;mso-wrap-style:square;mso-width-percent:0;mso-height-percent:0;mso-wrap-distance-left:14.2pt;mso-wrap-distance-top:11.35pt;mso-wrap-distance-right:14.2pt;mso-wrap-distance-bottom:11.35pt;mso-position-horizontal:left;mso-position-horizontal-relative:margin;mso-position-vertical:absolute;mso-position-vertical-relative:text;mso-width-percent:0;mso-height-percent:0;mso-width-relative:page;mso-height-relative:page;v-text-anchor:middle" coordsize="2884052,221725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" adj="-11796480,,540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fillcolor="#284e36 [3215]" stroked="f" strokeweight=".25611mm">
                <v:fill opacity="55769f"/>
                <v:stroke joinstyle="miter"/>
                <v:formulas/>
                <v:path arrowok="t" o:connecttype="custom" o:connectlocs="6187442,645380;6019091,649081;5790526,649837;5482739,649378;5106421,645434;4749912,649378;4088187,649378;3406064,649378;2744340,649378;2204821,649378;1003579,649378;0,649378;0,2132;1003379,2132;2204622,2132;2744142,2132;3405867,2132;4087990,2132;4749714,2132;5106224,6076;5482542,2132;5790526,1673;6019091,2429;6187442,6130" o:connectangles="0,0,0,0,0,0,0,0,0,0,0,0,0,0,0,0,0,0,0,0,0,0,0,0" textboxrect="0,0,2884052,2217251"/>
                <v:textbox inset="5mm">
                  <w:txbxContent>
                    <w:p w14:paraId="467EA82A" w14:textId="74239A32" w:rsidR="00F115DF" w:rsidRPr="00F115DF" w:rsidRDefault="00F115DF" w:rsidP="00F115DF">
                      <w:pPr>
                        <w:autoSpaceDE w:val="0"/>
                        <w:autoSpaceDN w:val="0"/>
                        <w:adjustRightInd w:val="0"/>
                        <w:spacing w:after="0"/>
                        <w:rPr>
                          <w:rFonts w:eastAsiaTheme="minorHAnsi"/>
                          <w:b/>
                          <w:bCs/>
                          <w:color w:val="FFFFFF" w:themeColor="background1"/>
                          <w:sz w:val="24"/>
                          <w:szCs w:val="24"/>
                          <w:lang w:val="en-US" w:eastAsia="en-US"/>
                        </w:rPr>
                      </w:pPr>
                      <w:r w:rsidRPr="00F115DF">
                        <w:rPr>
                          <w:rFonts w:eastAsiaTheme="minorHAnsi"/>
                          <w:b/>
                          <w:bCs/>
                          <w:color w:val="FFFFFF" w:themeColor="background1"/>
                          <w:sz w:val="24"/>
                          <w:szCs w:val="24"/>
                          <w:lang w:val="en-US" w:eastAsia="en-US"/>
                        </w:rPr>
                        <w:t xml:space="preserve">Key action: </w:t>
                      </w:r>
                      <w:r w:rsidR="0013582C">
                        <w:rPr>
                          <w:rFonts w:eastAsiaTheme="minorHAnsi"/>
                          <w:b/>
                          <w:bCs/>
                          <w:color w:val="FFFFFF" w:themeColor="background1"/>
                          <w:sz w:val="24"/>
                          <w:szCs w:val="24"/>
                          <w:lang w:val="en-US" w:eastAsia="en-US"/>
                        </w:rPr>
                        <w:t xml:space="preserve">Parks Victoria will continue </w:t>
                      </w:r>
                      <w:r w:rsidR="00CD23A5">
                        <w:rPr>
                          <w:rFonts w:eastAsiaTheme="minorHAnsi"/>
                          <w:b/>
                          <w:bCs/>
                          <w:color w:val="FFFFFF" w:themeColor="background1"/>
                          <w:sz w:val="24"/>
                          <w:szCs w:val="24"/>
                          <w:lang w:val="en-US" w:eastAsia="en-US"/>
                        </w:rPr>
                        <w:t>to progress the propose</w:t>
                      </w:r>
                      <w:r w:rsidR="004B3C70">
                        <w:rPr>
                          <w:rFonts w:eastAsiaTheme="minorHAnsi"/>
                          <w:b/>
                          <w:bCs/>
                          <w:color w:val="FFFFFF" w:themeColor="background1"/>
                          <w:sz w:val="24"/>
                          <w:szCs w:val="24"/>
                          <w:lang w:val="en-US" w:eastAsia="en-US"/>
                        </w:rPr>
                        <w:t>d</w:t>
                      </w:r>
                      <w:r w:rsidR="00CD23A5">
                        <w:rPr>
                          <w:rFonts w:eastAsiaTheme="minorHAnsi"/>
                          <w:b/>
                          <w:bCs/>
                          <w:color w:val="FFFFFF" w:themeColor="background1"/>
                          <w:sz w:val="24"/>
                          <w:szCs w:val="24"/>
                          <w:lang w:val="en-US" w:eastAsia="en-US"/>
                        </w:rPr>
                        <w:t xml:space="preserve"> 5 knot rule change</w:t>
                      </w:r>
                      <w:r w:rsidR="004B3C70">
                        <w:rPr>
                          <w:rFonts w:eastAsiaTheme="minorHAnsi"/>
                          <w:b/>
                          <w:bCs/>
                          <w:color w:val="FFFFFF" w:themeColor="background1"/>
                          <w:sz w:val="24"/>
                          <w:szCs w:val="24"/>
                          <w:lang w:val="en-US" w:eastAsia="en-US"/>
                        </w:rPr>
                        <w:t xml:space="preserve">.  </w:t>
                      </w:r>
                      <w:r w:rsidR="00CD23A5">
                        <w:rPr>
                          <w:rFonts w:eastAsiaTheme="minorHAnsi"/>
                          <w:b/>
                          <w:bCs/>
                          <w:color w:val="FFFFFF" w:themeColor="background1"/>
                          <w:sz w:val="24"/>
                          <w:szCs w:val="24"/>
                          <w:lang w:val="en-US" w:eastAsia="en-US"/>
                        </w:rPr>
                        <w:t xml:space="preserve"> </w:t>
                      </w:r>
                    </w:p>
                  </w:txbxContent>
                </v:textbox>
                <w10:wrap type="square" anchorx="margin"/>
              </v:shape>
            </w:pict>
          </mc:Fallback>
        </mc:AlternateContent>
      </w:r>
      <w:r>
        <w:rPr>
          <w:rFonts w:eastAsia="Flama-Book"/>
          <w:lang w:eastAsia="en-US"/>
        </w:rPr>
        <w:t>5. Education and enforcement of speed control/limit of large commercial vessels.</w:t>
      </w:r>
    </w:p>
    <w:p w14:paraId="5D019E84" w14:textId="27AB5B56" w:rsidR="0013342D" w:rsidRDefault="00F476C0" w:rsidP="0013342D">
      <w:pPr>
        <w:pStyle w:val="Heading1"/>
        <w:tabs>
          <w:tab w:val="left" w:pos="6096"/>
        </w:tabs>
      </w:pPr>
      <w:bookmarkStart w:id="24" w:name="_Toc158801931"/>
      <w:r>
        <w:lastRenderedPageBreak/>
        <w:t>Next Steps and Implementation</w:t>
      </w:r>
      <w:bookmarkEnd w:id="24"/>
    </w:p>
    <w:p w14:paraId="37E8C5E0" w14:textId="686547ED" w:rsidR="00C63037" w:rsidRDefault="00C31BE7" w:rsidP="00F476C0">
      <w:r>
        <w:t xml:space="preserve">Following release of the </w:t>
      </w:r>
      <w:r w:rsidR="00562E17">
        <w:t xml:space="preserve">Williamstown </w:t>
      </w:r>
      <w:r w:rsidR="00A2742F">
        <w:t>LPAP</w:t>
      </w:r>
      <w:r>
        <w:t xml:space="preserve">, Parks Victoria </w:t>
      </w:r>
      <w:r w:rsidR="00562E17">
        <w:t>and the Department of Transport</w:t>
      </w:r>
      <w:r w:rsidR="0065052D">
        <w:t xml:space="preserve"> and Planning</w:t>
      </w:r>
      <w:r w:rsidR="00562E17">
        <w:t xml:space="preserve"> </w:t>
      </w:r>
      <w:r>
        <w:t xml:space="preserve">will develop future business cases to realise the actions of this plan. </w:t>
      </w:r>
      <w:r w:rsidR="00562E17">
        <w:t>The i</w:t>
      </w:r>
      <w:r>
        <w:t xml:space="preserve">mplementation </w:t>
      </w:r>
      <w:r w:rsidR="00562E17">
        <w:t xml:space="preserve">of the key proposals and actions will not </w:t>
      </w:r>
      <w:r w:rsidR="00E2517B">
        <w:t>occur</w:t>
      </w:r>
      <w:r w:rsidR="00562E17">
        <w:t xml:space="preserve"> immediately, but will be staged o</w:t>
      </w:r>
      <w:r w:rsidR="00E2517B">
        <w:t>ver</w:t>
      </w:r>
      <w:r w:rsidR="00562E17">
        <w:t xml:space="preserve"> many years.</w:t>
      </w:r>
      <w:r w:rsidR="005916A2">
        <w:t xml:space="preserve"> </w:t>
      </w:r>
    </w:p>
    <w:p w14:paraId="6FBF5684" w14:textId="40A4DCDF" w:rsidR="00F476C0" w:rsidRDefault="00562E17" w:rsidP="00821A5A">
      <w:pPr>
        <w:rPr>
          <w:rFonts w:eastAsia="Flama-Book"/>
          <w:lang w:eastAsia="en-US"/>
        </w:rPr>
      </w:pPr>
      <w:r>
        <w:t>Priorities from this plan</w:t>
      </w:r>
      <w:r w:rsidR="005916A2">
        <w:t xml:space="preserve"> </w:t>
      </w:r>
      <w:r w:rsidR="00E41D0F">
        <w:t>are</w:t>
      </w:r>
      <w:r>
        <w:t xml:space="preserve"> the</w:t>
      </w:r>
      <w:r w:rsidR="005916A2">
        <w:t xml:space="preserve"> re-opening</w:t>
      </w:r>
      <w:r>
        <w:t xml:space="preserve"> of</w:t>
      </w:r>
      <w:r w:rsidR="005916A2">
        <w:t xml:space="preserve"> Workshops Pier, </w:t>
      </w:r>
      <w:r w:rsidR="00821A5A">
        <w:t>seeking approval to change the 5 knot rule, and to seek funding to commence the technical studies required to seek approval for dredging.</w:t>
      </w:r>
    </w:p>
    <w:p w14:paraId="00029E8C" w14:textId="62B5ADA4" w:rsidR="00F476C0" w:rsidRDefault="00F476C0" w:rsidP="00F476C0">
      <w:pPr>
        <w:rPr>
          <w:rFonts w:eastAsia="Flama-Book"/>
          <w:lang w:eastAsia="en-US"/>
        </w:rPr>
      </w:pPr>
    </w:p>
    <w:p w14:paraId="6F658C57" w14:textId="3F432084" w:rsidR="003009CC" w:rsidRDefault="00D30E5B" w:rsidP="00F115DF">
      <w:pPr>
        <w:ind w:left="720"/>
        <w:rPr>
          <w:rFonts w:eastAsia="Flama-Book"/>
          <w:lang w:eastAsia="en-US"/>
        </w:rPr>
      </w:pPr>
      <w:r>
        <w:rPr>
          <w:noProof/>
        </w:rPr>
        <mc:AlternateContent>
          <mc:Choice Requires="wps">
            <w:drawing>
              <wp:anchor distT="45720" distB="45720" distL="114300" distR="114300" simplePos="0" relativeHeight="251658261" behindDoc="0" locked="0" layoutInCell="1" allowOverlap="1" wp14:anchorId="120143E4" wp14:editId="0D4349D0">
                <wp:simplePos x="0" y="0"/>
                <wp:positionH relativeFrom="margin">
                  <wp:align>left</wp:align>
                </wp:positionH>
                <wp:positionV relativeFrom="paragraph">
                  <wp:posOffset>6391572</wp:posOffset>
                </wp:positionV>
                <wp:extent cx="4486275" cy="266700"/>
                <wp:effectExtent l="0" t="0" r="9525" b="0"/>
                <wp:wrapSquare wrapText="bothSides"/>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266700"/>
                        </a:xfrm>
                        <a:prstGeom prst="rect">
                          <a:avLst/>
                        </a:prstGeom>
                        <a:solidFill>
                          <a:srgbClr val="FFFFFF"/>
                        </a:solidFill>
                        <a:ln w="9525">
                          <a:noFill/>
                          <a:miter lim="800000"/>
                          <a:headEnd/>
                          <a:tailEnd/>
                        </a:ln>
                      </wps:spPr>
                      <wps:txbx>
                        <w:txbxContent>
                          <w:p w14:paraId="5EBC80BF" w14:textId="09EE10D4" w:rsidR="00B44BBF" w:rsidRDefault="00B44BBF" w:rsidP="00B44BBF">
                            <w:pPr>
                              <w:pStyle w:val="Caption"/>
                            </w:pPr>
                            <w:r>
                              <w:t xml:space="preserve">Figure </w:t>
                            </w:r>
                            <w:r w:rsidR="005C3184">
                              <w:t xml:space="preserve">10 </w:t>
                            </w:r>
                            <w:r>
                              <w:rPr>
                                <w:noProof/>
                              </w:rPr>
                              <w:t xml:space="preserve"> – Project timeline</w:t>
                            </w:r>
                          </w:p>
                          <w:p w14:paraId="00A41062" w14:textId="77777777" w:rsidR="00B44BBF" w:rsidRDefault="00B44BBF" w:rsidP="00B44B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143E4" id="Text Box 53" o:spid="_x0000_s1046" type="#_x0000_t202" style="position:absolute;left:0;text-align:left;margin-left:0;margin-top:503.25pt;width:353.25pt;height:21pt;z-index:25165826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" stroked="f">
                <v:textbox>
                  <w:txbxContent>
                    <w:p w14:paraId="5EBC80BF" w14:textId="09EE10D4" w:rsidR="00B44BBF" w:rsidRDefault="00B44BBF" w:rsidP="00B44BBF">
                      <w:pPr>
                        <w:pStyle w:val="Caption"/>
                      </w:pPr>
                      <w:r>
                        <w:t xml:space="preserve">Figure </w:t>
                      </w:r>
                      <w:r w:rsidR="005C3184">
                        <w:t xml:space="preserve">10 </w:t>
                      </w:r>
                      <w:r>
                        <w:rPr>
                          <w:noProof/>
                        </w:rPr>
                        <w:t xml:space="preserve"> – Project timeline</w:t>
                      </w:r>
                    </w:p>
                    <w:p w14:paraId="00A41062" w14:textId="77777777" w:rsidR="00B44BBF" w:rsidRDefault="00B44BBF" w:rsidP="00B44BBF"/>
                  </w:txbxContent>
                </v:textbox>
                <w10:wrap type="square" anchorx="margin"/>
              </v:shape>
            </w:pict>
          </mc:Fallback>
        </mc:AlternateContent>
      </w:r>
      <w:r w:rsidR="00F476C0">
        <w:rPr>
          <w:rFonts w:eastAsia="Flama-Book"/>
          <w:noProof/>
          <w:lang w:eastAsia="en-US"/>
        </w:rPr>
        <w:drawing>
          <wp:inline distT="0" distB="0" distL="0" distR="0" wp14:anchorId="0716EFEB" wp14:editId="46E5AEA7">
            <wp:extent cx="3665989" cy="6275899"/>
            <wp:effectExtent l="0" t="0" r="0" b="0"/>
            <wp:docPr id="218329" name="Picture 218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29"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l="8686" r="8686"/>
                    <a:stretch>
                      <a:fillRect/>
                    </a:stretch>
                  </pic:blipFill>
                  <pic:spPr bwMode="auto">
                    <a:xfrm>
                      <a:off x="0" y="0"/>
                      <a:ext cx="3670921" cy="6284343"/>
                    </a:xfrm>
                    <a:prstGeom prst="rect">
                      <a:avLst/>
                    </a:prstGeom>
                    <a:noFill/>
                    <a:ln>
                      <a:noFill/>
                    </a:ln>
                    <a:extLst>
                      <a:ext uri="{53640926-AAD7-44D8-BBD7-CCE9431645EC}">
                        <a14:shadowObscured xmlns:a14="http://schemas.microsoft.com/office/drawing/2010/main"/>
                      </a:ext>
                    </a:extLst>
                  </pic:spPr>
                </pic:pic>
              </a:graphicData>
            </a:graphic>
          </wp:inline>
        </w:drawing>
      </w:r>
    </w:p>
    <w:p w14:paraId="404B0A43" w14:textId="63654634" w:rsidR="003009CC" w:rsidRDefault="003009CC" w:rsidP="00F115DF">
      <w:pPr>
        <w:ind w:left="720"/>
        <w:rPr>
          <w:rFonts w:eastAsia="Flama-Book"/>
          <w:lang w:eastAsia="en-US"/>
        </w:rPr>
      </w:pPr>
    </w:p>
    <w:p w14:paraId="4F48AC01" w14:textId="77777777" w:rsidR="0099767E" w:rsidRDefault="0099767E" w:rsidP="000459E0">
      <w:pPr>
        <w:pStyle w:val="Heading2"/>
        <w:numPr>
          <w:ilvl w:val="0"/>
          <w:numId w:val="0"/>
        </w:numPr>
        <w:rPr>
          <w:rFonts w:eastAsia="Flama-Book"/>
          <w:lang w:eastAsia="en-US"/>
        </w:rPr>
      </w:pPr>
    </w:p>
    <w:p w14:paraId="6DF57540" w14:textId="247A9CAC" w:rsidR="00430CF9" w:rsidRDefault="0013582C" w:rsidP="000E1FB0">
      <w:pPr>
        <w:pStyle w:val="Heading1"/>
        <w:numPr>
          <w:ilvl w:val="0"/>
          <w:numId w:val="0"/>
        </w:numPr>
        <w:rPr>
          <w:rFonts w:eastAsia="Flama-Book"/>
          <w:lang w:eastAsia="en-US"/>
        </w:rPr>
      </w:pPr>
      <w:bookmarkStart w:id="25" w:name="_Toc158801932"/>
      <w:r>
        <w:rPr>
          <w:rFonts w:eastAsia="Flama-Book"/>
          <w:lang w:eastAsia="en-US"/>
        </w:rPr>
        <w:t>References</w:t>
      </w:r>
      <w:bookmarkEnd w:id="25"/>
    </w:p>
    <w:p w14:paraId="583E51C1" w14:textId="782BC99A" w:rsidR="00430CF9" w:rsidRPr="00430CF9" w:rsidRDefault="00430CF9" w:rsidP="003009CC">
      <w:pPr>
        <w:rPr>
          <w:rFonts w:eastAsia="Flama-Book"/>
          <w:b/>
          <w:bCs/>
          <w:lang w:eastAsia="en-US"/>
        </w:rPr>
      </w:pPr>
      <w:r w:rsidRPr="00430CF9">
        <w:rPr>
          <w:rFonts w:eastAsia="Flama-Book"/>
          <w:b/>
          <w:bCs/>
          <w:lang w:eastAsia="en-US"/>
        </w:rPr>
        <w:t>Ferguson Street Pier</w:t>
      </w:r>
      <w:r>
        <w:rPr>
          <w:rFonts w:eastAsia="Flama-Book"/>
          <w:b/>
          <w:bCs/>
          <w:lang w:eastAsia="en-US"/>
        </w:rPr>
        <w:t>:</w:t>
      </w:r>
    </w:p>
    <w:p w14:paraId="01C7BA6B" w14:textId="641EB023" w:rsidR="00430CF9" w:rsidRDefault="00430CF9" w:rsidP="00430CF9">
      <w:pPr>
        <w:tabs>
          <w:tab w:val="left" w:pos="1341"/>
        </w:tabs>
      </w:pPr>
      <w:r>
        <w:t>AWM3576 Ferguson St Pier Condition Inspection Report-Rev A KD.pdf, AW Mari</w:t>
      </w:r>
      <w:r w:rsidR="0059141C">
        <w:t>time</w:t>
      </w:r>
      <w:r>
        <w:t>, January 2022</w:t>
      </w:r>
    </w:p>
    <w:p w14:paraId="6709032D" w14:textId="510CF9AE" w:rsidR="00430CF9" w:rsidRDefault="00430CF9" w:rsidP="00430CF9">
      <w:pPr>
        <w:tabs>
          <w:tab w:val="left" w:pos="1341"/>
        </w:tabs>
      </w:pPr>
      <w:r>
        <w:t xml:space="preserve">J759_HBYC_Ferguson St </w:t>
      </w:r>
      <w:r w:rsidR="00E26806">
        <w:t>Pier Pile</w:t>
      </w:r>
      <w:r>
        <w:t xml:space="preserve"> Survey_ Report_v1_20210719.pdf, Professional Diving Services, July 2021</w:t>
      </w:r>
    </w:p>
    <w:p w14:paraId="0A852276" w14:textId="77777777" w:rsidR="00430CF9" w:rsidRDefault="00430CF9" w:rsidP="00430CF9">
      <w:pPr>
        <w:tabs>
          <w:tab w:val="left" w:pos="1341"/>
        </w:tabs>
        <w:rPr>
          <w:rFonts w:eastAsia="Flama-Book"/>
          <w:lang w:eastAsia="en-US"/>
        </w:rPr>
      </w:pPr>
      <w:r>
        <w:t>31-11268-W0001-R1.PDF, Site and Locality Plan, Parks Victoria, October 2023</w:t>
      </w:r>
    </w:p>
    <w:p w14:paraId="6E3C1E4D" w14:textId="77FC4138" w:rsidR="00430CF9" w:rsidRDefault="00430CF9" w:rsidP="00430CF9">
      <w:pPr>
        <w:tabs>
          <w:tab w:val="left" w:pos="1341"/>
        </w:tabs>
      </w:pPr>
      <w:r>
        <w:t>31-11268-W0002-R1.PDF, Pre-construction Survey Plan, Parks Victoria, October 2023</w:t>
      </w:r>
    </w:p>
    <w:p w14:paraId="6667938A" w14:textId="77777777" w:rsidR="00430CF9" w:rsidRDefault="00430CF9" w:rsidP="00430CF9">
      <w:pPr>
        <w:tabs>
          <w:tab w:val="left" w:pos="1341"/>
        </w:tabs>
      </w:pPr>
      <w:r>
        <w:t>Ferguson Street Pier - Set aside.pdf, Parks Victoria, July 2020</w:t>
      </w:r>
    </w:p>
    <w:p w14:paraId="08BE2A1B" w14:textId="5C062434" w:rsidR="00430CF9" w:rsidRDefault="00430CF9" w:rsidP="00430CF9">
      <w:pPr>
        <w:tabs>
          <w:tab w:val="left" w:pos="1341"/>
        </w:tabs>
        <w:rPr>
          <w:b/>
          <w:bCs/>
        </w:rPr>
      </w:pPr>
      <w:r>
        <w:rPr>
          <w:b/>
          <w:bCs/>
        </w:rPr>
        <w:t>Gem Pier:</w:t>
      </w:r>
    </w:p>
    <w:p w14:paraId="0FD0BDEA" w14:textId="77777777" w:rsidR="00430CF9" w:rsidRDefault="00430CF9" w:rsidP="00430CF9">
      <w:pPr>
        <w:tabs>
          <w:tab w:val="left" w:pos="1341"/>
        </w:tabs>
      </w:pPr>
      <w:r>
        <w:t>2018060198_Southern Divers_ GemPierInspection_ParksVic_v2.pdf, Southern Divers, July 2018</w:t>
      </w:r>
    </w:p>
    <w:p w14:paraId="6ADCE76E" w14:textId="77777777" w:rsidR="00430CF9" w:rsidRDefault="00430CF9" w:rsidP="00430CF9">
      <w:pPr>
        <w:tabs>
          <w:tab w:val="left" w:pos="1341"/>
        </w:tabs>
      </w:pPr>
      <w:r>
        <w:t>V181496_REP001v03_Gem Pier Condition Inspection Report - Final.pdf, Cardno, May 2019</w:t>
      </w:r>
    </w:p>
    <w:p w14:paraId="05136705" w14:textId="77777777" w:rsidR="00430CF9" w:rsidRDefault="00430CF9" w:rsidP="00430CF9">
      <w:pPr>
        <w:tabs>
          <w:tab w:val="left" w:pos="1341"/>
        </w:tabs>
      </w:pPr>
      <w:r>
        <w:t>3580 Gem Pier Fenders.pdf, As Constructed, AW Maritime, Unknown</w:t>
      </w:r>
    </w:p>
    <w:p w14:paraId="003BDD34" w14:textId="13A1C9C4" w:rsidR="00430CF9" w:rsidRDefault="00430CF9" w:rsidP="00430CF9">
      <w:pPr>
        <w:tabs>
          <w:tab w:val="left" w:pos="1341"/>
        </w:tabs>
      </w:pPr>
      <w:r>
        <w:t>Gem Pier Detailed Drawings, As Constructed, GHD, April 2003</w:t>
      </w:r>
    </w:p>
    <w:p w14:paraId="525266F0" w14:textId="77777777" w:rsidR="00430CF9" w:rsidRDefault="00430CF9" w:rsidP="00430CF9">
      <w:pPr>
        <w:tabs>
          <w:tab w:val="left" w:pos="1341"/>
        </w:tabs>
      </w:pPr>
      <w:r>
        <w:t>Gem Pier - Set aside.pdf, Parks Victoria, July 2020</w:t>
      </w:r>
    </w:p>
    <w:p w14:paraId="36C7C19F" w14:textId="77777777" w:rsidR="00430CF9" w:rsidRDefault="00430CF9" w:rsidP="00430CF9">
      <w:pPr>
        <w:tabs>
          <w:tab w:val="left" w:pos="1341"/>
        </w:tabs>
      </w:pPr>
      <w:r>
        <w:t>Gem Pier Berthing Occupants List, Parks Victoria, Unknown</w:t>
      </w:r>
    </w:p>
    <w:p w14:paraId="2D688F8C" w14:textId="77777777" w:rsidR="00430CF9" w:rsidRDefault="00430CF9" w:rsidP="00430CF9">
      <w:pPr>
        <w:tabs>
          <w:tab w:val="left" w:pos="1341"/>
        </w:tabs>
        <w:rPr>
          <w:b/>
          <w:bCs/>
        </w:rPr>
      </w:pPr>
      <w:r>
        <w:rPr>
          <w:b/>
          <w:bCs/>
        </w:rPr>
        <w:t>Seaworks Piers and Jetties:</w:t>
      </w:r>
    </w:p>
    <w:p w14:paraId="1A0A0556" w14:textId="77777777" w:rsidR="00430CF9" w:rsidRDefault="00430CF9" w:rsidP="00430CF9">
      <w:pPr>
        <w:tabs>
          <w:tab w:val="left" w:pos="1341"/>
        </w:tabs>
      </w:pPr>
      <w:r>
        <w:t>AWM3576 Boyd St Pier Condition Inspection Report-Rev B.pdf, AW Maritime, February 2022</w:t>
      </w:r>
    </w:p>
    <w:p w14:paraId="752B3B33" w14:textId="77777777" w:rsidR="00430CF9" w:rsidRDefault="00430CF9" w:rsidP="00430CF9">
      <w:pPr>
        <w:tabs>
          <w:tab w:val="left" w:pos="1341"/>
        </w:tabs>
      </w:pPr>
      <w:r>
        <w:t>AWM3576 Commissioner’s Jetty Condition Inspection Report-Rev B.pdf, AW Maritime, February 2022</w:t>
      </w:r>
    </w:p>
    <w:p w14:paraId="05BA3EEF" w14:textId="77777777" w:rsidR="00430CF9" w:rsidRDefault="00430CF9" w:rsidP="00430CF9">
      <w:pPr>
        <w:tabs>
          <w:tab w:val="left" w:pos="1341"/>
        </w:tabs>
      </w:pPr>
      <w:r>
        <w:t>AWM3576 Workshops Pier Condition Inspection Report-Rev C.pdf, AW Maritime, May 2022</w:t>
      </w:r>
    </w:p>
    <w:p w14:paraId="3555E157" w14:textId="77777777" w:rsidR="00430CF9" w:rsidRDefault="00430CF9" w:rsidP="00430CF9">
      <w:pPr>
        <w:tabs>
          <w:tab w:val="left" w:pos="1341"/>
        </w:tabs>
        <w:rPr>
          <w:b/>
          <w:bCs/>
        </w:rPr>
      </w:pPr>
      <w:r>
        <w:rPr>
          <w:b/>
          <w:bCs/>
        </w:rPr>
        <w:t>Boyd Street Pier:</w:t>
      </w:r>
    </w:p>
    <w:p w14:paraId="268931D2" w14:textId="77777777" w:rsidR="00430CF9" w:rsidRDefault="00430CF9" w:rsidP="00430CF9">
      <w:pPr>
        <w:tabs>
          <w:tab w:val="left" w:pos="1341"/>
        </w:tabs>
      </w:pPr>
      <w:r>
        <w:t>AWM3576 Boyd St Pier Condition Inspection Report-Rev B, AW Maritime, February 2022</w:t>
      </w:r>
    </w:p>
    <w:p w14:paraId="4A6A5C2A" w14:textId="77777777" w:rsidR="00430CF9" w:rsidRDefault="00430CF9" w:rsidP="00430CF9">
      <w:pPr>
        <w:tabs>
          <w:tab w:val="left" w:pos="1341"/>
        </w:tabs>
        <w:rPr>
          <w:b/>
          <w:bCs/>
        </w:rPr>
      </w:pPr>
      <w:r>
        <w:rPr>
          <w:b/>
          <w:bCs/>
        </w:rPr>
        <w:t>Consultation Findings:</w:t>
      </w:r>
    </w:p>
    <w:p w14:paraId="3E5FD90D" w14:textId="77777777" w:rsidR="00430CF9" w:rsidRDefault="00430CF9" w:rsidP="00430CF9">
      <w:pPr>
        <w:tabs>
          <w:tab w:val="left" w:pos="1341"/>
        </w:tabs>
      </w:pPr>
      <w:r>
        <w:t>Parks Victoria VSM 2022 Gem Pier Dashboard.pdf, Parks Victoria, March 2023</w:t>
      </w:r>
    </w:p>
    <w:p w14:paraId="5AF91876" w14:textId="168B25FA" w:rsidR="00430CF9" w:rsidRDefault="005546BB" w:rsidP="00430CF9">
      <w:pPr>
        <w:tabs>
          <w:tab w:val="left" w:pos="1341"/>
        </w:tabs>
      </w:pPr>
      <w:r>
        <w:t xml:space="preserve">Williamstown Local Port Area Plan Project, Stakeholder focus groups key findings, Parks Victoria, </w:t>
      </w:r>
      <w:r w:rsidR="00F96FD7">
        <w:t>202</w:t>
      </w:r>
      <w:r w:rsidR="00DB1BB8">
        <w:t>2</w:t>
      </w:r>
    </w:p>
    <w:p w14:paraId="74F2B1F1" w14:textId="2EA8C74B" w:rsidR="005546BB" w:rsidRDefault="005546BB" w:rsidP="00430CF9">
      <w:pPr>
        <w:tabs>
          <w:tab w:val="left" w:pos="1341"/>
        </w:tabs>
      </w:pPr>
      <w:r>
        <w:t xml:space="preserve">Williamstown </w:t>
      </w:r>
      <w:r w:rsidR="0064778F">
        <w:t xml:space="preserve">Local Port Area Plan </w:t>
      </w:r>
      <w:r w:rsidR="00DB1BB8">
        <w:t>Stakeholder Consultation Summary Report, Parks Victoria, 2023</w:t>
      </w:r>
    </w:p>
    <w:p w14:paraId="7C78C035" w14:textId="77777777" w:rsidR="005546BB" w:rsidRDefault="005546BB" w:rsidP="00430CF9">
      <w:pPr>
        <w:tabs>
          <w:tab w:val="left" w:pos="1341"/>
        </w:tabs>
        <w:rPr>
          <w:b/>
          <w:bCs/>
        </w:rPr>
      </w:pPr>
      <w:r>
        <w:rPr>
          <w:b/>
          <w:bCs/>
        </w:rPr>
        <w:t>Spatial:</w:t>
      </w:r>
    </w:p>
    <w:p w14:paraId="00D194B7" w14:textId="77777777" w:rsidR="005546BB" w:rsidRDefault="005546BB" w:rsidP="00430CF9">
      <w:pPr>
        <w:tabs>
          <w:tab w:val="left" w:pos="1341"/>
        </w:tabs>
      </w:pPr>
      <w:r>
        <w:t>Bathymetry Survey, NA, NA</w:t>
      </w:r>
    </w:p>
    <w:p w14:paraId="074B2771" w14:textId="77777777" w:rsidR="005546BB" w:rsidRDefault="005546BB" w:rsidP="00430CF9">
      <w:pPr>
        <w:tabs>
          <w:tab w:val="left" w:pos="1341"/>
        </w:tabs>
      </w:pPr>
      <w:r>
        <w:t>GIS Data Records, Parks Victoria, March 2022</w:t>
      </w:r>
    </w:p>
    <w:p w14:paraId="1C2778A7" w14:textId="77777777" w:rsidR="005546BB" w:rsidRDefault="005546BB" w:rsidP="00430CF9">
      <w:pPr>
        <w:tabs>
          <w:tab w:val="left" w:pos="1341"/>
        </w:tabs>
      </w:pPr>
      <w:r>
        <w:t>Williamstown Fairway Report, GHD, 2007</w:t>
      </w:r>
    </w:p>
    <w:p w14:paraId="203719E4" w14:textId="77777777" w:rsidR="005546BB" w:rsidRDefault="005546BB" w:rsidP="00430CF9">
      <w:pPr>
        <w:tabs>
          <w:tab w:val="left" w:pos="1341"/>
        </w:tabs>
      </w:pPr>
      <w:r>
        <w:t>Wave, wash and surge study, BMT, 2022</w:t>
      </w:r>
    </w:p>
    <w:p w14:paraId="5FF74E2A" w14:textId="77777777" w:rsidR="005546BB" w:rsidRDefault="005546BB" w:rsidP="00430CF9">
      <w:pPr>
        <w:tabs>
          <w:tab w:val="left" w:pos="1341"/>
        </w:tabs>
      </w:pPr>
      <w:r>
        <w:lastRenderedPageBreak/>
        <w:t>Wave, wash and surge study, AW Maritime, 2017</w:t>
      </w:r>
    </w:p>
    <w:p w14:paraId="2C858B89" w14:textId="77777777" w:rsidR="005546BB" w:rsidRDefault="005546BB" w:rsidP="00430CF9">
      <w:pPr>
        <w:tabs>
          <w:tab w:val="left" w:pos="1341"/>
        </w:tabs>
        <w:rPr>
          <w:b/>
          <w:bCs/>
        </w:rPr>
      </w:pPr>
      <w:r>
        <w:rPr>
          <w:b/>
          <w:bCs/>
        </w:rPr>
        <w:t>Strategic and Management Plans:</w:t>
      </w:r>
    </w:p>
    <w:p w14:paraId="09D6F6AB" w14:textId="77777777" w:rsidR="005546BB" w:rsidRDefault="005546BB" w:rsidP="00430CF9">
      <w:pPr>
        <w:tabs>
          <w:tab w:val="left" w:pos="1341"/>
        </w:tabs>
      </w:pPr>
      <w:r>
        <w:t>Williamstown Vessel Management Plan, Geo Dimensions, 2008</w:t>
      </w:r>
    </w:p>
    <w:p w14:paraId="506412DC" w14:textId="77777777" w:rsidR="005546BB" w:rsidRDefault="005546BB" w:rsidP="00430CF9">
      <w:pPr>
        <w:tabs>
          <w:tab w:val="left" w:pos="1341"/>
        </w:tabs>
      </w:pPr>
      <w:r>
        <w:t>Local Port Area Planning Guideline, Draft, Department of Transport, October 2022</w:t>
      </w:r>
    </w:p>
    <w:p w14:paraId="3F9E9DF1" w14:textId="77777777" w:rsidR="005546BB" w:rsidRDefault="005546BB" w:rsidP="00430CF9">
      <w:pPr>
        <w:tabs>
          <w:tab w:val="left" w:pos="1341"/>
        </w:tabs>
      </w:pPr>
      <w:r>
        <w:t>Coastal and Marine Management Plan, Hobsons Bay City Council, 2021</w:t>
      </w:r>
    </w:p>
    <w:p w14:paraId="340C9F06" w14:textId="77777777" w:rsidR="005546BB" w:rsidRDefault="005546BB" w:rsidP="00430CF9">
      <w:pPr>
        <w:tabs>
          <w:tab w:val="left" w:pos="1341"/>
        </w:tabs>
      </w:pPr>
      <w:r>
        <w:t>Local Ports Sustainable Framework, Department of Transport, 2022</w:t>
      </w:r>
    </w:p>
    <w:p w14:paraId="50729D4A" w14:textId="77777777" w:rsidR="005546BB" w:rsidRDefault="005546BB" w:rsidP="00430CF9">
      <w:pPr>
        <w:tabs>
          <w:tab w:val="left" w:pos="1341"/>
        </w:tabs>
      </w:pPr>
      <w:r>
        <w:t>Victorian Marine and Coastal Policy, DELWP, March 2020</w:t>
      </w:r>
    </w:p>
    <w:p w14:paraId="40A14A06" w14:textId="77777777" w:rsidR="005546BB" w:rsidRDefault="005546BB" w:rsidP="00430CF9">
      <w:pPr>
        <w:tabs>
          <w:tab w:val="left" w:pos="1341"/>
        </w:tabs>
      </w:pPr>
      <w:r>
        <w:t>Victorian Marine and Coastal Strategy, DELWP, March 2020</w:t>
      </w:r>
    </w:p>
    <w:p w14:paraId="20622FC5" w14:textId="77777777" w:rsidR="005546BB" w:rsidRDefault="005546BB" w:rsidP="00430CF9">
      <w:pPr>
        <w:tabs>
          <w:tab w:val="left" w:pos="1341"/>
        </w:tabs>
      </w:pPr>
      <w:r>
        <w:t>Seaworks Strategic Development Plan, Final Report, Aurecon, May 2009</w:t>
      </w:r>
    </w:p>
    <w:p w14:paraId="6040432A" w14:textId="77777777" w:rsidR="005546BB" w:rsidRDefault="005546BB" w:rsidP="00430CF9">
      <w:pPr>
        <w:tabs>
          <w:tab w:val="left" w:pos="1341"/>
        </w:tabs>
      </w:pPr>
      <w:r>
        <w:t>Williamstown Foreshore Strategic Plan, Parks Victoria, 2010</w:t>
      </w:r>
    </w:p>
    <w:p w14:paraId="118D1BCA" w14:textId="77777777" w:rsidR="005546BB" w:rsidRDefault="005546BB" w:rsidP="00430CF9">
      <w:pPr>
        <w:tabs>
          <w:tab w:val="left" w:pos="1341"/>
        </w:tabs>
      </w:pPr>
      <w:r>
        <w:t>Williamstown Local Port Area, Heritage significance review and assessment, GML Heritage, December 2022</w:t>
      </w:r>
    </w:p>
    <w:p w14:paraId="3F8E748D" w14:textId="77777777" w:rsidR="005546BB" w:rsidRDefault="005546BB" w:rsidP="00430CF9">
      <w:pPr>
        <w:tabs>
          <w:tab w:val="left" w:pos="1341"/>
        </w:tabs>
      </w:pPr>
      <w:r>
        <w:t>Williamstown Maritime Precinct Framework, Final Report, GHD, December 2021</w:t>
      </w:r>
    </w:p>
    <w:p w14:paraId="23B4B094" w14:textId="77777777" w:rsidR="005546BB" w:rsidRDefault="005546BB" w:rsidP="00430CF9">
      <w:pPr>
        <w:tabs>
          <w:tab w:val="left" w:pos="1341"/>
        </w:tabs>
      </w:pPr>
      <w:r>
        <w:t>Victorian Marine Spatial Planning, BMT, 2022</w:t>
      </w:r>
    </w:p>
    <w:p w14:paraId="5D3C5ED5" w14:textId="77777777" w:rsidR="005546BB" w:rsidRDefault="005546BB" w:rsidP="00430CF9">
      <w:pPr>
        <w:tabs>
          <w:tab w:val="left" w:pos="1341"/>
        </w:tabs>
      </w:pPr>
      <w:r>
        <w:t>Coastal and Marine Management Plan, Alluvium, 2021</w:t>
      </w:r>
    </w:p>
    <w:p w14:paraId="6096AAD1" w14:textId="16B80D34" w:rsidR="005546BB" w:rsidRDefault="005546BB" w:rsidP="00430CF9">
      <w:pPr>
        <w:tabs>
          <w:tab w:val="left" w:pos="1341"/>
        </w:tabs>
      </w:pPr>
      <w:r>
        <w:t>Local Port Area Planning Guideline, Geo Dimensions, 2021</w:t>
      </w:r>
    </w:p>
    <w:p w14:paraId="14B45333" w14:textId="77777777" w:rsidR="005546BB" w:rsidRDefault="005546BB" w:rsidP="00430CF9">
      <w:pPr>
        <w:tabs>
          <w:tab w:val="left" w:pos="1341"/>
        </w:tabs>
      </w:pPr>
      <w:r>
        <w:t>HMAS Castlemaine Relocation report, Cardno, 2021</w:t>
      </w:r>
    </w:p>
    <w:p w14:paraId="6A4D00EF" w14:textId="2729CB09" w:rsidR="005546BB" w:rsidRDefault="005546BB" w:rsidP="00430CF9">
      <w:pPr>
        <w:tabs>
          <w:tab w:val="left" w:pos="1341"/>
        </w:tabs>
        <w:rPr>
          <w:b/>
          <w:bCs/>
        </w:rPr>
      </w:pPr>
      <w:r>
        <w:rPr>
          <w:b/>
          <w:bCs/>
        </w:rPr>
        <w:t>Tall Ships Victoria Data:</w:t>
      </w:r>
    </w:p>
    <w:p w14:paraId="3C61CBE8" w14:textId="77777777" w:rsidR="005546BB" w:rsidRDefault="005546BB" w:rsidP="00430CF9">
      <w:pPr>
        <w:tabs>
          <w:tab w:val="left" w:pos="1341"/>
        </w:tabs>
      </w:pPr>
      <w:r>
        <w:t>International Tall Ships Festival 2013, Melbourne Program (DRAFT), Tall Ships Victoria, 2013</w:t>
      </w:r>
    </w:p>
    <w:p w14:paraId="797E5B1A" w14:textId="77777777" w:rsidR="005546BB" w:rsidRDefault="005546BB" w:rsidP="00430CF9">
      <w:pPr>
        <w:tabs>
          <w:tab w:val="left" w:pos="1341"/>
        </w:tabs>
      </w:pPr>
      <w:r>
        <w:t>Tall ships 2013 - pier availability.docx, Tall Ships Victoria, September 2020</w:t>
      </w:r>
    </w:p>
    <w:p w14:paraId="7A06D60C" w14:textId="77777777" w:rsidR="005546BB" w:rsidRDefault="005546BB" w:rsidP="00430CF9">
      <w:pPr>
        <w:tabs>
          <w:tab w:val="left" w:pos="1341"/>
        </w:tabs>
      </w:pPr>
      <w:r>
        <w:t>TSV Port Facilities to Service visiting Tall Ships. Xlxs, Tall Ships Victoria, Unknown</w:t>
      </w:r>
    </w:p>
    <w:p w14:paraId="21493431" w14:textId="26D32BE3" w:rsidR="005546BB" w:rsidRPr="005546BB" w:rsidRDefault="005546BB" w:rsidP="00430CF9">
      <w:pPr>
        <w:tabs>
          <w:tab w:val="left" w:pos="1341"/>
        </w:tabs>
        <w:sectPr w:rsidR="005546BB" w:rsidRPr="005546BB" w:rsidSect="00F875AD">
          <w:pgSz w:w="11906" w:h="16838"/>
          <w:pgMar w:top="1276" w:right="1134" w:bottom="1276" w:left="1134" w:header="1134" w:footer="794" w:gutter="0"/>
          <w:cols w:space="566"/>
          <w:titlePg/>
          <w:docGrid w:linePitch="360"/>
        </w:sectPr>
      </w:pPr>
      <w:r>
        <w:t>TSV Vessel Data.xls, Tall Ships Victoria, Unknown</w:t>
      </w:r>
    </w:p>
    <w:p w14:paraId="5A67A56E" w14:textId="77777777" w:rsidR="00843228" w:rsidRDefault="00843228" w:rsidP="00477815">
      <w:pPr>
        <w:pageBreakBefore/>
      </w:pPr>
      <w:r>
        <w:rPr>
          <w:noProof/>
        </w:rPr>
        <w:lastRenderedPageBreak/>
        <mc:AlternateContent>
          <mc:Choice Requires="wpg">
            <w:drawing>
              <wp:anchor distT="0" distB="0" distL="114300" distR="114300" simplePos="0" relativeHeight="251658252" behindDoc="0" locked="1" layoutInCell="1" allowOverlap="1" wp14:anchorId="20E50FDB" wp14:editId="0E9E0CDE">
                <wp:simplePos x="0" y="0"/>
                <wp:positionH relativeFrom="page">
                  <wp:align>left</wp:align>
                </wp:positionH>
                <wp:positionV relativeFrom="page">
                  <wp:align>top</wp:align>
                </wp:positionV>
                <wp:extent cx="7566660" cy="10788650"/>
                <wp:effectExtent l="0" t="0" r="0" b="0"/>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6660" cy="10788650"/>
                          <a:chOff x="0" y="0"/>
                          <a:chExt cx="7568119" cy="10787974"/>
                        </a:xfrm>
                      </wpg:grpSpPr>
                      <wps:wsp>
                        <wps:cNvPr id="36" name="Rectangle 18"/>
                        <wps:cNvSpPr/>
                        <wps:spPr>
                          <a:xfrm>
                            <a:off x="0" y="0"/>
                            <a:ext cx="7568119" cy="10787974"/>
                          </a:xfrm>
                          <a:prstGeom prst="rect">
                            <a:avLst/>
                          </a:prstGeom>
                          <a:solidFill>
                            <a:srgbClr val="3F9C3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Text Box 2"/>
                        <wps:cNvSpPr txBox="1">
                          <a:spLocks noChangeArrowheads="1"/>
                        </wps:cNvSpPr>
                        <wps:spPr bwMode="auto">
                          <a:xfrm>
                            <a:off x="425658" y="9663730"/>
                            <a:ext cx="4619880" cy="629880"/>
                          </a:xfrm>
                          <a:prstGeom prst="rect">
                            <a:avLst/>
                          </a:prstGeom>
                          <a:noFill/>
                          <a:ln w="9525">
                            <a:noFill/>
                            <a:miter lim="800000"/>
                            <a:headEnd/>
                            <a:tailEnd/>
                          </a:ln>
                        </wps:spPr>
                        <wps:txbx>
                          <w:txbxContent>
                            <w:sdt>
                              <w:sdtPr>
                                <w:rPr>
                                  <w:rStyle w:val="SubtleEmphasis"/>
                                  <w:b/>
                                  <w:bCs/>
                                  <w:color w:val="FFFFFF" w:themeColor="background1"/>
                                </w:rPr>
                                <w:id w:val="963545198"/>
                                <w:lock w:val="contentLocked"/>
                              </w:sdtPr>
                              <w:sdtEndPr>
                                <w:rPr>
                                  <w:rStyle w:val="SubtleEmphasis"/>
                                  <w:b w:val="0"/>
                                  <w:bCs w:val="0"/>
                                </w:rPr>
                              </w:sdtEndPr>
                              <w:sdtContent>
                                <w:p w14:paraId="5419E12C" w14:textId="77777777" w:rsidR="00843228" w:rsidRPr="003C21BB" w:rsidRDefault="00843228" w:rsidP="00677777">
                                  <w:pPr>
                                    <w:spacing w:after="0"/>
                                    <w:rPr>
                                      <w:rStyle w:val="SubtleEmphasis"/>
                                      <w:b/>
                                      <w:bCs/>
                                      <w:color w:val="FFFFFF" w:themeColor="background1"/>
                                    </w:rPr>
                                  </w:pPr>
                                  <w:r w:rsidRPr="003C21BB">
                                    <w:rPr>
                                      <w:rStyle w:val="SubtleEmphasis"/>
                                      <w:b/>
                                      <w:bCs/>
                                      <w:color w:val="FFFFFF" w:themeColor="background1"/>
                                    </w:rPr>
                                    <w:t>Parks Victoria</w:t>
                                  </w:r>
                                </w:p>
                                <w:p w14:paraId="7FE02FB8" w14:textId="77777777" w:rsidR="00843228" w:rsidRPr="00BD00EA" w:rsidRDefault="00843228" w:rsidP="00677777">
                                  <w:pPr>
                                    <w:spacing w:after="0"/>
                                    <w:rPr>
                                      <w:rStyle w:val="SubtleEmphasis"/>
                                      <w:color w:val="FFFFFF" w:themeColor="background1"/>
                                    </w:rPr>
                                  </w:pPr>
                                  <w:r w:rsidRPr="00BD00EA">
                                    <w:rPr>
                                      <w:rStyle w:val="SubtleEmphasis"/>
                                      <w:color w:val="FFFFFF" w:themeColor="background1"/>
                                    </w:rPr>
                                    <w:t>Level 10, 535 Bourke St, Melbourne VIC 3000</w:t>
                                  </w:r>
                                </w:p>
                                <w:p w14:paraId="5693A4C5" w14:textId="77777777" w:rsidR="00843228" w:rsidRPr="003C21BB" w:rsidRDefault="00843228" w:rsidP="00677777">
                                  <w:pPr>
                                    <w:spacing w:after="0"/>
                                    <w:rPr>
                                      <w:rStyle w:val="SubtleEmphasis"/>
                                      <w:color w:val="FFFFFF" w:themeColor="background1"/>
                                    </w:rPr>
                                  </w:pPr>
                                  <w:r w:rsidRPr="003C21BB">
                                    <w:rPr>
                                      <w:rStyle w:val="SubtleEmphasis"/>
                                      <w:color w:val="FFFFFF" w:themeColor="background1"/>
                                    </w:rPr>
                                    <w:t>parks.vic.gov.au</w:t>
                                  </w:r>
                                </w:p>
                                <w:p w14:paraId="79250E60" w14:textId="77777777" w:rsidR="00843228" w:rsidRPr="003C21BB" w:rsidRDefault="00843228" w:rsidP="00677777">
                                  <w:pPr>
                                    <w:spacing w:after="0"/>
                                    <w:rPr>
                                      <w:rStyle w:val="SubtleEmphasis"/>
                                      <w:color w:val="FFFFFF" w:themeColor="background1"/>
                                    </w:rPr>
                                  </w:pPr>
                                  <w:r w:rsidRPr="003C21BB">
                                    <w:rPr>
                                      <w:rStyle w:val="SubtleEmphasis"/>
                                      <w:color w:val="FFFFFF" w:themeColor="background1"/>
                                    </w:rPr>
                                    <w:t>13 1963</w:t>
                                  </w:r>
                                </w:p>
                              </w:sdtContent>
                            </w:sdt>
                          </w:txbxContent>
                        </wps:txbx>
                        <wps:bodyPr rot="0" vert="horz" wrap="square" lIns="0" tIns="0" rIns="0" bIns="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20E50FDB" id="Group 17" o:spid="_x0000_s1047" alt="&quot;&quot;" style="position:absolute;margin-left:0;margin-top:0;width:595.8pt;height:849.5pt;z-index:251658252;mso-position-horizontal:left;mso-position-horizontal-relative:page;mso-position-vertical:top;mso-position-vertical-relative:page;mso-width-relative:margin;mso-height-relative:margin" coordsize="75681,107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">
                <v:rect id="Rectangle 18" o:spid="_x0000_s1048" style="position:absolute;width:75681;height:107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" fillcolor="#3f9c35" stroked="f" strokeweight="1pt"/>
                <v:shape id="Text Box 2" o:spid="_x0000_s1049" type="#_x0000_t202" style="position:absolute;left:4256;top:96637;width:46199;height:6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" filled="f" stroked="f">
                  <v:textbox style="mso-fit-shape-to-text:t" inset="0,0,0,0">
                    <w:txbxContent>
                      <w:sdt>
                        <w:sdtPr>
                          <w:rPr>
                            <w:rStyle w:val="SubtleEmphasis"/>
                            <w:b/>
                            <w:bCs/>
                            <w:color w:val="FFFFFF" w:themeColor="background1"/>
                          </w:rPr>
                          <w:id w:val="963545198"/>
                          <w:lock w:val="contentLocked"/>
                        </w:sdtPr>
                        <w:sdtEndPr>
                          <w:rPr>
                            <w:rStyle w:val="SubtleEmphasis"/>
                            <w:b w:val="0"/>
                            <w:bCs w:val="0"/>
                          </w:rPr>
                        </w:sdtEndPr>
                        <w:sdtContent>
                          <w:p w14:paraId="5419E12C" w14:textId="77777777" w:rsidR="00843228" w:rsidRPr="003C21BB" w:rsidRDefault="00843228" w:rsidP="00677777">
                            <w:pPr>
                              <w:spacing w:after="0"/>
                              <w:rPr>
                                <w:rStyle w:val="SubtleEmphasis"/>
                                <w:b/>
                                <w:bCs/>
                                <w:color w:val="FFFFFF" w:themeColor="background1"/>
                              </w:rPr>
                            </w:pPr>
                            <w:r w:rsidRPr="003C21BB">
                              <w:rPr>
                                <w:rStyle w:val="SubtleEmphasis"/>
                                <w:b/>
                                <w:bCs/>
                                <w:color w:val="FFFFFF" w:themeColor="background1"/>
                              </w:rPr>
                              <w:t>Parks Victoria</w:t>
                            </w:r>
                          </w:p>
                          <w:p w14:paraId="7FE02FB8" w14:textId="77777777" w:rsidR="00843228" w:rsidRPr="00BD00EA" w:rsidRDefault="00843228" w:rsidP="00677777">
                            <w:pPr>
                              <w:spacing w:after="0"/>
                              <w:rPr>
                                <w:rStyle w:val="SubtleEmphasis"/>
                                <w:color w:val="FFFFFF" w:themeColor="background1"/>
                              </w:rPr>
                            </w:pPr>
                            <w:r w:rsidRPr="00BD00EA">
                              <w:rPr>
                                <w:rStyle w:val="SubtleEmphasis"/>
                                <w:color w:val="FFFFFF" w:themeColor="background1"/>
                              </w:rPr>
                              <w:t>Level 10, 535 Bourke St, Melbourne VIC 3000</w:t>
                            </w:r>
                          </w:p>
                          <w:p w14:paraId="5693A4C5" w14:textId="77777777" w:rsidR="00843228" w:rsidRPr="003C21BB" w:rsidRDefault="00843228" w:rsidP="00677777">
                            <w:pPr>
                              <w:spacing w:after="0"/>
                              <w:rPr>
                                <w:rStyle w:val="SubtleEmphasis"/>
                                <w:color w:val="FFFFFF" w:themeColor="background1"/>
                              </w:rPr>
                            </w:pPr>
                            <w:r w:rsidRPr="003C21BB">
                              <w:rPr>
                                <w:rStyle w:val="SubtleEmphasis"/>
                                <w:color w:val="FFFFFF" w:themeColor="background1"/>
                              </w:rPr>
                              <w:t>parks.vic.gov.au</w:t>
                            </w:r>
                          </w:p>
                          <w:p w14:paraId="79250E60" w14:textId="77777777" w:rsidR="00843228" w:rsidRPr="003C21BB" w:rsidRDefault="00843228" w:rsidP="00677777">
                            <w:pPr>
                              <w:spacing w:after="0"/>
                              <w:rPr>
                                <w:rStyle w:val="SubtleEmphasis"/>
                                <w:color w:val="FFFFFF" w:themeColor="background1"/>
                              </w:rPr>
                            </w:pPr>
                            <w:r w:rsidRPr="003C21BB">
                              <w:rPr>
                                <w:rStyle w:val="SubtleEmphasis"/>
                                <w:color w:val="FFFFFF" w:themeColor="background1"/>
                              </w:rPr>
                              <w:t>13 1963</w:t>
                            </w:r>
                          </w:p>
                        </w:sdtContent>
                      </w:sdt>
                    </w:txbxContent>
                  </v:textbox>
                </v:shape>
                <w10:wrap anchorx="page" anchory="page"/>
                <w10:anchorlock/>
              </v:group>
            </w:pict>
          </mc:Fallback>
        </mc:AlternateContent>
      </w:r>
    </w:p>
    <w:p w14:paraId="554249B9" w14:textId="77777777" w:rsidR="00053B8D" w:rsidRPr="007169C0" w:rsidRDefault="00053B8D" w:rsidP="009F4E00"/>
    <w:sectPr w:rsidR="00053B8D" w:rsidRPr="007169C0" w:rsidSect="00FE0701">
      <w:pgSz w:w="11906" w:h="16838" w:code="9"/>
      <w:pgMar w:top="1701" w:right="1134" w:bottom="851" w:left="1134" w:header="709" w:footer="567"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9C7BA2" w14:textId="77777777" w:rsidR="00310374" w:rsidRDefault="00310374" w:rsidP="00C91B5F">
      <w:pPr>
        <w:spacing w:after="0"/>
      </w:pPr>
      <w:r>
        <w:separator/>
      </w:r>
    </w:p>
    <w:p w14:paraId="023FA7FC" w14:textId="77777777" w:rsidR="00310374" w:rsidRDefault="00310374"/>
  </w:endnote>
  <w:endnote w:type="continuationSeparator" w:id="0">
    <w:p w14:paraId="528C11CC" w14:textId="77777777" w:rsidR="00310374" w:rsidRDefault="00310374" w:rsidP="00C91B5F">
      <w:pPr>
        <w:spacing w:after="0"/>
      </w:pPr>
      <w:r>
        <w:continuationSeparator/>
      </w:r>
    </w:p>
    <w:p w14:paraId="62939D98" w14:textId="77777777" w:rsidR="00310374" w:rsidRDefault="00310374"/>
  </w:endnote>
  <w:endnote w:type="continuationNotice" w:id="1">
    <w:p w14:paraId="44FDAFE3" w14:textId="77777777" w:rsidR="00310374" w:rsidRDefault="00310374">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HelveticaNeueLT Std Lt">
    <w:altName w:val="Arial"/>
    <w:panose1 w:val="00000000000000000000"/>
    <w:charset w:val="00"/>
    <w:family w:val="swiss"/>
    <w:notTrueType/>
    <w:pitch w:val="default"/>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 w:name="Flama-Book">
    <w:altName w:val="Yu Gothic"/>
    <w:panose1 w:val="00000000000000000000"/>
    <w:charset w:val="80"/>
    <w:family w:val="swiss"/>
    <w:notTrueType/>
    <w:pitch w:val="default"/>
    <w:sig w:usb0="00000001" w:usb1="08070000" w:usb2="00000010" w:usb3="00000000" w:csb0="00020000" w:csb1="00000000"/>
  </w:font>
  <w:font w:name="Flama-Medium">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6252A" w14:textId="77777777" w:rsidR="006E4FF1" w:rsidRDefault="006E4FF1">
    <w:pPr>
      <w:pStyle w:val="Footer"/>
    </w:pPr>
    <w:r>
      <w:rPr>
        <w:noProof/>
      </w:rPr>
      <mc:AlternateContent>
        <mc:Choice Requires="wps">
          <w:drawing>
            <wp:anchor distT="0" distB="0" distL="0" distR="0" simplePos="0" relativeHeight="251658251" behindDoc="0" locked="0" layoutInCell="1" allowOverlap="1" wp14:anchorId="3FF551C1" wp14:editId="414E2B63">
              <wp:simplePos x="635" y="635"/>
              <wp:positionH relativeFrom="column">
                <wp:align>center</wp:align>
              </wp:positionH>
              <wp:positionV relativeFrom="paragraph">
                <wp:posOffset>635</wp:posOffset>
              </wp:positionV>
              <wp:extent cx="443865" cy="443865"/>
              <wp:effectExtent l="0" t="0" r="10795" b="13335"/>
              <wp:wrapSquare wrapText="bothSides"/>
              <wp:docPr id="31" name="Text Box 3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28B4F37"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3FF551C1" id="_x0000_t202" coordsize="21600,21600" o:spt="202" path="m,l,21600r21600,l21600,xe">
              <v:stroke joinstyle="miter"/>
              <v:path gradientshapeok="t" o:connecttype="rect"/>
            </v:shapetype>
            <v:shape id="Text Box 31" o:spid="_x0000_s1052" type="#_x0000_t202" alt="OFFICIAL" style="position:absolute;margin-left:0;margin-top:.05pt;width:34.95pt;height:34.95pt;z-index:251658251;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B6WA1cFAgAAFwQAAA4AAAAAAAAAAAAA&#10;AAAALgIAAGRycy9lMm9Eb2MueG1sUEsBAi0AFAAGAAgAAAAhAISw0yjWAAAAAwEAAA8AAAAAAAAA&#10;AAAAAAAAXwQAAGRycy9kb3ducmV2LnhtbFBLBQYAAAAABAAEAPMAAABiBQAAAAA=&#10;" filled="f" stroked="f">
              <v:textbox style="mso-fit-shape-to-text:t" inset="0,0,0,0">
                <w:txbxContent>
                  <w:p w14:paraId="328B4F37"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9B6EE" w14:textId="77777777" w:rsidR="00C502F3" w:rsidRDefault="00C502F3">
    <w:pPr>
      <w:pStyle w:val="Footer"/>
    </w:pPr>
    <w:r>
      <w:rPr>
        <w:noProof/>
      </w:rPr>
      <mc:AlternateContent>
        <mc:Choice Requires="wps">
          <w:drawing>
            <wp:anchor distT="0" distB="0" distL="0" distR="0" simplePos="0" relativeHeight="251658258" behindDoc="0" locked="0" layoutInCell="1" allowOverlap="1" wp14:anchorId="5BEB8B28" wp14:editId="76465AF7">
              <wp:simplePos x="635" y="635"/>
              <wp:positionH relativeFrom="column">
                <wp:align>center</wp:align>
              </wp:positionH>
              <wp:positionV relativeFrom="paragraph">
                <wp:posOffset>635</wp:posOffset>
              </wp:positionV>
              <wp:extent cx="443865" cy="443865"/>
              <wp:effectExtent l="0" t="0" r="10795" b="13335"/>
              <wp:wrapSquare wrapText="bothSides"/>
              <wp:docPr id="1591065459" name="Text Box 159106545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7ADCB8D" w14:textId="77777777" w:rsidR="00C502F3" w:rsidRPr="006E4FF1" w:rsidRDefault="00C502F3">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BEB8B28" id="_x0000_t202" coordsize="21600,21600" o:spt="202" path="m,l,21600r21600,l21600,xe">
              <v:stroke joinstyle="miter"/>
              <v:path gradientshapeok="t" o:connecttype="rect"/>
            </v:shapetype>
            <v:shape id="Text Box 1591065459" o:spid="_x0000_s1066" type="#_x0000_t202" alt="OFFICIAL" style="position:absolute;margin-left:0;margin-top:.05pt;width:34.95pt;height:34.95pt;z-index:25165825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GUdxrwFAgAAGAQAAA4AAAAAAAAAAAAA&#10;AAAALgIAAGRycy9lMm9Eb2MueG1sUEsBAi0AFAAGAAgAAAAhAISw0yjWAAAAAwEAAA8AAAAAAAAA&#10;AAAAAAAAXwQAAGRycy9kb3ducmV2LnhtbFBLBQYAAAAABAAEAPMAAABiBQAAAAA=&#10;" filled="f" stroked="f">
              <v:textbox style="mso-fit-shape-to-text:t" inset="0,0,0,0">
                <w:txbxContent>
                  <w:p w14:paraId="17ADCB8D" w14:textId="77777777" w:rsidR="00C502F3" w:rsidRPr="006E4FF1" w:rsidRDefault="00C502F3">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A580" w14:textId="77777777" w:rsidR="00C502F3" w:rsidRDefault="00C502F3" w:rsidP="00286DF7">
    <w:pPr>
      <w:pStyle w:val="Footer"/>
      <w:rPr>
        <w:i/>
        <w:iCs/>
      </w:rPr>
    </w:pPr>
  </w:p>
  <w:p w14:paraId="55B7C8C9" w14:textId="49AB83AE" w:rsidR="00C502F3" w:rsidRPr="00286DF7" w:rsidRDefault="00C502F3">
    <w:pPr>
      <w:pStyle w:val="Footer"/>
      <w:rPr>
        <w:sz w:val="18"/>
        <w:szCs w:val="18"/>
      </w:rPr>
    </w:pPr>
    <w:r w:rsidRPr="003009CC">
      <w:rPr>
        <w:i/>
        <w:iCs/>
      </w:rPr>
      <w:t xml:space="preserve">Williamstown Local Port Area Plan – </w:t>
    </w:r>
    <w:r w:rsidR="006C5FAE">
      <w:rPr>
        <w:i/>
        <w:iCs/>
      </w:rPr>
      <w:t>December</w:t>
    </w:r>
    <w:r w:rsidRPr="003009CC">
      <w:rPr>
        <w:i/>
        <w:iCs/>
      </w:rPr>
      <w:t xml:space="preserve"> 2023</w:t>
    </w:r>
    <w:r w:rsidRPr="00286DF7">
      <w:rPr>
        <w:sz w:val="18"/>
        <w:szCs w:val="18"/>
      </w:rPr>
      <w:t xml:space="preserve"> </w:t>
    </w:r>
    <w:sdt>
      <w:sdtPr>
        <w:rPr>
          <w:sz w:val="18"/>
          <w:szCs w:val="18"/>
        </w:rPr>
        <w:id w:val="-646980213"/>
        <w:docPartObj>
          <w:docPartGallery w:val="Page Numbers (Bottom of Page)"/>
          <w:docPartUnique/>
        </w:docPartObj>
      </w:sdtPr>
      <w:sdtEndPr>
        <w:rPr>
          <w:noProof/>
        </w:rPr>
      </w:sdtEndPr>
      <w:sdtContent>
        <w:r>
          <w:rPr>
            <w:sz w:val="18"/>
            <w:szCs w:val="18"/>
          </w:rPr>
          <w:tab/>
        </w:r>
        <w:r>
          <w:rPr>
            <w:sz w:val="18"/>
            <w:szCs w:val="18"/>
          </w:rPr>
          <w:tab/>
        </w:r>
        <w:r w:rsidRPr="00484D01">
          <w:rPr>
            <w:sz w:val="18"/>
            <w:szCs w:val="18"/>
          </w:rPr>
          <w:fldChar w:fldCharType="begin"/>
        </w:r>
        <w:r w:rsidRPr="00484D01">
          <w:rPr>
            <w:sz w:val="18"/>
            <w:szCs w:val="18"/>
          </w:rPr>
          <w:instrText xml:space="preserve"> PAGE   \* MERGEFORMAT </w:instrText>
        </w:r>
        <w:r w:rsidRPr="00484D01">
          <w:rPr>
            <w:sz w:val="18"/>
            <w:szCs w:val="18"/>
          </w:rPr>
          <w:fldChar w:fldCharType="separate"/>
        </w:r>
        <w:r>
          <w:rPr>
            <w:sz w:val="18"/>
            <w:szCs w:val="18"/>
          </w:rPr>
          <w:t>4</w:t>
        </w:r>
        <w:r w:rsidRPr="00484D01">
          <w:rPr>
            <w:noProof/>
            <w:sz w:val="18"/>
            <w:szCs w:val="18"/>
          </w:rPr>
          <w:fldChar w:fldCharType="end"/>
        </w:r>
        <w:r>
          <w:rPr>
            <w:noProof/>
            <w:sz w:val="18"/>
            <w:szCs w:val="18"/>
          </w:rPr>
          <w:tab/>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22E43" w14:textId="77777777" w:rsidR="00C502F3" w:rsidRDefault="00C502F3">
    <w:pPr>
      <w:pStyle w:val="Footer"/>
      <w:rPr>
        <w:i/>
        <w:iCs/>
      </w:rPr>
    </w:pPr>
  </w:p>
  <w:p w14:paraId="21859F5A" w14:textId="33DE062E" w:rsidR="00C502F3" w:rsidRPr="00191119" w:rsidRDefault="00C502F3">
    <w:pPr>
      <w:pStyle w:val="Footer"/>
      <w:rPr>
        <w:sz w:val="18"/>
        <w:szCs w:val="18"/>
      </w:rPr>
    </w:pPr>
    <w:r w:rsidRPr="00191119">
      <w:t xml:space="preserve">Williamstown Local Port Area Plan – </w:t>
    </w:r>
    <w:r w:rsidR="008445E0" w:rsidRPr="00191119">
      <w:t xml:space="preserve">December </w:t>
    </w:r>
    <w:r w:rsidRPr="00191119">
      <w:t>2023</w:t>
    </w:r>
    <w:r w:rsidRPr="00191119">
      <w:rPr>
        <w:sz w:val="18"/>
        <w:szCs w:val="18"/>
      </w:rPr>
      <w:t xml:space="preserve"> </w:t>
    </w:r>
    <w:sdt>
      <w:sdtPr>
        <w:rPr>
          <w:sz w:val="18"/>
          <w:szCs w:val="18"/>
        </w:rPr>
        <w:id w:val="-2098937157"/>
        <w:docPartObj>
          <w:docPartGallery w:val="Page Numbers (Bottom of Page)"/>
          <w:docPartUnique/>
        </w:docPartObj>
      </w:sdtPr>
      <w:sdtEndPr>
        <w:rPr>
          <w:noProof/>
        </w:rPr>
      </w:sdtEndPr>
      <w:sdtContent>
        <w:r w:rsidRPr="00191119">
          <w:rPr>
            <w:sz w:val="18"/>
            <w:szCs w:val="18"/>
          </w:rPr>
          <w:tab/>
        </w:r>
        <w:r w:rsidRPr="00191119">
          <w:rPr>
            <w:sz w:val="18"/>
            <w:szCs w:val="18"/>
          </w:rPr>
          <w:tab/>
        </w:r>
        <w:r w:rsidRPr="00191119">
          <w:rPr>
            <w:sz w:val="18"/>
            <w:szCs w:val="18"/>
          </w:rPr>
          <w:fldChar w:fldCharType="begin"/>
        </w:r>
        <w:r w:rsidRPr="00191119">
          <w:rPr>
            <w:sz w:val="18"/>
            <w:szCs w:val="18"/>
          </w:rPr>
          <w:instrText xml:space="preserve"> PAGE   \* MERGEFORMAT </w:instrText>
        </w:r>
        <w:r w:rsidRPr="00191119">
          <w:rPr>
            <w:sz w:val="18"/>
            <w:szCs w:val="18"/>
          </w:rPr>
          <w:fldChar w:fldCharType="separate"/>
        </w:r>
        <w:r w:rsidRPr="00191119">
          <w:rPr>
            <w:sz w:val="18"/>
            <w:szCs w:val="18"/>
          </w:rPr>
          <w:t>3</w:t>
        </w:r>
        <w:r w:rsidRPr="00191119">
          <w:rPr>
            <w:noProof/>
            <w:sz w:val="18"/>
            <w:szCs w:val="18"/>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DE235" w14:textId="77777777" w:rsidR="005D6E09" w:rsidRPr="00484D01" w:rsidRDefault="006E4FF1" w:rsidP="005D6E09">
    <w:pPr>
      <w:pStyle w:val="Footer"/>
      <w:jc w:val="right"/>
      <w:rPr>
        <w:sz w:val="18"/>
        <w:szCs w:val="18"/>
      </w:rPr>
    </w:pPr>
    <w:r>
      <w:rPr>
        <w:noProof/>
        <w:sz w:val="18"/>
        <w:szCs w:val="18"/>
      </w:rPr>
      <mc:AlternateContent>
        <mc:Choice Requires="wps">
          <w:drawing>
            <wp:anchor distT="0" distB="0" distL="0" distR="0" simplePos="0" relativeHeight="251658240" behindDoc="0" locked="0" layoutInCell="1" allowOverlap="1" wp14:anchorId="6EE3395F" wp14:editId="1E1CEB7F">
              <wp:simplePos x="635" y="635"/>
              <wp:positionH relativeFrom="column">
                <wp:align>center</wp:align>
              </wp:positionH>
              <wp:positionV relativeFrom="paragraph">
                <wp:posOffset>635</wp:posOffset>
              </wp:positionV>
              <wp:extent cx="443865" cy="443865"/>
              <wp:effectExtent l="0" t="0" r="10795" b="13335"/>
              <wp:wrapSquare wrapText="bothSides"/>
              <wp:docPr id="32" name="Text Box 3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BC2F9AC"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6EE3395F" id="_x0000_t202" coordsize="21600,21600" o:spt="202" path="m,l,21600r21600,l21600,xe">
              <v:stroke joinstyle="miter"/>
              <v:path gradientshapeok="t" o:connecttype="rect"/>
            </v:shapetype>
            <v:shape id="Text Box 32" o:spid="_x0000_s1053" type="#_x0000_t202" alt="OFFICIAL" style="position:absolute;left:0;text-align:left;margin-left:0;margin-top:.05pt;width:34.95pt;height:34.95pt;z-index:2516582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YmBQIAABcEAAAOAAAAZHJzL2Uyb0RvYy54bWysU01v2zAMvQ/YfxB0X5y0X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Dtj9iYFAgAAFwQAAA4AAAAAAAAAAAAA&#10;AAAALgIAAGRycy9lMm9Eb2MueG1sUEsBAi0AFAAGAAgAAAAhAISw0yjWAAAAAwEAAA8AAAAAAAAA&#10;AAAAAAAAXwQAAGRycy9kb3ducmV2LnhtbFBLBQYAAAAABAAEAPMAAABiBQAAAAA=&#10;" filled="f" stroked="f">
              <v:textbox style="mso-fit-shape-to-text:t" inset="0,0,0,0">
                <w:txbxContent>
                  <w:p w14:paraId="0BC2F9AC"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sdt>
    <w:sdtPr>
      <w:rPr>
        <w:sz w:val="18"/>
        <w:szCs w:val="18"/>
      </w:rPr>
      <w:id w:val="229739111"/>
      <w:docPartObj>
        <w:docPartGallery w:val="Page Numbers (Bottom of Page)"/>
        <w:docPartUnique/>
      </w:docPartObj>
    </w:sdtPr>
    <w:sdtEndPr>
      <w:rPr>
        <w:noProof/>
      </w:rPr>
    </w:sdtEndPr>
    <w:sdtContent>
      <w:p w14:paraId="3D2BFAE6" w14:textId="77777777" w:rsidR="005D6E09" w:rsidRPr="00484D01" w:rsidRDefault="005D6E09" w:rsidP="005D6E09">
        <w:pPr>
          <w:pStyle w:val="Footer"/>
          <w:jc w:val="right"/>
          <w:rPr>
            <w:sz w:val="18"/>
            <w:szCs w:val="18"/>
          </w:rPr>
        </w:pPr>
        <w:r w:rsidRPr="00484D01">
          <w:rPr>
            <w:sz w:val="18"/>
            <w:szCs w:val="18"/>
          </w:rPr>
          <w:fldChar w:fldCharType="begin"/>
        </w:r>
        <w:r w:rsidRPr="00484D01">
          <w:rPr>
            <w:sz w:val="18"/>
            <w:szCs w:val="18"/>
          </w:rPr>
          <w:instrText xml:space="preserve"> PAGE   \* MERGEFORMAT </w:instrText>
        </w:r>
        <w:r w:rsidRPr="00484D01">
          <w:rPr>
            <w:sz w:val="18"/>
            <w:szCs w:val="18"/>
          </w:rPr>
          <w:fldChar w:fldCharType="separate"/>
        </w:r>
        <w:r>
          <w:rPr>
            <w:sz w:val="18"/>
            <w:szCs w:val="18"/>
          </w:rPr>
          <w:t>6</w:t>
        </w:r>
        <w:r w:rsidRPr="00484D01">
          <w:rPr>
            <w:noProof/>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47013" w14:textId="77777777" w:rsidR="006E4FF1" w:rsidRDefault="006E4FF1">
    <w:pPr>
      <w:pStyle w:val="Footer"/>
    </w:pPr>
    <w:r>
      <w:rPr>
        <w:noProof/>
      </w:rPr>
      <mc:AlternateContent>
        <mc:Choice Requires="wps">
          <w:drawing>
            <wp:anchor distT="0" distB="0" distL="0" distR="0" simplePos="0" relativeHeight="251658250" behindDoc="0" locked="0" layoutInCell="1" allowOverlap="1" wp14:anchorId="45ABEB58" wp14:editId="6F707279">
              <wp:simplePos x="0" y="0"/>
              <wp:positionH relativeFrom="margin">
                <wp:align>center</wp:align>
              </wp:positionH>
              <wp:positionV relativeFrom="paragraph">
                <wp:posOffset>-474295</wp:posOffset>
              </wp:positionV>
              <wp:extent cx="443865" cy="443865"/>
              <wp:effectExtent l="0" t="0" r="10795" b="13335"/>
              <wp:wrapNone/>
              <wp:docPr id="30" name="Text Box 3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0903D57" w14:textId="77777777" w:rsidR="006E4FF1" w:rsidRPr="006E4FF1" w:rsidRDefault="006E4FF1">
                          <w:pPr>
                            <w:rPr>
                              <w:rFonts w:ascii="Calibri" w:eastAsia="Calibri" w:hAnsi="Calibri" w:cs="Calibri"/>
                              <w:noProof/>
                              <w:color w:val="FFFFFF" w:themeColor="background1"/>
                              <w:sz w:val="36"/>
                              <w:szCs w:val="36"/>
                            </w:rPr>
                          </w:pPr>
                          <w:r w:rsidRPr="006E4FF1">
                            <w:rPr>
                              <w:rFonts w:ascii="Calibri" w:eastAsia="Calibri" w:hAnsi="Calibri" w:cs="Calibri"/>
                              <w:noProof/>
                              <w:color w:val="FFFFFF" w:themeColor="background1"/>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45ABEB58" id="_x0000_t202" coordsize="21600,21600" o:spt="202" path="m,l,21600r21600,l21600,xe">
              <v:stroke joinstyle="miter"/>
              <v:path gradientshapeok="t" o:connecttype="rect"/>
            </v:shapetype>
            <v:shape id="Text Box 30" o:spid="_x0000_s1055" type="#_x0000_t202" alt="OFFICIAL" style="position:absolute;margin-left:0;margin-top:-37.35pt;width:34.95pt;height:34.95pt;z-index:251658250;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7vZBQIAABcEAAAOAAAAZHJzL2Uyb0RvYy54bWysU01v2zAMvQ/YfxB0X5x0b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" filled="f" stroked="f">
              <v:textbox style="mso-fit-shape-to-text:t" inset="0,0,0,0">
                <w:txbxContent>
                  <w:p w14:paraId="20903D57" w14:textId="77777777" w:rsidR="006E4FF1" w:rsidRPr="006E4FF1" w:rsidRDefault="006E4FF1">
                    <w:pPr>
                      <w:rPr>
                        <w:rFonts w:ascii="Calibri" w:eastAsia="Calibri" w:hAnsi="Calibri" w:cs="Calibri"/>
                        <w:noProof/>
                        <w:color w:val="FFFFFF" w:themeColor="background1"/>
                        <w:sz w:val="36"/>
                        <w:szCs w:val="36"/>
                      </w:rPr>
                    </w:pPr>
                    <w:r w:rsidRPr="006E4FF1">
                      <w:rPr>
                        <w:rFonts w:ascii="Calibri" w:eastAsia="Calibri" w:hAnsi="Calibri" w:cs="Calibri"/>
                        <w:noProof/>
                        <w:color w:val="FFFFFF" w:themeColor="background1"/>
                        <w:sz w:val="36"/>
                        <w:szCs w:val="36"/>
                      </w:rPr>
                      <w:t>OFFICIAL</w:t>
                    </w:r>
                  </w:p>
                </w:txbxContent>
              </v:textbox>
              <w10:wrap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63950" w14:textId="77777777" w:rsidR="006E4FF1" w:rsidRDefault="006E4FF1">
    <w:pPr>
      <w:pStyle w:val="Footer"/>
    </w:pPr>
    <w:r>
      <w:rPr>
        <w:noProof/>
      </w:rPr>
      <mc:AlternateContent>
        <mc:Choice Requires="wps">
          <w:drawing>
            <wp:anchor distT="0" distB="0" distL="0" distR="0" simplePos="0" relativeHeight="251658252" behindDoc="0" locked="0" layoutInCell="1" allowOverlap="1" wp14:anchorId="56199E42" wp14:editId="2FD93367">
              <wp:simplePos x="635" y="635"/>
              <wp:positionH relativeFrom="column">
                <wp:align>center</wp:align>
              </wp:positionH>
              <wp:positionV relativeFrom="paragraph">
                <wp:posOffset>635</wp:posOffset>
              </wp:positionV>
              <wp:extent cx="443865" cy="443865"/>
              <wp:effectExtent l="0" t="0" r="10795" b="13335"/>
              <wp:wrapSquare wrapText="bothSides"/>
              <wp:docPr id="34" name="Text Box 3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6906E12"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6199E42" id="_x0000_t202" coordsize="21600,21600" o:spt="202" path="m,l,21600r21600,l21600,xe">
              <v:stroke joinstyle="miter"/>
              <v:path gradientshapeok="t" o:connecttype="rect"/>
            </v:shapetype>
            <v:shape id="Text Box 34" o:spid="_x0000_s1058" type="#_x0000_t202" alt="OFFICIAL" style="position:absolute;margin-left:0;margin-top:.05pt;width:34.95pt;height:34.95pt;z-index:25165825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P7ZpY0FAgAAFwQAAA4AAAAAAAAAAAAA&#10;AAAALgIAAGRycy9lMm9Eb2MueG1sUEsBAi0AFAAGAAgAAAAhAISw0yjWAAAAAwEAAA8AAAAAAAAA&#10;AAAAAAAAXwQAAGRycy9kb3ducmV2LnhtbFBLBQYAAAAABAAEAPMAAABiBQAAAAA=&#10;" filled="f" stroked="f">
              <v:textbox style="mso-fit-shape-to-text:t" inset="0,0,0,0">
                <w:txbxContent>
                  <w:p w14:paraId="66906E12"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3CA36" w14:textId="77777777" w:rsidR="006E4FF1" w:rsidRDefault="006E4FF1">
    <w:pPr>
      <w:pStyle w:val="Footer"/>
    </w:pPr>
    <w:r>
      <w:rPr>
        <w:noProof/>
      </w:rPr>
      <mc:AlternateContent>
        <mc:Choice Requires="wps">
          <w:drawing>
            <wp:anchor distT="0" distB="0" distL="0" distR="0" simplePos="0" relativeHeight="251658253" behindDoc="0" locked="0" layoutInCell="1" allowOverlap="1" wp14:anchorId="3A95BFB3" wp14:editId="1DE8023B">
              <wp:simplePos x="635" y="635"/>
              <wp:positionH relativeFrom="column">
                <wp:align>center</wp:align>
              </wp:positionH>
              <wp:positionV relativeFrom="paragraph">
                <wp:posOffset>635</wp:posOffset>
              </wp:positionV>
              <wp:extent cx="443865" cy="443865"/>
              <wp:effectExtent l="0" t="0" r="10795" b="13335"/>
              <wp:wrapSquare wrapText="bothSides"/>
              <wp:docPr id="35" name="Text Box 3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B533BD1"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3A95BFB3" id="_x0000_t202" coordsize="21600,21600" o:spt="202" path="m,l,21600r21600,l21600,xe">
              <v:stroke joinstyle="miter"/>
              <v:path gradientshapeok="t" o:connecttype="rect"/>
            </v:shapetype>
            <v:shape id="Text Box 35" o:spid="_x0000_s1059" type="#_x0000_t202" alt="OFFICIAL" style="position:absolute;margin-left:0;margin-top:.05pt;width:34.95pt;height:34.95pt;z-index:251658253;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NssUPwFAgAAFwQAAA4AAAAAAAAAAAAA&#10;AAAALgIAAGRycy9lMm9Eb2MueG1sUEsBAi0AFAAGAAgAAAAhAISw0yjWAAAAAwEAAA8AAAAAAAAA&#10;AAAAAAAAXwQAAGRycy9kb3ducmV2LnhtbFBLBQYAAAAABAAEAPMAAABiBQAAAAA=&#10;" filled="f" stroked="f">
              <v:textbox style="mso-fit-shape-to-text:t" inset="0,0,0,0">
                <w:txbxContent>
                  <w:p w14:paraId="7B533BD1"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3A1FD" w14:textId="7C96565F" w:rsidR="006E4FF1" w:rsidRDefault="006E4FF1">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66747" w14:textId="77777777" w:rsidR="006E4FF1" w:rsidRDefault="006E4FF1">
    <w:pPr>
      <w:pStyle w:val="Footer"/>
    </w:pPr>
    <w:r>
      <w:rPr>
        <w:noProof/>
      </w:rPr>
      <mc:AlternateContent>
        <mc:Choice Requires="wps">
          <w:drawing>
            <wp:anchor distT="0" distB="0" distL="0" distR="0" simplePos="0" relativeHeight="251658254" behindDoc="0" locked="0" layoutInCell="1" allowOverlap="1" wp14:anchorId="2E05ABC5" wp14:editId="2A9B6ED2">
              <wp:simplePos x="635" y="635"/>
              <wp:positionH relativeFrom="column">
                <wp:align>center</wp:align>
              </wp:positionH>
              <wp:positionV relativeFrom="paragraph">
                <wp:posOffset>635</wp:posOffset>
              </wp:positionV>
              <wp:extent cx="443865" cy="443865"/>
              <wp:effectExtent l="0" t="0" r="10795" b="13335"/>
              <wp:wrapSquare wrapText="bothSides"/>
              <wp:docPr id="39" name="Text Box 3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BC4E3AA"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E05ABC5" id="_x0000_t202" coordsize="21600,21600" o:spt="202" path="m,l,21600r21600,l21600,xe">
              <v:stroke joinstyle="miter"/>
              <v:path gradientshapeok="t" o:connecttype="rect"/>
            </v:shapetype>
            <v:shape id="Text Box 39" o:spid="_x0000_s1063" type="#_x0000_t202" alt="OFFICIAL" style="position:absolute;margin-left:0;margin-top:.05pt;width:34.95pt;height:34.95pt;z-index:25165825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pXRBQIAABgEAAAOAAAAZHJzL2Uyb0RvYy54bWysU01v2zAMvQ/YfxB0X5y0X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JU6ldEFAgAAGAQAAA4AAAAAAAAAAAAA&#10;AAAALgIAAGRycy9lMm9Eb2MueG1sUEsBAi0AFAAGAAgAAAAhAISw0yjWAAAAAwEAAA8AAAAAAAAA&#10;AAAAAAAAXwQAAGRycy9kb3ducmV2LnhtbFBLBQYAAAAABAAEAPMAAABiBQAAAAA=&#10;" filled="f" stroked="f">
              <v:textbox style="mso-fit-shape-to-text:t" inset="0,0,0,0">
                <w:txbxContent>
                  <w:p w14:paraId="1BC4E3AA"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9B8A5" w14:textId="77777777" w:rsidR="006E4FF1" w:rsidRDefault="006E4FF1">
    <w:pPr>
      <w:pStyle w:val="Footer"/>
    </w:pPr>
    <w:r>
      <w:rPr>
        <w:noProof/>
      </w:rPr>
      <mc:AlternateContent>
        <mc:Choice Requires="wps">
          <w:drawing>
            <wp:anchor distT="0" distB="0" distL="0" distR="0" simplePos="0" relativeHeight="251658255" behindDoc="0" locked="0" layoutInCell="1" allowOverlap="1" wp14:anchorId="27F7485B" wp14:editId="549F8B45">
              <wp:simplePos x="635" y="635"/>
              <wp:positionH relativeFrom="column">
                <wp:align>center</wp:align>
              </wp:positionH>
              <wp:positionV relativeFrom="paragraph">
                <wp:posOffset>635</wp:posOffset>
              </wp:positionV>
              <wp:extent cx="443865" cy="443865"/>
              <wp:effectExtent l="0" t="0" r="10795" b="13335"/>
              <wp:wrapSquare wrapText="bothSides"/>
              <wp:docPr id="40" name="Text Box 4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BD7808D"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7F7485B" id="_x0000_t202" coordsize="21600,21600" o:spt="202" path="m,l,21600r21600,l21600,xe">
              <v:stroke joinstyle="miter"/>
              <v:path gradientshapeok="t" o:connecttype="rect"/>
            </v:shapetype>
            <v:shape id="Text Box 40" o:spid="_x0000_s1064" type="#_x0000_t202" alt="OFFICIAL" style="position:absolute;margin-left:0;margin-top:.05pt;width:34.95pt;height:34.95pt;z-index:251658255;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C/3LV8FAgAAGAQAAA4AAAAAAAAAAAAA&#10;AAAALgIAAGRycy9lMm9Eb2MueG1sUEsBAi0AFAAGAAgAAAAhAISw0yjWAAAAAwEAAA8AAAAAAAAA&#10;AAAAAAAAXwQAAGRycy9kb3ducmV2LnhtbFBLBQYAAAAABAAEAPMAAABiBQAAAAA=&#10;" filled="f" stroked="f">
              <v:textbox style="mso-fit-shape-to-text:t" inset="0,0,0,0">
                <w:txbxContent>
                  <w:p w14:paraId="2BD7808D"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EFEB7" w14:textId="77777777" w:rsidR="00484D01" w:rsidRPr="00484D01" w:rsidRDefault="00000000" w:rsidP="00484D01">
    <w:pPr>
      <w:pStyle w:val="Footer"/>
      <w:jc w:val="right"/>
      <w:rPr>
        <w:sz w:val="18"/>
        <w:szCs w:val="18"/>
      </w:rPr>
    </w:pPr>
    <w:sdt>
      <w:sdtPr>
        <w:rPr>
          <w:sz w:val="18"/>
          <w:szCs w:val="18"/>
        </w:rPr>
        <w:id w:val="-1529710987"/>
        <w:docPartObj>
          <w:docPartGallery w:val="Page Numbers (Bottom of Page)"/>
          <w:docPartUnique/>
        </w:docPartObj>
      </w:sdtPr>
      <w:sdtEndPr>
        <w:rPr>
          <w:noProof/>
        </w:rPr>
      </w:sdtEndPr>
      <w:sdtContent>
        <w:r w:rsidR="00484D01" w:rsidRPr="00484D01">
          <w:rPr>
            <w:sz w:val="18"/>
            <w:szCs w:val="18"/>
          </w:rPr>
          <w:fldChar w:fldCharType="begin"/>
        </w:r>
        <w:r w:rsidR="00484D01" w:rsidRPr="00484D01">
          <w:rPr>
            <w:sz w:val="18"/>
            <w:szCs w:val="18"/>
          </w:rPr>
          <w:instrText xml:space="preserve"> PAGE   \* MERGEFORMAT </w:instrText>
        </w:r>
        <w:r w:rsidR="00484D01" w:rsidRPr="00484D01">
          <w:rPr>
            <w:sz w:val="18"/>
            <w:szCs w:val="18"/>
          </w:rPr>
          <w:fldChar w:fldCharType="separate"/>
        </w:r>
        <w:r w:rsidR="00484D01" w:rsidRPr="00484D01">
          <w:rPr>
            <w:noProof/>
            <w:sz w:val="18"/>
            <w:szCs w:val="18"/>
          </w:rPr>
          <w:t>2</w:t>
        </w:r>
        <w:r w:rsidR="00484D01" w:rsidRPr="00484D01">
          <w:rPr>
            <w:noProof/>
            <w:sz w:val="18"/>
            <w:szCs w:val="18"/>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930C97" w14:textId="77777777" w:rsidR="00310374" w:rsidRDefault="00310374" w:rsidP="00C91B5F">
      <w:pPr>
        <w:spacing w:after="0"/>
      </w:pPr>
      <w:r>
        <w:separator/>
      </w:r>
    </w:p>
    <w:p w14:paraId="4356D858" w14:textId="77777777" w:rsidR="00310374" w:rsidRDefault="00310374"/>
  </w:footnote>
  <w:footnote w:type="continuationSeparator" w:id="0">
    <w:p w14:paraId="745FA239" w14:textId="77777777" w:rsidR="00310374" w:rsidRDefault="00310374" w:rsidP="00C91B5F">
      <w:pPr>
        <w:spacing w:after="0"/>
      </w:pPr>
      <w:r>
        <w:continuationSeparator/>
      </w:r>
    </w:p>
    <w:p w14:paraId="13DF619E" w14:textId="77777777" w:rsidR="00310374" w:rsidRDefault="00310374"/>
  </w:footnote>
  <w:footnote w:type="continuationNotice" w:id="1">
    <w:p w14:paraId="407A797F" w14:textId="77777777" w:rsidR="00310374" w:rsidRDefault="00310374">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B669D" w14:textId="77777777" w:rsidR="006E4FF1" w:rsidRDefault="006E4FF1">
    <w:pPr>
      <w:pStyle w:val="Header"/>
    </w:pPr>
    <w:r>
      <w:rPr>
        <w:noProof/>
      </w:rPr>
      <mc:AlternateContent>
        <mc:Choice Requires="wps">
          <w:drawing>
            <wp:anchor distT="0" distB="0" distL="0" distR="0" simplePos="0" relativeHeight="251658243" behindDoc="0" locked="0" layoutInCell="1" allowOverlap="1" wp14:anchorId="311D8F00" wp14:editId="5603C62B">
              <wp:simplePos x="635" y="635"/>
              <wp:positionH relativeFrom="column">
                <wp:align>center</wp:align>
              </wp:positionH>
              <wp:positionV relativeFrom="paragraph">
                <wp:posOffset>635</wp:posOffset>
              </wp:positionV>
              <wp:extent cx="443865" cy="443865"/>
              <wp:effectExtent l="0" t="0" r="10795" b="13335"/>
              <wp:wrapSquare wrapText="bothSides"/>
              <wp:docPr id="9"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41DC55F"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311D8F00" id="_x0000_t202" coordsize="21600,21600" o:spt="202" path="m,l,21600r21600,l21600,xe">
              <v:stroke joinstyle="miter"/>
              <v:path gradientshapeok="t" o:connecttype="rect"/>
            </v:shapetype>
            <v:shape id="Text Box 9" o:spid="_x0000_s1050" type="#_x0000_t202" alt="OFFICIAL" style="position:absolute;margin-left:0;margin-top:.05pt;width:34.95pt;height:34.95pt;z-index:251658243;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83GAAIAABA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" filled="f" stroked="f">
              <v:textbox style="mso-fit-shape-to-text:t" inset="0,0,0,0">
                <w:txbxContent>
                  <w:p w14:paraId="341DC55F"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66A2C3" w14:textId="77777777" w:rsidR="00C502F3" w:rsidRDefault="00C502F3">
    <w:pPr>
      <w:pStyle w:val="Header"/>
    </w:pPr>
    <w:r>
      <w:rPr>
        <w:noProof/>
      </w:rPr>
      <mc:AlternateContent>
        <mc:Choice Requires="wps">
          <w:drawing>
            <wp:anchor distT="0" distB="0" distL="0" distR="0" simplePos="0" relativeHeight="251658257" behindDoc="0" locked="0" layoutInCell="1" allowOverlap="1" wp14:anchorId="71DB1B72" wp14:editId="7DB8CC7C">
              <wp:simplePos x="635" y="635"/>
              <wp:positionH relativeFrom="column">
                <wp:align>center</wp:align>
              </wp:positionH>
              <wp:positionV relativeFrom="paragraph">
                <wp:posOffset>635</wp:posOffset>
              </wp:positionV>
              <wp:extent cx="443865" cy="443865"/>
              <wp:effectExtent l="0" t="0" r="10795" b="13335"/>
              <wp:wrapSquare wrapText="bothSides"/>
              <wp:docPr id="1858874119" name="Text Box 185887411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A8F549C" w14:textId="77777777" w:rsidR="00C502F3" w:rsidRPr="006E4FF1" w:rsidRDefault="00C502F3">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1DB1B72" id="_x0000_t202" coordsize="21600,21600" o:spt="202" path="m,l,21600r21600,l21600,xe">
              <v:stroke joinstyle="miter"/>
              <v:path gradientshapeok="t" o:connecttype="rect"/>
            </v:shapetype>
            <v:shape id="Text Box 1858874119" o:spid="_x0000_s1065" type="#_x0000_t202" alt="OFFICIAL" style="position:absolute;margin-left:0;margin-top:.05pt;width:34.95pt;height:34.95pt;z-index:251658257;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tguBQIAABgEAAAOAAAAZHJzL2Uyb0RvYy54bWysU01v2zAMvQ/YfxB0X5x0b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AoC2C4FAgAAGAQAAA4AAAAAAAAAAAAA&#10;AAAALgIAAGRycy9lMm9Eb2MueG1sUEsBAi0AFAAGAAgAAAAhAISw0yjWAAAAAwEAAA8AAAAAAAAA&#10;AAAAAAAAXwQAAGRycy9kb3ducmV2LnhtbFBLBQYAAAAABAAEAPMAAABiBQAAAAA=&#10;" filled="f" stroked="f">
              <v:textbox style="mso-fit-shape-to-text:t" inset="0,0,0,0">
                <w:txbxContent>
                  <w:p w14:paraId="6A8F549C" w14:textId="77777777" w:rsidR="00C502F3" w:rsidRPr="006E4FF1" w:rsidRDefault="00C502F3">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3FCF70" w14:textId="63ACCC06" w:rsidR="00C502F3" w:rsidRDefault="00C502F3">
    <w:pPr>
      <w:pStyle w:val="Header"/>
    </w:pPr>
    <w:r>
      <w:br/>
    </w:r>
  </w:p>
  <w:p w14:paraId="3805FA51" w14:textId="77777777" w:rsidR="00C502F3" w:rsidRDefault="00C502F3">
    <w:pPr>
      <w:pStyle w:val="Header"/>
    </w:pPr>
    <w:r>
      <w:rPr>
        <w:noProof/>
        <w:lang w:bidi="en-US"/>
      </w:rPr>
      <w:drawing>
        <wp:anchor distT="0" distB="0" distL="114300" distR="114300" simplePos="0" relativeHeight="251658259" behindDoc="1" locked="1" layoutInCell="1" allowOverlap="1" wp14:anchorId="3589BCCA" wp14:editId="001C6216">
          <wp:simplePos x="0" y="0"/>
          <wp:positionH relativeFrom="page">
            <wp:align>left</wp:align>
          </wp:positionH>
          <wp:positionV relativeFrom="page">
            <wp:align>top</wp:align>
          </wp:positionV>
          <wp:extent cx="7444740" cy="942975"/>
          <wp:effectExtent l="0" t="0" r="3810" b="9525"/>
          <wp:wrapNone/>
          <wp:docPr id="56" name="Picture 56"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Shape, rectangle&#10;&#10;Description automatically generated"/>
                  <pic:cNvPicPr/>
                </pic:nvPicPr>
                <pic:blipFill rotWithShape="1">
                  <a:blip r:embed="rId1" cstate="print">
                    <a:extLst>
                      <a:ext uri="{28A0092B-C50C-407E-A947-70E740481C1C}">
                        <a14:useLocalDpi xmlns:a14="http://schemas.microsoft.com/office/drawing/2010/main" val="0"/>
                      </a:ext>
                    </a:extLst>
                  </a:blip>
                  <a:srcRect t="15370"/>
                  <a:stretch/>
                </pic:blipFill>
                <pic:spPr bwMode="auto">
                  <a:xfrm>
                    <a:off x="0" y="0"/>
                    <a:ext cx="7444740" cy="942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98409" w14:textId="77777777" w:rsidR="00C502F3" w:rsidRDefault="00C502F3">
    <w:pPr>
      <w:pStyle w:val="Header"/>
    </w:pPr>
    <w:r>
      <w:rPr>
        <w:noProof/>
        <w:lang w:bidi="en-US"/>
      </w:rPr>
      <w:drawing>
        <wp:anchor distT="0" distB="0" distL="114300" distR="114300" simplePos="0" relativeHeight="251658256" behindDoc="1" locked="0" layoutInCell="1" allowOverlap="1" wp14:anchorId="041CB15E" wp14:editId="5BCD0B89">
          <wp:simplePos x="0" y="0"/>
          <wp:positionH relativeFrom="column">
            <wp:posOffset>-727075</wp:posOffset>
          </wp:positionH>
          <wp:positionV relativeFrom="page">
            <wp:posOffset>0</wp:posOffset>
          </wp:positionV>
          <wp:extent cx="7444105" cy="1115060"/>
          <wp:effectExtent l="0" t="0" r="0" b="2540"/>
          <wp:wrapNone/>
          <wp:docPr id="57"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44105" cy="1115060"/>
                  </a:xfrm>
                  <a:prstGeom prst="rect">
                    <a:avLst/>
                  </a:prstGeom>
                </pic:spPr>
              </pic:pic>
            </a:graphicData>
          </a:graphic>
          <wp14:sizeRelH relativeFrom="page">
            <wp14:pctWidth>0</wp14:pctWidth>
          </wp14:sizeRelH>
          <wp14:sizeRelV relativeFrom="page">
            <wp14:pctHeight>0</wp14:pctHeight>
          </wp14:sizeRelV>
        </wp:anchor>
      </w:drawing>
    </w:r>
  </w:p>
  <w:p w14:paraId="7B1B0EE7" w14:textId="77777777" w:rsidR="00C502F3" w:rsidRDefault="00C502F3">
    <w:pPr>
      <w:pStyle w:val="Header"/>
    </w:pPr>
  </w:p>
  <w:p w14:paraId="5817B89D" w14:textId="77777777" w:rsidR="00C502F3" w:rsidRDefault="00C502F3">
    <w:pPr>
      <w:pStyle w:val="Header"/>
    </w:pPr>
  </w:p>
  <w:p w14:paraId="21125340" w14:textId="77777777" w:rsidR="00C502F3" w:rsidRDefault="00C502F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E826E" w14:textId="77777777" w:rsidR="006E4FF1" w:rsidRDefault="006E4FF1">
    <w:pPr>
      <w:pStyle w:val="Header"/>
    </w:pPr>
    <w:r>
      <w:rPr>
        <w:noProof/>
      </w:rPr>
      <mc:AlternateContent>
        <mc:Choice Requires="wps">
          <w:drawing>
            <wp:anchor distT="0" distB="0" distL="0" distR="0" simplePos="0" relativeHeight="251658244" behindDoc="0" locked="0" layoutInCell="1" allowOverlap="1" wp14:anchorId="69D65149" wp14:editId="5DF94C69">
              <wp:simplePos x="635" y="635"/>
              <wp:positionH relativeFrom="column">
                <wp:align>center</wp:align>
              </wp:positionH>
              <wp:positionV relativeFrom="paragraph">
                <wp:posOffset>635</wp:posOffset>
              </wp:positionV>
              <wp:extent cx="443865" cy="443865"/>
              <wp:effectExtent l="0" t="0" r="10795" b="13335"/>
              <wp:wrapSquare wrapText="bothSides"/>
              <wp:docPr id="10"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66E22C0"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69D65149" id="_x0000_t202" coordsize="21600,21600" o:spt="202" path="m,l,21600r21600,l21600,xe">
              <v:stroke joinstyle="miter"/>
              <v:path gradientshapeok="t" o:connecttype="rect"/>
            </v:shapetype>
            <v:shape id="Text Box 10" o:spid="_x0000_s1051" type="#_x0000_t202" alt="OFFICIAL" style="position:absolute;margin-left:0;margin-top:.05pt;width:34.95pt;height:34.95pt;z-index:25165824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R3FAwIAABc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" filled="f" stroked="f">
              <v:textbox style="mso-fit-shape-to-text:t" inset="0,0,0,0">
                <w:txbxContent>
                  <w:p w14:paraId="566E22C0"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642A5" w14:textId="77777777" w:rsidR="006E4FF1" w:rsidRDefault="006E4FF1">
    <w:pPr>
      <w:pStyle w:val="Header"/>
    </w:pPr>
    <w:r>
      <w:rPr>
        <w:noProof/>
      </w:rPr>
      <mc:AlternateContent>
        <mc:Choice Requires="wps">
          <w:drawing>
            <wp:anchor distT="0" distB="0" distL="0" distR="0" simplePos="0" relativeHeight="251658242" behindDoc="0" locked="0" layoutInCell="1" allowOverlap="1" wp14:anchorId="568335E3" wp14:editId="02B71BA3">
              <wp:simplePos x="0" y="0"/>
              <wp:positionH relativeFrom="margin">
                <wp:align>center</wp:align>
              </wp:positionH>
              <wp:positionV relativeFrom="paragraph">
                <wp:posOffset>-146050</wp:posOffset>
              </wp:positionV>
              <wp:extent cx="443865" cy="443865"/>
              <wp:effectExtent l="0" t="0" r="10795" b="13335"/>
              <wp:wrapNone/>
              <wp:docPr id="7"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5340C36"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68335E3" id="_x0000_t202" coordsize="21600,21600" o:spt="202" path="m,l,21600r21600,l21600,xe">
              <v:stroke joinstyle="miter"/>
              <v:path gradientshapeok="t" o:connecttype="rect"/>
            </v:shapetype>
            <v:shape id="Text Box 7" o:spid="_x0000_s1054" type="#_x0000_t202" alt="OFFICIAL" style="position:absolute;margin-left:0;margin-top:-11.5pt;width:34.95pt;height:34.95pt;z-index:251658242;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6oBAIAABc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" filled="f" stroked="f">
              <v:textbox style="mso-fit-shape-to-text:t" inset="0,0,0,0">
                <w:txbxContent>
                  <w:p w14:paraId="25340C36"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anchorx="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ADA59" w14:textId="77777777" w:rsidR="006E4FF1" w:rsidRDefault="006E4FF1">
    <w:pPr>
      <w:pStyle w:val="Header"/>
    </w:pPr>
    <w:r>
      <w:rPr>
        <w:noProof/>
      </w:rPr>
      <mc:AlternateContent>
        <mc:Choice Requires="wps">
          <w:drawing>
            <wp:anchor distT="0" distB="0" distL="0" distR="0" simplePos="0" relativeHeight="251658246" behindDoc="0" locked="0" layoutInCell="1" allowOverlap="1" wp14:anchorId="47E48531" wp14:editId="24D67EBF">
              <wp:simplePos x="635" y="635"/>
              <wp:positionH relativeFrom="column">
                <wp:align>center</wp:align>
              </wp:positionH>
              <wp:positionV relativeFrom="paragraph">
                <wp:posOffset>635</wp:posOffset>
              </wp:positionV>
              <wp:extent cx="443865" cy="443865"/>
              <wp:effectExtent l="0" t="0" r="10795" b="13335"/>
              <wp:wrapSquare wrapText="bothSides"/>
              <wp:docPr id="12"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6CC04C8"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47E48531" id="_x0000_t202" coordsize="21600,21600" o:spt="202" path="m,l,21600r21600,l21600,xe">
              <v:stroke joinstyle="miter"/>
              <v:path gradientshapeok="t" o:connecttype="rect"/>
            </v:shapetype>
            <v:shape id="Text Box 12" o:spid="_x0000_s1056" type="#_x0000_t202" alt="OFFICIAL" style="position:absolute;margin-left:0;margin-top:.05pt;width:34.95pt;height:34.95pt;z-index:25165824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MtEpUsFAgAAFwQAAA4AAAAAAAAAAAAA&#10;AAAALgIAAGRycy9lMm9Eb2MueG1sUEsBAi0AFAAGAAgAAAAhAISw0yjWAAAAAwEAAA8AAAAAAAAA&#10;AAAAAAAAXwQAAGRycy9kb3ducmV2LnhtbFBLBQYAAAAABAAEAPMAAABiBQAAAAA=&#10;" filled="f" stroked="f">
              <v:textbox style="mso-fit-shape-to-text:t" inset="0,0,0,0">
                <w:txbxContent>
                  <w:p w14:paraId="56CC04C8"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2A99B" w14:textId="77777777" w:rsidR="009A201C" w:rsidRDefault="006E4FF1">
    <w:pPr>
      <w:pStyle w:val="Header"/>
    </w:pPr>
    <w:r>
      <w:rPr>
        <w:noProof/>
      </w:rPr>
      <mc:AlternateContent>
        <mc:Choice Requires="wps">
          <w:drawing>
            <wp:anchor distT="0" distB="0" distL="0" distR="0" simplePos="0" relativeHeight="251658247" behindDoc="0" locked="0" layoutInCell="1" allowOverlap="1" wp14:anchorId="53C925F9" wp14:editId="66C2B153">
              <wp:simplePos x="635" y="635"/>
              <wp:positionH relativeFrom="column">
                <wp:align>center</wp:align>
              </wp:positionH>
              <wp:positionV relativeFrom="paragraph">
                <wp:posOffset>635</wp:posOffset>
              </wp:positionV>
              <wp:extent cx="443865" cy="443865"/>
              <wp:effectExtent l="0" t="0" r="10795" b="13335"/>
              <wp:wrapSquare wrapText="bothSides"/>
              <wp:docPr id="14" name="Text Box 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93362D3"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3C925F9" id="_x0000_t202" coordsize="21600,21600" o:spt="202" path="m,l,21600r21600,l21600,xe">
              <v:stroke joinstyle="miter"/>
              <v:path gradientshapeok="t" o:connecttype="rect"/>
            </v:shapetype>
            <v:shape id="Text Box 14" o:spid="_x0000_s1057" type="#_x0000_t202" alt="OFFICIAL" style="position:absolute;margin-left:0;margin-top:.05pt;width:34.95pt;height:34.95pt;z-index:251658247;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O6xUDoFAgAAFwQAAA4AAAAAAAAAAAAA&#10;AAAALgIAAGRycy9lMm9Eb2MueG1sUEsBAi0AFAAGAAgAAAAhAISw0yjWAAAAAwEAAA8AAAAAAAAA&#10;AAAAAAAAXwQAAGRycy9kb3ducmV2LnhtbFBLBQYAAAAABAAEAPMAAABiBQAAAAA=&#10;" filled="f" stroked="f">
              <v:textbox style="mso-fit-shape-to-text:t" inset="0,0,0,0">
                <w:txbxContent>
                  <w:p w14:paraId="193362D3"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A01A3" w14:textId="77777777" w:rsidR="009A201C" w:rsidRDefault="006E4FF1">
    <w:pPr>
      <w:pStyle w:val="Header"/>
    </w:pPr>
    <w:r>
      <w:rPr>
        <w:noProof/>
        <w:lang w:bidi="en-US"/>
      </w:rPr>
      <mc:AlternateContent>
        <mc:Choice Requires="wps">
          <w:drawing>
            <wp:anchor distT="0" distB="0" distL="0" distR="0" simplePos="0" relativeHeight="251658245" behindDoc="0" locked="0" layoutInCell="1" allowOverlap="1" wp14:anchorId="68AA60DB" wp14:editId="6B52A013">
              <wp:simplePos x="0" y="0"/>
              <wp:positionH relativeFrom="margin">
                <wp:align>center</wp:align>
              </wp:positionH>
              <wp:positionV relativeFrom="paragraph">
                <wp:posOffset>-159163</wp:posOffset>
              </wp:positionV>
              <wp:extent cx="443865" cy="443865"/>
              <wp:effectExtent l="0" t="0" r="10795" b="13335"/>
              <wp:wrapNone/>
              <wp:docPr id="11"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B1A56E8"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68AA60DB" id="_x0000_t202" coordsize="21600,21600" o:spt="202" path="m,l,21600r21600,l21600,xe">
              <v:stroke joinstyle="miter"/>
              <v:path gradientshapeok="t" o:connecttype="rect"/>
            </v:shapetype>
            <v:shape id="Text Box 11" o:spid="_x0000_s1060" type="#_x0000_t202" alt="OFFICIAL" style="position:absolute;margin-left:0;margin-top:-12.55pt;width:34.95pt;height:34.95pt;z-index:251658245;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YtDBAIAABg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" filled="f" stroked="f">
              <v:textbox style="mso-fit-shape-to-text:t" inset="0,0,0,0">
                <w:txbxContent>
                  <w:p w14:paraId="5B1A56E8"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anchorx="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28ACE" w14:textId="77777777" w:rsidR="006E4FF1" w:rsidRDefault="006E4FF1">
    <w:pPr>
      <w:pStyle w:val="Header"/>
    </w:pPr>
    <w:r>
      <w:rPr>
        <w:noProof/>
      </w:rPr>
      <mc:AlternateContent>
        <mc:Choice Requires="wps">
          <w:drawing>
            <wp:anchor distT="0" distB="0" distL="0" distR="0" simplePos="0" relativeHeight="251658248" behindDoc="0" locked="0" layoutInCell="1" allowOverlap="1" wp14:anchorId="270FDC4D" wp14:editId="26832CBF">
              <wp:simplePos x="635" y="635"/>
              <wp:positionH relativeFrom="column">
                <wp:align>center</wp:align>
              </wp:positionH>
              <wp:positionV relativeFrom="paragraph">
                <wp:posOffset>635</wp:posOffset>
              </wp:positionV>
              <wp:extent cx="443865" cy="443865"/>
              <wp:effectExtent l="0" t="0" r="10795" b="13335"/>
              <wp:wrapSquare wrapText="bothSides"/>
              <wp:docPr id="16" name="Text Box 1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C2FB0D1"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70FDC4D" id="_x0000_t202" coordsize="21600,21600" o:spt="202" path="m,l,21600r21600,l21600,xe">
              <v:stroke joinstyle="miter"/>
              <v:path gradientshapeok="t" o:connecttype="rect"/>
            </v:shapetype>
            <v:shape id="Text Box 16" o:spid="_x0000_s1061" type="#_x0000_t202" alt="OFFICIAL" style="position:absolute;margin-left:0;margin-top:.05pt;width:34.95pt;height:34.95pt;z-index:25165824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H4yBAIAABg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7s/tb6E+0lQIp4UHL1ct1V6LEJ8F0oZpEFJtfKJD&#10;G+gqDgPirAH8+Td7iifiyctZR4qpuCNJc2a+O1pIEtcIcATbEbi9vQeS4Ixeg5cZ0gWMZoQawb6S&#10;lJepBrmEk1Sp4nGE9/GkWnoKUi2XOYgk5EVcu42XKXWiKvH40r8K9APZkbb0CKOSRPmO81Nsuhn8&#10;ch+J+byQROuJw4Ftkl9e6fBUkr7f/ueoy4Ne/AI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39B+MgQCAAAYBAAADgAAAAAAAAAAAAAA&#10;AAAuAgAAZHJzL2Uyb0RvYy54bWxQSwECLQAUAAYACAAAACEAhLDTKNYAAAADAQAADwAAAAAAAAAA&#10;AAAAAABeBAAAZHJzL2Rvd25yZXYueG1sUEsFBgAAAAAEAAQA8wAAAGEFAAAAAA==&#10;" filled="f" stroked="f">
              <v:textbox style="mso-fit-shape-to-text:t" inset="0,0,0,0">
                <w:txbxContent>
                  <w:p w14:paraId="1C2FB0D1"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0E954F" w14:textId="77777777" w:rsidR="009F4E00" w:rsidRDefault="006E4FF1">
    <w:pPr>
      <w:pStyle w:val="Header"/>
    </w:pPr>
    <w:r>
      <w:rPr>
        <w:noProof/>
      </w:rPr>
      <mc:AlternateContent>
        <mc:Choice Requires="wps">
          <w:drawing>
            <wp:anchor distT="0" distB="0" distL="0" distR="0" simplePos="0" relativeHeight="251658249" behindDoc="0" locked="0" layoutInCell="1" allowOverlap="1" wp14:anchorId="11586CC3" wp14:editId="0851325C">
              <wp:simplePos x="635" y="635"/>
              <wp:positionH relativeFrom="column">
                <wp:align>center</wp:align>
              </wp:positionH>
              <wp:positionV relativeFrom="paragraph">
                <wp:posOffset>635</wp:posOffset>
              </wp:positionV>
              <wp:extent cx="443865" cy="443865"/>
              <wp:effectExtent l="0" t="0" r="10795" b="13335"/>
              <wp:wrapSquare wrapText="bothSides"/>
              <wp:docPr id="19" name="Text Box 1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B4A2A4C"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1586CC3" id="_x0000_t202" coordsize="21600,21600" o:spt="202" path="m,l,21600r21600,l21600,xe">
              <v:stroke joinstyle="miter"/>
              <v:path gradientshapeok="t" o:connecttype="rect"/>
            </v:shapetype>
            <v:shape id="Text Box 19" o:spid="_x0000_s1062" type="#_x0000_t202" alt="OFFICIAL" style="position:absolute;margin-left:0;margin-top:.05pt;width:34.95pt;height:34.95pt;z-index:251658249;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LDPYKAFAgAAGAQAAA4AAAAAAAAAAAAA&#10;AAAALgIAAGRycy9lMm9Eb2MueG1sUEsBAi0AFAAGAAgAAAAhAISw0yjWAAAAAwEAAA8AAAAAAAAA&#10;AAAAAAAAXwQAAGRycy9kb3ducmV2LnhtbFBLBQYAAAAABAAEAPMAAABiBQAAAAA=&#10;" filled="f" stroked="f">
              <v:textbox style="mso-fit-shape-to-text:t" inset="0,0,0,0">
                <w:txbxContent>
                  <w:p w14:paraId="2B4A2A4C"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p w14:paraId="0482A9C1" w14:textId="77777777" w:rsidR="009F4E00" w:rsidRDefault="009F4E0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1B6C8" w14:textId="3EBD5D78" w:rsidR="009F4E00" w:rsidRDefault="009F4E00">
    <w:pPr>
      <w:pStyle w:val="Header"/>
    </w:pPr>
    <w:r>
      <w:rPr>
        <w:noProof/>
        <w:lang w:bidi="en-US"/>
      </w:rPr>
      <w:drawing>
        <wp:anchor distT="0" distB="0" distL="114300" distR="114300" simplePos="0" relativeHeight="251658241" behindDoc="1" locked="0" layoutInCell="1" allowOverlap="1" wp14:anchorId="7FBDFEBE" wp14:editId="01B7A089">
          <wp:simplePos x="0" y="0"/>
          <wp:positionH relativeFrom="column">
            <wp:posOffset>-727075</wp:posOffset>
          </wp:positionH>
          <wp:positionV relativeFrom="page">
            <wp:posOffset>0</wp:posOffset>
          </wp:positionV>
          <wp:extent cx="7444105" cy="1115060"/>
          <wp:effectExtent l="0" t="0" r="0" b="2540"/>
          <wp:wrapNone/>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44105" cy="1115060"/>
                  </a:xfrm>
                  <a:prstGeom prst="rect">
                    <a:avLst/>
                  </a:prstGeom>
                </pic:spPr>
              </pic:pic>
            </a:graphicData>
          </a:graphic>
          <wp14:sizeRelH relativeFrom="page">
            <wp14:pctWidth>0</wp14:pctWidth>
          </wp14:sizeRelH>
          <wp14:sizeRelV relativeFrom="page">
            <wp14:pctHeight>0</wp14:pctHeight>
          </wp14:sizeRelV>
        </wp:anchor>
      </w:drawing>
    </w:r>
  </w:p>
  <w:p w14:paraId="6D6DD046" w14:textId="77777777" w:rsidR="009F4E00" w:rsidRDefault="009F4E00">
    <w:pPr>
      <w:pStyle w:val="Header"/>
    </w:pPr>
  </w:p>
  <w:p w14:paraId="28DC016C" w14:textId="77777777" w:rsidR="009F4E00" w:rsidRDefault="009F4E00">
    <w:pPr>
      <w:pStyle w:val="Header"/>
    </w:pPr>
  </w:p>
  <w:p w14:paraId="1B2F469B" w14:textId="77777777" w:rsidR="009F4E00" w:rsidRDefault="009F4E0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752D71"/>
    <w:multiLevelType w:val="multilevel"/>
    <w:tmpl w:val="1DD49D7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16450FB4"/>
    <w:multiLevelType w:val="hybridMultilevel"/>
    <w:tmpl w:val="5A6C7442"/>
    <w:lvl w:ilvl="0" w:tplc="ED4AD0EA">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28A37B5"/>
    <w:multiLevelType w:val="multilevel"/>
    <w:tmpl w:val="770CA27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2AAA761F"/>
    <w:multiLevelType w:val="hybridMultilevel"/>
    <w:tmpl w:val="CB6CAD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335F0F83"/>
    <w:multiLevelType w:val="hybridMultilevel"/>
    <w:tmpl w:val="35C660E8"/>
    <w:lvl w:ilvl="0" w:tplc="2A4C2CD0">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94A14EF"/>
    <w:multiLevelType w:val="hybridMultilevel"/>
    <w:tmpl w:val="5CC69330"/>
    <w:lvl w:ilvl="0" w:tplc="4BE60F96">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5219571B"/>
    <w:multiLevelType w:val="hybridMultilevel"/>
    <w:tmpl w:val="4554335A"/>
    <w:lvl w:ilvl="0" w:tplc="A34AD620">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67F56E4E"/>
    <w:multiLevelType w:val="multilevel"/>
    <w:tmpl w:val="1BDE62D4"/>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360" w:hanging="360"/>
      </w:pPr>
      <w:rPr>
        <w:rFonts w:hint="default"/>
      </w:rPr>
    </w:lvl>
    <w:lvl w:ilvl="2">
      <w:start w:val="1"/>
      <w:numFmt w:val="decimal"/>
      <w:pStyle w:val="Heading3"/>
      <w:lvlText w:val="%1.%2.%3"/>
      <w:lvlJc w:val="left"/>
      <w:pPr>
        <w:ind w:left="1080" w:hanging="360"/>
      </w:pPr>
      <w:rPr>
        <w:rFonts w:hint="default"/>
      </w:rPr>
    </w:lvl>
    <w:lvl w:ilvl="3">
      <w:start w:val="1"/>
      <w:numFmt w:val="decimal"/>
      <w:pStyle w:val="Heading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69610307"/>
    <w:multiLevelType w:val="multilevel"/>
    <w:tmpl w:val="AEAC8DB6"/>
    <w:lvl w:ilvl="0">
      <w:start w:val="1"/>
      <w:numFmt w:val="decimal"/>
      <w:lvlText w:val="%1."/>
      <w:lvlJc w:val="left"/>
      <w:pPr>
        <w:tabs>
          <w:tab w:val="num" w:pos="720"/>
        </w:tabs>
        <w:ind w:left="720" w:hanging="720"/>
      </w:pPr>
    </w:lvl>
    <w:lvl w:ilvl="1">
      <w:start w:val="1"/>
      <w:numFmt w:val="decimal"/>
      <w:pStyle w:val="RectangleLong"/>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72265BC1"/>
    <w:multiLevelType w:val="multilevel"/>
    <w:tmpl w:val="70D6574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783A0DD9"/>
    <w:multiLevelType w:val="multilevel"/>
    <w:tmpl w:val="2B608932"/>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79E04693"/>
    <w:multiLevelType w:val="hybridMultilevel"/>
    <w:tmpl w:val="A2727A36"/>
    <w:lvl w:ilvl="0" w:tplc="FE605CCE">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7B927173"/>
    <w:multiLevelType w:val="hybridMultilevel"/>
    <w:tmpl w:val="D876E966"/>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7EF7280C"/>
    <w:multiLevelType w:val="hybridMultilevel"/>
    <w:tmpl w:val="144CEDE2"/>
    <w:lvl w:ilvl="0" w:tplc="B3C4EF54">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52034190">
    <w:abstractNumId w:val="4"/>
  </w:num>
  <w:num w:numId="2" w16cid:durableId="852767519">
    <w:abstractNumId w:val="13"/>
  </w:num>
  <w:num w:numId="3" w16cid:durableId="1498768640">
    <w:abstractNumId w:val="9"/>
  </w:num>
  <w:num w:numId="4" w16cid:durableId="512377396">
    <w:abstractNumId w:val="0"/>
  </w:num>
  <w:num w:numId="5" w16cid:durableId="1632323901">
    <w:abstractNumId w:val="10"/>
  </w:num>
  <w:num w:numId="6" w16cid:durableId="226260435">
    <w:abstractNumId w:val="7"/>
  </w:num>
  <w:num w:numId="7" w16cid:durableId="406224083">
    <w:abstractNumId w:val="2"/>
  </w:num>
  <w:num w:numId="8" w16cid:durableId="11212678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39262409">
    <w:abstractNumId w:val="3"/>
  </w:num>
  <w:num w:numId="10" w16cid:durableId="321586718">
    <w:abstractNumId w:val="12"/>
  </w:num>
  <w:num w:numId="11" w16cid:durableId="860363070">
    <w:abstractNumId w:val="8"/>
  </w:num>
  <w:num w:numId="12" w16cid:durableId="1835221685">
    <w:abstractNumId w:val="6"/>
  </w:num>
  <w:num w:numId="13" w16cid:durableId="1858500935">
    <w:abstractNumId w:val="1"/>
  </w:num>
  <w:num w:numId="14" w16cid:durableId="1075662940">
    <w:abstractNumId w:val="5"/>
  </w:num>
  <w:num w:numId="15" w16cid:durableId="178437490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1EFB"/>
    <w:rsid w:val="0000461F"/>
    <w:rsid w:val="00005F46"/>
    <w:rsid w:val="00020458"/>
    <w:rsid w:val="000227C0"/>
    <w:rsid w:val="00022B78"/>
    <w:rsid w:val="00025EC0"/>
    <w:rsid w:val="0002630D"/>
    <w:rsid w:val="000268DB"/>
    <w:rsid w:val="00026936"/>
    <w:rsid w:val="00027C71"/>
    <w:rsid w:val="000302E9"/>
    <w:rsid w:val="00032308"/>
    <w:rsid w:val="000336D2"/>
    <w:rsid w:val="00044827"/>
    <w:rsid w:val="000459E0"/>
    <w:rsid w:val="000464C9"/>
    <w:rsid w:val="00050160"/>
    <w:rsid w:val="0005051F"/>
    <w:rsid w:val="00050B61"/>
    <w:rsid w:val="00053B8D"/>
    <w:rsid w:val="00063484"/>
    <w:rsid w:val="0006395A"/>
    <w:rsid w:val="00064FAB"/>
    <w:rsid w:val="000652D6"/>
    <w:rsid w:val="0006575E"/>
    <w:rsid w:val="00065D20"/>
    <w:rsid w:val="00067416"/>
    <w:rsid w:val="00072A07"/>
    <w:rsid w:val="00074A88"/>
    <w:rsid w:val="00076D54"/>
    <w:rsid w:val="00077D50"/>
    <w:rsid w:val="00077DD5"/>
    <w:rsid w:val="00080D17"/>
    <w:rsid w:val="00081386"/>
    <w:rsid w:val="00081527"/>
    <w:rsid w:val="00082D87"/>
    <w:rsid w:val="00083522"/>
    <w:rsid w:val="00085D4E"/>
    <w:rsid w:val="0009296B"/>
    <w:rsid w:val="00094B94"/>
    <w:rsid w:val="0009695A"/>
    <w:rsid w:val="000A1E83"/>
    <w:rsid w:val="000A2366"/>
    <w:rsid w:val="000A47A7"/>
    <w:rsid w:val="000A61FA"/>
    <w:rsid w:val="000A7C8C"/>
    <w:rsid w:val="000B0ADE"/>
    <w:rsid w:val="000B178C"/>
    <w:rsid w:val="000B1CA3"/>
    <w:rsid w:val="000B4429"/>
    <w:rsid w:val="000B5ED6"/>
    <w:rsid w:val="000C2CE6"/>
    <w:rsid w:val="000C3257"/>
    <w:rsid w:val="000C4072"/>
    <w:rsid w:val="000C518B"/>
    <w:rsid w:val="000C6326"/>
    <w:rsid w:val="000D1E7F"/>
    <w:rsid w:val="000D7189"/>
    <w:rsid w:val="000E0CA7"/>
    <w:rsid w:val="000E1A5B"/>
    <w:rsid w:val="000E1FB0"/>
    <w:rsid w:val="000E4EA7"/>
    <w:rsid w:val="000F4D3F"/>
    <w:rsid w:val="000F5BFC"/>
    <w:rsid w:val="00101617"/>
    <w:rsid w:val="00105A5B"/>
    <w:rsid w:val="001061F0"/>
    <w:rsid w:val="00107BD7"/>
    <w:rsid w:val="001129BF"/>
    <w:rsid w:val="00112BB6"/>
    <w:rsid w:val="001148DC"/>
    <w:rsid w:val="0011558A"/>
    <w:rsid w:val="00117AC2"/>
    <w:rsid w:val="00117DE8"/>
    <w:rsid w:val="0012031E"/>
    <w:rsid w:val="00126AF5"/>
    <w:rsid w:val="00130D01"/>
    <w:rsid w:val="00130FF8"/>
    <w:rsid w:val="0013342D"/>
    <w:rsid w:val="0013582C"/>
    <w:rsid w:val="00140C64"/>
    <w:rsid w:val="00142F44"/>
    <w:rsid w:val="00143ECD"/>
    <w:rsid w:val="00145549"/>
    <w:rsid w:val="00146E10"/>
    <w:rsid w:val="00151491"/>
    <w:rsid w:val="001523A5"/>
    <w:rsid w:val="00152EFA"/>
    <w:rsid w:val="001547BB"/>
    <w:rsid w:val="00161F3C"/>
    <w:rsid w:val="00167382"/>
    <w:rsid w:val="00177290"/>
    <w:rsid w:val="00182F33"/>
    <w:rsid w:val="00183A82"/>
    <w:rsid w:val="00184E67"/>
    <w:rsid w:val="00191119"/>
    <w:rsid w:val="0019176F"/>
    <w:rsid w:val="0019524F"/>
    <w:rsid w:val="00195771"/>
    <w:rsid w:val="001A4373"/>
    <w:rsid w:val="001A47B5"/>
    <w:rsid w:val="001A55E5"/>
    <w:rsid w:val="001A6523"/>
    <w:rsid w:val="001A79D5"/>
    <w:rsid w:val="001A7F2F"/>
    <w:rsid w:val="001B1C72"/>
    <w:rsid w:val="001B1E84"/>
    <w:rsid w:val="001C1357"/>
    <w:rsid w:val="001D0D16"/>
    <w:rsid w:val="001D1280"/>
    <w:rsid w:val="001D296C"/>
    <w:rsid w:val="001D4F52"/>
    <w:rsid w:val="001D5D2C"/>
    <w:rsid w:val="001D6CE7"/>
    <w:rsid w:val="001E17E8"/>
    <w:rsid w:val="001E1E6E"/>
    <w:rsid w:val="001E338D"/>
    <w:rsid w:val="001E3E52"/>
    <w:rsid w:val="001E5E5C"/>
    <w:rsid w:val="001E5FA9"/>
    <w:rsid w:val="001F225A"/>
    <w:rsid w:val="001F3E02"/>
    <w:rsid w:val="002033BF"/>
    <w:rsid w:val="00204B02"/>
    <w:rsid w:val="0020736F"/>
    <w:rsid w:val="00214FE5"/>
    <w:rsid w:val="00215738"/>
    <w:rsid w:val="00217C65"/>
    <w:rsid w:val="00221887"/>
    <w:rsid w:val="00226E04"/>
    <w:rsid w:val="002317AD"/>
    <w:rsid w:val="00236AA3"/>
    <w:rsid w:val="00241527"/>
    <w:rsid w:val="00242D6C"/>
    <w:rsid w:val="0024499D"/>
    <w:rsid w:val="002459FE"/>
    <w:rsid w:val="00247705"/>
    <w:rsid w:val="002510C1"/>
    <w:rsid w:val="002534E4"/>
    <w:rsid w:val="00253506"/>
    <w:rsid w:val="002544B5"/>
    <w:rsid w:val="00260AC0"/>
    <w:rsid w:val="00260E04"/>
    <w:rsid w:val="0026184F"/>
    <w:rsid w:val="002625CD"/>
    <w:rsid w:val="0027460C"/>
    <w:rsid w:val="00275E0E"/>
    <w:rsid w:val="00275F0C"/>
    <w:rsid w:val="0027686A"/>
    <w:rsid w:val="00280C0D"/>
    <w:rsid w:val="00284FA5"/>
    <w:rsid w:val="0028678E"/>
    <w:rsid w:val="00286DF7"/>
    <w:rsid w:val="00290D8D"/>
    <w:rsid w:val="002915BB"/>
    <w:rsid w:val="00294EC0"/>
    <w:rsid w:val="002960AE"/>
    <w:rsid w:val="00296F92"/>
    <w:rsid w:val="00297076"/>
    <w:rsid w:val="002A2637"/>
    <w:rsid w:val="002B5DCC"/>
    <w:rsid w:val="002B6CF2"/>
    <w:rsid w:val="002C19FF"/>
    <w:rsid w:val="002D0B92"/>
    <w:rsid w:val="002D2F0D"/>
    <w:rsid w:val="002D5979"/>
    <w:rsid w:val="002D6C08"/>
    <w:rsid w:val="002E21C7"/>
    <w:rsid w:val="002E255B"/>
    <w:rsid w:val="002E28DD"/>
    <w:rsid w:val="002E44F5"/>
    <w:rsid w:val="002E4985"/>
    <w:rsid w:val="002F1457"/>
    <w:rsid w:val="002F4269"/>
    <w:rsid w:val="002F49C2"/>
    <w:rsid w:val="002F538E"/>
    <w:rsid w:val="003009CC"/>
    <w:rsid w:val="003054C0"/>
    <w:rsid w:val="00310374"/>
    <w:rsid w:val="0031053C"/>
    <w:rsid w:val="00311D42"/>
    <w:rsid w:val="0031242D"/>
    <w:rsid w:val="00321B56"/>
    <w:rsid w:val="00324AC1"/>
    <w:rsid w:val="00325F2C"/>
    <w:rsid w:val="00330151"/>
    <w:rsid w:val="00332B2C"/>
    <w:rsid w:val="00345C90"/>
    <w:rsid w:val="00345EF8"/>
    <w:rsid w:val="00346564"/>
    <w:rsid w:val="00355A3F"/>
    <w:rsid w:val="003617FF"/>
    <w:rsid w:val="00363749"/>
    <w:rsid w:val="00364C3A"/>
    <w:rsid w:val="003658D9"/>
    <w:rsid w:val="00365AA8"/>
    <w:rsid w:val="00366EE0"/>
    <w:rsid w:val="003707C0"/>
    <w:rsid w:val="00370BAC"/>
    <w:rsid w:val="00371CA9"/>
    <w:rsid w:val="00374475"/>
    <w:rsid w:val="00375147"/>
    <w:rsid w:val="0037544D"/>
    <w:rsid w:val="003759A2"/>
    <w:rsid w:val="003804DD"/>
    <w:rsid w:val="00380B88"/>
    <w:rsid w:val="00382877"/>
    <w:rsid w:val="003855FB"/>
    <w:rsid w:val="003859CF"/>
    <w:rsid w:val="00387828"/>
    <w:rsid w:val="00387F5A"/>
    <w:rsid w:val="00391C69"/>
    <w:rsid w:val="00392DA0"/>
    <w:rsid w:val="00393B55"/>
    <w:rsid w:val="00397C4A"/>
    <w:rsid w:val="003A0A4E"/>
    <w:rsid w:val="003A25E4"/>
    <w:rsid w:val="003B29CF"/>
    <w:rsid w:val="003C21BB"/>
    <w:rsid w:val="003C35DF"/>
    <w:rsid w:val="003C4F1E"/>
    <w:rsid w:val="003C6131"/>
    <w:rsid w:val="003D2EBF"/>
    <w:rsid w:val="003D7488"/>
    <w:rsid w:val="003D7662"/>
    <w:rsid w:val="003E01AA"/>
    <w:rsid w:val="003E3B2B"/>
    <w:rsid w:val="003E4ADC"/>
    <w:rsid w:val="003E6D80"/>
    <w:rsid w:val="003F01B0"/>
    <w:rsid w:val="003F5299"/>
    <w:rsid w:val="003F5A05"/>
    <w:rsid w:val="003F6C06"/>
    <w:rsid w:val="003F7466"/>
    <w:rsid w:val="00402A27"/>
    <w:rsid w:val="00403DCB"/>
    <w:rsid w:val="004046A1"/>
    <w:rsid w:val="0040749A"/>
    <w:rsid w:val="00411095"/>
    <w:rsid w:val="00411142"/>
    <w:rsid w:val="00415386"/>
    <w:rsid w:val="004161DC"/>
    <w:rsid w:val="00430CF9"/>
    <w:rsid w:val="00434202"/>
    <w:rsid w:val="0043762B"/>
    <w:rsid w:val="004432DC"/>
    <w:rsid w:val="00450816"/>
    <w:rsid w:val="004611E7"/>
    <w:rsid w:val="00462F4A"/>
    <w:rsid w:val="0046320B"/>
    <w:rsid w:val="004632A8"/>
    <w:rsid w:val="00463644"/>
    <w:rsid w:val="0046509D"/>
    <w:rsid w:val="004713DD"/>
    <w:rsid w:val="00473441"/>
    <w:rsid w:val="00474B42"/>
    <w:rsid w:val="00475618"/>
    <w:rsid w:val="00475DE9"/>
    <w:rsid w:val="00477815"/>
    <w:rsid w:val="00482063"/>
    <w:rsid w:val="00484D01"/>
    <w:rsid w:val="00486F23"/>
    <w:rsid w:val="004906D3"/>
    <w:rsid w:val="004919AF"/>
    <w:rsid w:val="00492FB6"/>
    <w:rsid w:val="004A06F2"/>
    <w:rsid w:val="004A12B8"/>
    <w:rsid w:val="004A6814"/>
    <w:rsid w:val="004A7628"/>
    <w:rsid w:val="004B28E5"/>
    <w:rsid w:val="004B3C70"/>
    <w:rsid w:val="004B770B"/>
    <w:rsid w:val="004C25D9"/>
    <w:rsid w:val="004D0E9C"/>
    <w:rsid w:val="004D356E"/>
    <w:rsid w:val="004D4EC7"/>
    <w:rsid w:val="004D5BA2"/>
    <w:rsid w:val="004E5163"/>
    <w:rsid w:val="004F3555"/>
    <w:rsid w:val="004F39E2"/>
    <w:rsid w:val="004F491C"/>
    <w:rsid w:val="004F5038"/>
    <w:rsid w:val="00500928"/>
    <w:rsid w:val="00510C4F"/>
    <w:rsid w:val="00514FB2"/>
    <w:rsid w:val="00520342"/>
    <w:rsid w:val="0052211D"/>
    <w:rsid w:val="0053627A"/>
    <w:rsid w:val="00536A9F"/>
    <w:rsid w:val="005525B8"/>
    <w:rsid w:val="00553725"/>
    <w:rsid w:val="005546BB"/>
    <w:rsid w:val="00562E17"/>
    <w:rsid w:val="00563911"/>
    <w:rsid w:val="005736F8"/>
    <w:rsid w:val="00582FD1"/>
    <w:rsid w:val="00586E42"/>
    <w:rsid w:val="0059141C"/>
    <w:rsid w:val="005916A2"/>
    <w:rsid w:val="00596D0C"/>
    <w:rsid w:val="005A280A"/>
    <w:rsid w:val="005A344D"/>
    <w:rsid w:val="005A425C"/>
    <w:rsid w:val="005A56B9"/>
    <w:rsid w:val="005A5AAD"/>
    <w:rsid w:val="005A5B9F"/>
    <w:rsid w:val="005A6163"/>
    <w:rsid w:val="005B04A6"/>
    <w:rsid w:val="005B092C"/>
    <w:rsid w:val="005B0B1D"/>
    <w:rsid w:val="005B13B4"/>
    <w:rsid w:val="005B1596"/>
    <w:rsid w:val="005B25A5"/>
    <w:rsid w:val="005B27C3"/>
    <w:rsid w:val="005B3403"/>
    <w:rsid w:val="005B50F0"/>
    <w:rsid w:val="005B53FB"/>
    <w:rsid w:val="005B629C"/>
    <w:rsid w:val="005B6E4B"/>
    <w:rsid w:val="005C2CC2"/>
    <w:rsid w:val="005C3184"/>
    <w:rsid w:val="005C3543"/>
    <w:rsid w:val="005D4CBB"/>
    <w:rsid w:val="005D542D"/>
    <w:rsid w:val="005D5498"/>
    <w:rsid w:val="005D54C4"/>
    <w:rsid w:val="005D569F"/>
    <w:rsid w:val="005D6E09"/>
    <w:rsid w:val="005E1715"/>
    <w:rsid w:val="005E1EF4"/>
    <w:rsid w:val="005E1F76"/>
    <w:rsid w:val="005E5857"/>
    <w:rsid w:val="005F0F3E"/>
    <w:rsid w:val="005F16DA"/>
    <w:rsid w:val="005F3C1B"/>
    <w:rsid w:val="005F6C24"/>
    <w:rsid w:val="006007E7"/>
    <w:rsid w:val="00601E30"/>
    <w:rsid w:val="00602F06"/>
    <w:rsid w:val="00605F8A"/>
    <w:rsid w:val="00606783"/>
    <w:rsid w:val="00606DCD"/>
    <w:rsid w:val="006134FA"/>
    <w:rsid w:val="00616644"/>
    <w:rsid w:val="006168AC"/>
    <w:rsid w:val="00617FE8"/>
    <w:rsid w:val="006222EA"/>
    <w:rsid w:val="00623955"/>
    <w:rsid w:val="00624EEB"/>
    <w:rsid w:val="00626D37"/>
    <w:rsid w:val="00631556"/>
    <w:rsid w:val="006319A1"/>
    <w:rsid w:val="0063241D"/>
    <w:rsid w:val="006334C1"/>
    <w:rsid w:val="00635E27"/>
    <w:rsid w:val="006420C6"/>
    <w:rsid w:val="0064778F"/>
    <w:rsid w:val="0065052D"/>
    <w:rsid w:val="0065517D"/>
    <w:rsid w:val="006554E8"/>
    <w:rsid w:val="00657269"/>
    <w:rsid w:val="00657693"/>
    <w:rsid w:val="00660D15"/>
    <w:rsid w:val="00662827"/>
    <w:rsid w:val="00663C92"/>
    <w:rsid w:val="00677777"/>
    <w:rsid w:val="00681313"/>
    <w:rsid w:val="00681BE3"/>
    <w:rsid w:val="00684454"/>
    <w:rsid w:val="006908A9"/>
    <w:rsid w:val="0069213A"/>
    <w:rsid w:val="00694233"/>
    <w:rsid w:val="00694BFE"/>
    <w:rsid w:val="00695BB9"/>
    <w:rsid w:val="006A1CB9"/>
    <w:rsid w:val="006A1CC0"/>
    <w:rsid w:val="006A1F56"/>
    <w:rsid w:val="006A2225"/>
    <w:rsid w:val="006A66E9"/>
    <w:rsid w:val="006A6FBD"/>
    <w:rsid w:val="006A7142"/>
    <w:rsid w:val="006B170D"/>
    <w:rsid w:val="006B711C"/>
    <w:rsid w:val="006C21D2"/>
    <w:rsid w:val="006C29BD"/>
    <w:rsid w:val="006C3376"/>
    <w:rsid w:val="006C39B3"/>
    <w:rsid w:val="006C5FAE"/>
    <w:rsid w:val="006C65EC"/>
    <w:rsid w:val="006D7CAC"/>
    <w:rsid w:val="006E2A40"/>
    <w:rsid w:val="006E4C2C"/>
    <w:rsid w:val="006E4DF7"/>
    <w:rsid w:val="006E4FF1"/>
    <w:rsid w:val="006E57F4"/>
    <w:rsid w:val="006E75F2"/>
    <w:rsid w:val="006F104D"/>
    <w:rsid w:val="006F1BDC"/>
    <w:rsid w:val="006F3288"/>
    <w:rsid w:val="00702B42"/>
    <w:rsid w:val="00703460"/>
    <w:rsid w:val="00706042"/>
    <w:rsid w:val="0070749A"/>
    <w:rsid w:val="00716013"/>
    <w:rsid w:val="007169C0"/>
    <w:rsid w:val="007207CB"/>
    <w:rsid w:val="00721007"/>
    <w:rsid w:val="00721CF0"/>
    <w:rsid w:val="007260E4"/>
    <w:rsid w:val="00726DF8"/>
    <w:rsid w:val="007271DF"/>
    <w:rsid w:val="00732121"/>
    <w:rsid w:val="0074027C"/>
    <w:rsid w:val="00741EFB"/>
    <w:rsid w:val="0074336E"/>
    <w:rsid w:val="00751EF7"/>
    <w:rsid w:val="00753142"/>
    <w:rsid w:val="0075538B"/>
    <w:rsid w:val="00756B2E"/>
    <w:rsid w:val="00762094"/>
    <w:rsid w:val="007624EA"/>
    <w:rsid w:val="007628D0"/>
    <w:rsid w:val="0076562B"/>
    <w:rsid w:val="007707AC"/>
    <w:rsid w:val="007709FD"/>
    <w:rsid w:val="00770DFD"/>
    <w:rsid w:val="0077395F"/>
    <w:rsid w:val="00774AAC"/>
    <w:rsid w:val="007767E0"/>
    <w:rsid w:val="00776F63"/>
    <w:rsid w:val="00781707"/>
    <w:rsid w:val="00784655"/>
    <w:rsid w:val="00786691"/>
    <w:rsid w:val="00791648"/>
    <w:rsid w:val="00793D2D"/>
    <w:rsid w:val="00793F82"/>
    <w:rsid w:val="00796002"/>
    <w:rsid w:val="007A564F"/>
    <w:rsid w:val="007A5E60"/>
    <w:rsid w:val="007B0DB0"/>
    <w:rsid w:val="007C083F"/>
    <w:rsid w:val="007C7341"/>
    <w:rsid w:val="007D0B13"/>
    <w:rsid w:val="007D0C5D"/>
    <w:rsid w:val="007D2721"/>
    <w:rsid w:val="007D2F48"/>
    <w:rsid w:val="007D419A"/>
    <w:rsid w:val="007D5B80"/>
    <w:rsid w:val="007E1C97"/>
    <w:rsid w:val="007E297F"/>
    <w:rsid w:val="007F1F90"/>
    <w:rsid w:val="007F54F1"/>
    <w:rsid w:val="008057EB"/>
    <w:rsid w:val="00807B16"/>
    <w:rsid w:val="00812210"/>
    <w:rsid w:val="0082115A"/>
    <w:rsid w:val="00821A5A"/>
    <w:rsid w:val="0082317B"/>
    <w:rsid w:val="008302F6"/>
    <w:rsid w:val="008366FC"/>
    <w:rsid w:val="00836FB8"/>
    <w:rsid w:val="00840E21"/>
    <w:rsid w:val="00841A19"/>
    <w:rsid w:val="00843228"/>
    <w:rsid w:val="008445E0"/>
    <w:rsid w:val="008465F0"/>
    <w:rsid w:val="00847668"/>
    <w:rsid w:val="00856695"/>
    <w:rsid w:val="00856EBD"/>
    <w:rsid w:val="00857391"/>
    <w:rsid w:val="00865CDE"/>
    <w:rsid w:val="00866972"/>
    <w:rsid w:val="00871991"/>
    <w:rsid w:val="00877272"/>
    <w:rsid w:val="00880BE7"/>
    <w:rsid w:val="008843BB"/>
    <w:rsid w:val="0088525A"/>
    <w:rsid w:val="00886B4C"/>
    <w:rsid w:val="00887111"/>
    <w:rsid w:val="0089289D"/>
    <w:rsid w:val="0089477A"/>
    <w:rsid w:val="0089651B"/>
    <w:rsid w:val="008A21ED"/>
    <w:rsid w:val="008B0B57"/>
    <w:rsid w:val="008B355D"/>
    <w:rsid w:val="008B6BB2"/>
    <w:rsid w:val="008C0A50"/>
    <w:rsid w:val="008C1511"/>
    <w:rsid w:val="008C5CEB"/>
    <w:rsid w:val="008C7E57"/>
    <w:rsid w:val="008C7F4B"/>
    <w:rsid w:val="008D1F60"/>
    <w:rsid w:val="008D65F1"/>
    <w:rsid w:val="008E2D54"/>
    <w:rsid w:val="008E41DC"/>
    <w:rsid w:val="008F154B"/>
    <w:rsid w:val="008F7C6F"/>
    <w:rsid w:val="009014CC"/>
    <w:rsid w:val="00903ED4"/>
    <w:rsid w:val="00904BB6"/>
    <w:rsid w:val="00913B77"/>
    <w:rsid w:val="00920086"/>
    <w:rsid w:val="00921166"/>
    <w:rsid w:val="009252F8"/>
    <w:rsid w:val="00932229"/>
    <w:rsid w:val="00936975"/>
    <w:rsid w:val="00940CF8"/>
    <w:rsid w:val="009421CF"/>
    <w:rsid w:val="00943713"/>
    <w:rsid w:val="009438C2"/>
    <w:rsid w:val="00944EC3"/>
    <w:rsid w:val="0094568F"/>
    <w:rsid w:val="009474BA"/>
    <w:rsid w:val="00956059"/>
    <w:rsid w:val="00965FD3"/>
    <w:rsid w:val="00967DE0"/>
    <w:rsid w:val="00973CFD"/>
    <w:rsid w:val="00984AE3"/>
    <w:rsid w:val="0098629D"/>
    <w:rsid w:val="00986630"/>
    <w:rsid w:val="009916A3"/>
    <w:rsid w:val="00993377"/>
    <w:rsid w:val="0099414D"/>
    <w:rsid w:val="0099767E"/>
    <w:rsid w:val="00997970"/>
    <w:rsid w:val="009A074F"/>
    <w:rsid w:val="009A123A"/>
    <w:rsid w:val="009A201C"/>
    <w:rsid w:val="009A393C"/>
    <w:rsid w:val="009A3C3B"/>
    <w:rsid w:val="009A5136"/>
    <w:rsid w:val="009A6F50"/>
    <w:rsid w:val="009B1FF3"/>
    <w:rsid w:val="009B4A42"/>
    <w:rsid w:val="009B4B19"/>
    <w:rsid w:val="009C2D82"/>
    <w:rsid w:val="009C516A"/>
    <w:rsid w:val="009C64D8"/>
    <w:rsid w:val="009C6B38"/>
    <w:rsid w:val="009C6E6E"/>
    <w:rsid w:val="009C7914"/>
    <w:rsid w:val="009D15D0"/>
    <w:rsid w:val="009D2CBB"/>
    <w:rsid w:val="009D4270"/>
    <w:rsid w:val="009D5907"/>
    <w:rsid w:val="009E0FDB"/>
    <w:rsid w:val="009E307D"/>
    <w:rsid w:val="009F0C4D"/>
    <w:rsid w:val="009F0D68"/>
    <w:rsid w:val="009F2FFF"/>
    <w:rsid w:val="009F4E00"/>
    <w:rsid w:val="009F55AB"/>
    <w:rsid w:val="009F7BED"/>
    <w:rsid w:val="00A01059"/>
    <w:rsid w:val="00A04B33"/>
    <w:rsid w:val="00A068EC"/>
    <w:rsid w:val="00A10757"/>
    <w:rsid w:val="00A10787"/>
    <w:rsid w:val="00A111C3"/>
    <w:rsid w:val="00A1278E"/>
    <w:rsid w:val="00A14C5D"/>
    <w:rsid w:val="00A20426"/>
    <w:rsid w:val="00A2316F"/>
    <w:rsid w:val="00A249DD"/>
    <w:rsid w:val="00A2742F"/>
    <w:rsid w:val="00A30D06"/>
    <w:rsid w:val="00A36C7B"/>
    <w:rsid w:val="00A41306"/>
    <w:rsid w:val="00A47006"/>
    <w:rsid w:val="00A522D1"/>
    <w:rsid w:val="00A559EA"/>
    <w:rsid w:val="00A56AE9"/>
    <w:rsid w:val="00A644F4"/>
    <w:rsid w:val="00A76F68"/>
    <w:rsid w:val="00A77779"/>
    <w:rsid w:val="00A81099"/>
    <w:rsid w:val="00A82DA7"/>
    <w:rsid w:val="00A87BE0"/>
    <w:rsid w:val="00A93DCD"/>
    <w:rsid w:val="00A942F4"/>
    <w:rsid w:val="00A96562"/>
    <w:rsid w:val="00A97F51"/>
    <w:rsid w:val="00AA18BB"/>
    <w:rsid w:val="00AA3F20"/>
    <w:rsid w:val="00AA5CEF"/>
    <w:rsid w:val="00AB21F7"/>
    <w:rsid w:val="00AB4401"/>
    <w:rsid w:val="00AB5A8A"/>
    <w:rsid w:val="00AB6BC3"/>
    <w:rsid w:val="00AC1527"/>
    <w:rsid w:val="00AC4664"/>
    <w:rsid w:val="00AC6173"/>
    <w:rsid w:val="00AD0D43"/>
    <w:rsid w:val="00AD1860"/>
    <w:rsid w:val="00AD553C"/>
    <w:rsid w:val="00AD58B1"/>
    <w:rsid w:val="00AD5F9F"/>
    <w:rsid w:val="00AD628F"/>
    <w:rsid w:val="00AE05B4"/>
    <w:rsid w:val="00AE2582"/>
    <w:rsid w:val="00AE3B4C"/>
    <w:rsid w:val="00AF1E1F"/>
    <w:rsid w:val="00AF27D4"/>
    <w:rsid w:val="00AF292B"/>
    <w:rsid w:val="00AF369C"/>
    <w:rsid w:val="00AF7277"/>
    <w:rsid w:val="00B02552"/>
    <w:rsid w:val="00B02889"/>
    <w:rsid w:val="00B0333A"/>
    <w:rsid w:val="00B1126F"/>
    <w:rsid w:val="00B12D03"/>
    <w:rsid w:val="00B20081"/>
    <w:rsid w:val="00B2009A"/>
    <w:rsid w:val="00B2141B"/>
    <w:rsid w:val="00B2415E"/>
    <w:rsid w:val="00B24759"/>
    <w:rsid w:val="00B3328B"/>
    <w:rsid w:val="00B34F3C"/>
    <w:rsid w:val="00B3556E"/>
    <w:rsid w:val="00B35C04"/>
    <w:rsid w:val="00B37FD7"/>
    <w:rsid w:val="00B4016A"/>
    <w:rsid w:val="00B42EF1"/>
    <w:rsid w:val="00B4328B"/>
    <w:rsid w:val="00B44BBF"/>
    <w:rsid w:val="00B45705"/>
    <w:rsid w:val="00B46DD5"/>
    <w:rsid w:val="00B533B5"/>
    <w:rsid w:val="00B53956"/>
    <w:rsid w:val="00B543D7"/>
    <w:rsid w:val="00B54B11"/>
    <w:rsid w:val="00B54B54"/>
    <w:rsid w:val="00B608FA"/>
    <w:rsid w:val="00B60CD9"/>
    <w:rsid w:val="00B623E9"/>
    <w:rsid w:val="00B6503C"/>
    <w:rsid w:val="00B66299"/>
    <w:rsid w:val="00B81644"/>
    <w:rsid w:val="00B84BC2"/>
    <w:rsid w:val="00B858D0"/>
    <w:rsid w:val="00B8649E"/>
    <w:rsid w:val="00B90359"/>
    <w:rsid w:val="00B946F0"/>
    <w:rsid w:val="00B94858"/>
    <w:rsid w:val="00BA391A"/>
    <w:rsid w:val="00BA6DEB"/>
    <w:rsid w:val="00BB2FEA"/>
    <w:rsid w:val="00BB6D58"/>
    <w:rsid w:val="00BB7BD9"/>
    <w:rsid w:val="00BC125A"/>
    <w:rsid w:val="00BC58CD"/>
    <w:rsid w:val="00BD00EA"/>
    <w:rsid w:val="00BD3FD2"/>
    <w:rsid w:val="00BD6D02"/>
    <w:rsid w:val="00BD7F81"/>
    <w:rsid w:val="00BE0E55"/>
    <w:rsid w:val="00BE1221"/>
    <w:rsid w:val="00BF2EED"/>
    <w:rsid w:val="00BF5482"/>
    <w:rsid w:val="00BF616A"/>
    <w:rsid w:val="00BF644D"/>
    <w:rsid w:val="00BF6A86"/>
    <w:rsid w:val="00C00424"/>
    <w:rsid w:val="00C147EF"/>
    <w:rsid w:val="00C14D5C"/>
    <w:rsid w:val="00C15288"/>
    <w:rsid w:val="00C1563E"/>
    <w:rsid w:val="00C20DAB"/>
    <w:rsid w:val="00C266D3"/>
    <w:rsid w:val="00C3063B"/>
    <w:rsid w:val="00C31BE7"/>
    <w:rsid w:val="00C32348"/>
    <w:rsid w:val="00C32680"/>
    <w:rsid w:val="00C36569"/>
    <w:rsid w:val="00C375B6"/>
    <w:rsid w:val="00C4001B"/>
    <w:rsid w:val="00C40DE8"/>
    <w:rsid w:val="00C45659"/>
    <w:rsid w:val="00C502F3"/>
    <w:rsid w:val="00C51936"/>
    <w:rsid w:val="00C52822"/>
    <w:rsid w:val="00C5386D"/>
    <w:rsid w:val="00C54460"/>
    <w:rsid w:val="00C55EB4"/>
    <w:rsid w:val="00C56D53"/>
    <w:rsid w:val="00C629B6"/>
    <w:rsid w:val="00C63037"/>
    <w:rsid w:val="00C63D60"/>
    <w:rsid w:val="00C63F84"/>
    <w:rsid w:val="00C676CC"/>
    <w:rsid w:val="00C74D34"/>
    <w:rsid w:val="00C76B0A"/>
    <w:rsid w:val="00C82771"/>
    <w:rsid w:val="00C839B7"/>
    <w:rsid w:val="00C912FA"/>
    <w:rsid w:val="00C91B5F"/>
    <w:rsid w:val="00C92B75"/>
    <w:rsid w:val="00C9620B"/>
    <w:rsid w:val="00CA4EE0"/>
    <w:rsid w:val="00CA5422"/>
    <w:rsid w:val="00CA68A1"/>
    <w:rsid w:val="00CB57D2"/>
    <w:rsid w:val="00CB713B"/>
    <w:rsid w:val="00CC35F0"/>
    <w:rsid w:val="00CD0BF6"/>
    <w:rsid w:val="00CD23A5"/>
    <w:rsid w:val="00CD23F7"/>
    <w:rsid w:val="00CD298B"/>
    <w:rsid w:val="00CD30F6"/>
    <w:rsid w:val="00CD4D74"/>
    <w:rsid w:val="00CD5F61"/>
    <w:rsid w:val="00CD612B"/>
    <w:rsid w:val="00CD7547"/>
    <w:rsid w:val="00CE4413"/>
    <w:rsid w:val="00CE53CE"/>
    <w:rsid w:val="00CF1E83"/>
    <w:rsid w:val="00CF6A41"/>
    <w:rsid w:val="00D006FF"/>
    <w:rsid w:val="00D00DD6"/>
    <w:rsid w:val="00D012E1"/>
    <w:rsid w:val="00D02D90"/>
    <w:rsid w:val="00D07889"/>
    <w:rsid w:val="00D13102"/>
    <w:rsid w:val="00D1508F"/>
    <w:rsid w:val="00D165E7"/>
    <w:rsid w:val="00D17A35"/>
    <w:rsid w:val="00D17E6B"/>
    <w:rsid w:val="00D24F15"/>
    <w:rsid w:val="00D30E5B"/>
    <w:rsid w:val="00D3372E"/>
    <w:rsid w:val="00D33BCF"/>
    <w:rsid w:val="00D357DF"/>
    <w:rsid w:val="00D41685"/>
    <w:rsid w:val="00D553F6"/>
    <w:rsid w:val="00D603A5"/>
    <w:rsid w:val="00D61DFA"/>
    <w:rsid w:val="00D632F3"/>
    <w:rsid w:val="00D643CB"/>
    <w:rsid w:val="00D644CB"/>
    <w:rsid w:val="00D65D32"/>
    <w:rsid w:val="00D67938"/>
    <w:rsid w:val="00D73CA6"/>
    <w:rsid w:val="00D73D8D"/>
    <w:rsid w:val="00D748E6"/>
    <w:rsid w:val="00D804FF"/>
    <w:rsid w:val="00D8172D"/>
    <w:rsid w:val="00D824A8"/>
    <w:rsid w:val="00D84ACE"/>
    <w:rsid w:val="00D85B35"/>
    <w:rsid w:val="00D9275C"/>
    <w:rsid w:val="00D93D94"/>
    <w:rsid w:val="00D97338"/>
    <w:rsid w:val="00DA0164"/>
    <w:rsid w:val="00DA2BA3"/>
    <w:rsid w:val="00DB1BB8"/>
    <w:rsid w:val="00DB2BC1"/>
    <w:rsid w:val="00DB61B9"/>
    <w:rsid w:val="00DC33E3"/>
    <w:rsid w:val="00DC3905"/>
    <w:rsid w:val="00DC4A6A"/>
    <w:rsid w:val="00DC6726"/>
    <w:rsid w:val="00DD357A"/>
    <w:rsid w:val="00DD490D"/>
    <w:rsid w:val="00DD4D6F"/>
    <w:rsid w:val="00DD4F91"/>
    <w:rsid w:val="00DD528D"/>
    <w:rsid w:val="00DD672F"/>
    <w:rsid w:val="00DE4D6F"/>
    <w:rsid w:val="00DE617B"/>
    <w:rsid w:val="00DF0845"/>
    <w:rsid w:val="00DF135D"/>
    <w:rsid w:val="00DF4AC3"/>
    <w:rsid w:val="00DF5170"/>
    <w:rsid w:val="00E028CD"/>
    <w:rsid w:val="00E02BD6"/>
    <w:rsid w:val="00E0480B"/>
    <w:rsid w:val="00E0642B"/>
    <w:rsid w:val="00E11E84"/>
    <w:rsid w:val="00E12D04"/>
    <w:rsid w:val="00E14D8F"/>
    <w:rsid w:val="00E15E03"/>
    <w:rsid w:val="00E171A8"/>
    <w:rsid w:val="00E212A7"/>
    <w:rsid w:val="00E227C2"/>
    <w:rsid w:val="00E2517B"/>
    <w:rsid w:val="00E2668D"/>
    <w:rsid w:val="00E26806"/>
    <w:rsid w:val="00E271A2"/>
    <w:rsid w:val="00E3507D"/>
    <w:rsid w:val="00E40F69"/>
    <w:rsid w:val="00E41D0F"/>
    <w:rsid w:val="00E428B0"/>
    <w:rsid w:val="00E50F72"/>
    <w:rsid w:val="00E5141F"/>
    <w:rsid w:val="00E52B79"/>
    <w:rsid w:val="00E619F2"/>
    <w:rsid w:val="00E6395A"/>
    <w:rsid w:val="00E67B19"/>
    <w:rsid w:val="00E705BC"/>
    <w:rsid w:val="00E70A9A"/>
    <w:rsid w:val="00E736FD"/>
    <w:rsid w:val="00E74CD7"/>
    <w:rsid w:val="00E82D7A"/>
    <w:rsid w:val="00E842F7"/>
    <w:rsid w:val="00E84C59"/>
    <w:rsid w:val="00E8639C"/>
    <w:rsid w:val="00E90AF7"/>
    <w:rsid w:val="00E93C28"/>
    <w:rsid w:val="00E96AE0"/>
    <w:rsid w:val="00E97371"/>
    <w:rsid w:val="00E975A3"/>
    <w:rsid w:val="00EA501E"/>
    <w:rsid w:val="00EA6F4B"/>
    <w:rsid w:val="00EB4233"/>
    <w:rsid w:val="00EB642D"/>
    <w:rsid w:val="00EC5B49"/>
    <w:rsid w:val="00EC70A7"/>
    <w:rsid w:val="00ED31B8"/>
    <w:rsid w:val="00EE0435"/>
    <w:rsid w:val="00EE11BE"/>
    <w:rsid w:val="00EE1A0D"/>
    <w:rsid w:val="00EE2460"/>
    <w:rsid w:val="00EF5AC5"/>
    <w:rsid w:val="00EF73B8"/>
    <w:rsid w:val="00EF7E5D"/>
    <w:rsid w:val="00F04A32"/>
    <w:rsid w:val="00F0668F"/>
    <w:rsid w:val="00F06EAE"/>
    <w:rsid w:val="00F115DF"/>
    <w:rsid w:val="00F11858"/>
    <w:rsid w:val="00F16381"/>
    <w:rsid w:val="00F212CD"/>
    <w:rsid w:val="00F24ECF"/>
    <w:rsid w:val="00F25CE8"/>
    <w:rsid w:val="00F27A6A"/>
    <w:rsid w:val="00F34A01"/>
    <w:rsid w:val="00F35183"/>
    <w:rsid w:val="00F412BF"/>
    <w:rsid w:val="00F44D56"/>
    <w:rsid w:val="00F476C0"/>
    <w:rsid w:val="00F47F3A"/>
    <w:rsid w:val="00F550D8"/>
    <w:rsid w:val="00F57E3D"/>
    <w:rsid w:val="00F603CC"/>
    <w:rsid w:val="00F62A9E"/>
    <w:rsid w:val="00F639DB"/>
    <w:rsid w:val="00F6792E"/>
    <w:rsid w:val="00F7001B"/>
    <w:rsid w:val="00F70BD0"/>
    <w:rsid w:val="00F7585E"/>
    <w:rsid w:val="00F77DF7"/>
    <w:rsid w:val="00F80556"/>
    <w:rsid w:val="00F8221E"/>
    <w:rsid w:val="00F867E1"/>
    <w:rsid w:val="00F875AD"/>
    <w:rsid w:val="00F90394"/>
    <w:rsid w:val="00F910F1"/>
    <w:rsid w:val="00F961D8"/>
    <w:rsid w:val="00F968D6"/>
    <w:rsid w:val="00F96DBD"/>
    <w:rsid w:val="00F96FD7"/>
    <w:rsid w:val="00F974B7"/>
    <w:rsid w:val="00FA3ECC"/>
    <w:rsid w:val="00FA49FA"/>
    <w:rsid w:val="00FA4B9C"/>
    <w:rsid w:val="00FA7081"/>
    <w:rsid w:val="00FB49C7"/>
    <w:rsid w:val="00FB5B4C"/>
    <w:rsid w:val="00FB5BFB"/>
    <w:rsid w:val="00FB5E1F"/>
    <w:rsid w:val="00FB741F"/>
    <w:rsid w:val="00FC13F5"/>
    <w:rsid w:val="00FC3129"/>
    <w:rsid w:val="00FC5F99"/>
    <w:rsid w:val="00FC65A6"/>
    <w:rsid w:val="00FC6B74"/>
    <w:rsid w:val="00FC6BC0"/>
    <w:rsid w:val="00FC6CE2"/>
    <w:rsid w:val="00FC6CF4"/>
    <w:rsid w:val="00FC6FDE"/>
    <w:rsid w:val="00FD097B"/>
    <w:rsid w:val="00FD3790"/>
    <w:rsid w:val="00FE0701"/>
    <w:rsid w:val="00FE0F8A"/>
    <w:rsid w:val="00FE477A"/>
    <w:rsid w:val="00FE652F"/>
    <w:rsid w:val="00FF5077"/>
    <w:rsid w:val="2BCFD67F"/>
    <w:rsid w:val="5E13F6D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DD7570"/>
  <w15:chartTrackingRefBased/>
  <w15:docId w15:val="{1ED80B27-082F-40F1-B43C-304FF4519F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3506"/>
    <w:pPr>
      <w:spacing w:after="200" w:line="240" w:lineRule="auto"/>
    </w:pPr>
    <w:rPr>
      <w:rFonts w:eastAsia="Times New Roman" w:cstheme="minorHAnsi"/>
      <w:color w:val="000000"/>
      <w:sz w:val="20"/>
      <w:szCs w:val="20"/>
      <w:lang w:eastAsia="en-AU"/>
    </w:rPr>
  </w:style>
  <w:style w:type="paragraph" w:styleId="Heading1">
    <w:name w:val="heading 1"/>
    <w:basedOn w:val="Normal"/>
    <w:next w:val="Normal"/>
    <w:link w:val="Heading1Char"/>
    <w:uiPriority w:val="9"/>
    <w:qFormat/>
    <w:rsid w:val="004B770B"/>
    <w:pPr>
      <w:numPr>
        <w:numId w:val="8"/>
      </w:numPr>
      <w:tabs>
        <w:tab w:val="left" w:pos="851"/>
      </w:tabs>
      <w:spacing w:after="120"/>
      <w:ind w:right="3544"/>
      <w:outlineLvl w:val="0"/>
    </w:pPr>
    <w:rPr>
      <w:b/>
      <w:bCs/>
      <w:color w:val="3F9C35"/>
      <w:sz w:val="40"/>
      <w:szCs w:val="40"/>
    </w:rPr>
  </w:style>
  <w:style w:type="paragraph" w:styleId="Heading2">
    <w:name w:val="heading 2"/>
    <w:basedOn w:val="Normal"/>
    <w:next w:val="Normal"/>
    <w:link w:val="Heading2Char"/>
    <w:uiPriority w:val="9"/>
    <w:unhideWhenUsed/>
    <w:qFormat/>
    <w:rsid w:val="00AD5F9F"/>
    <w:pPr>
      <w:numPr>
        <w:ilvl w:val="1"/>
        <w:numId w:val="8"/>
      </w:numPr>
      <w:tabs>
        <w:tab w:val="left" w:pos="851"/>
      </w:tabs>
      <w:spacing w:after="120"/>
      <w:outlineLvl w:val="1"/>
    </w:pPr>
    <w:rPr>
      <w:b/>
      <w:bCs/>
      <w:color w:val="3F9C35"/>
      <w:sz w:val="32"/>
      <w:szCs w:val="32"/>
    </w:rPr>
  </w:style>
  <w:style w:type="paragraph" w:styleId="Heading3">
    <w:name w:val="heading 3"/>
    <w:basedOn w:val="Normal"/>
    <w:next w:val="Normal"/>
    <w:link w:val="Heading3Char"/>
    <w:uiPriority w:val="9"/>
    <w:unhideWhenUsed/>
    <w:qFormat/>
    <w:rsid w:val="00B42EF1"/>
    <w:pPr>
      <w:numPr>
        <w:ilvl w:val="2"/>
        <w:numId w:val="8"/>
      </w:numPr>
      <w:tabs>
        <w:tab w:val="left" w:pos="851"/>
      </w:tabs>
      <w:spacing w:before="240" w:after="120"/>
      <w:outlineLvl w:val="2"/>
    </w:pPr>
    <w:rPr>
      <w:b/>
      <w:bCs/>
      <w:color w:val="3F9C35"/>
      <w:sz w:val="28"/>
      <w:szCs w:val="28"/>
    </w:rPr>
  </w:style>
  <w:style w:type="paragraph" w:styleId="Heading4">
    <w:name w:val="heading 4"/>
    <w:basedOn w:val="Heading3"/>
    <w:next w:val="Normal"/>
    <w:link w:val="Heading4Char"/>
    <w:uiPriority w:val="9"/>
    <w:unhideWhenUsed/>
    <w:qFormat/>
    <w:rsid w:val="00840E21"/>
    <w:pPr>
      <w:numPr>
        <w:ilvl w:val="3"/>
      </w:numPr>
      <w:tabs>
        <w:tab w:val="num" w:pos="2880"/>
      </w:tabs>
      <w:outlineLvl w:val="3"/>
    </w:pPr>
    <w:rPr>
      <w:i/>
      <w:iCs/>
    </w:rPr>
  </w:style>
  <w:style w:type="paragraph" w:styleId="Heading5">
    <w:name w:val="heading 5"/>
    <w:aliases w:val="Main Subtitle"/>
    <w:basedOn w:val="Normal"/>
    <w:next w:val="Normal"/>
    <w:link w:val="Heading5Char"/>
    <w:uiPriority w:val="9"/>
    <w:unhideWhenUsed/>
    <w:qFormat/>
    <w:rsid w:val="00840E21"/>
    <w:pPr>
      <w:spacing w:after="0" w:line="320" w:lineRule="exact"/>
      <w:ind w:left="-1134" w:right="5907"/>
      <w:jc w:val="center"/>
      <w:outlineLvl w:val="4"/>
    </w:pPr>
    <w:rPr>
      <w:noProof/>
      <w:color w:val="FFFFFF" w:themeColor="background1"/>
      <w:sz w:val="32"/>
      <w:szCs w:val="32"/>
    </w:rPr>
  </w:style>
  <w:style w:type="paragraph" w:styleId="Heading6">
    <w:name w:val="heading 6"/>
    <w:aliases w:val="Contents title"/>
    <w:basedOn w:val="Heading1"/>
    <w:next w:val="Normal"/>
    <w:link w:val="Heading6Char"/>
    <w:uiPriority w:val="9"/>
    <w:unhideWhenUsed/>
    <w:qFormat/>
    <w:rsid w:val="008B6BB2"/>
    <w:pPr>
      <w:numPr>
        <w:numId w:val="0"/>
      </w:numPr>
      <w:outlineLvl w:val="5"/>
    </w:pPr>
    <w:rPr>
      <w:color w:val="FFFFFF" w:themeColor="background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91B5F"/>
    <w:pPr>
      <w:tabs>
        <w:tab w:val="center" w:pos="4513"/>
        <w:tab w:val="right" w:pos="9026"/>
      </w:tabs>
      <w:spacing w:after="0"/>
    </w:pPr>
  </w:style>
  <w:style w:type="character" w:customStyle="1" w:styleId="HeaderChar">
    <w:name w:val="Header Char"/>
    <w:basedOn w:val="DefaultParagraphFont"/>
    <w:link w:val="Header"/>
    <w:uiPriority w:val="99"/>
    <w:rsid w:val="00C91B5F"/>
    <w:rPr>
      <w:rFonts w:eastAsia="Times New Roman" w:cstheme="minorHAnsi"/>
      <w:color w:val="000000"/>
      <w:sz w:val="20"/>
      <w:szCs w:val="20"/>
      <w:shd w:val="clear" w:color="auto" w:fill="FFFFFF"/>
      <w:lang w:eastAsia="en-AU"/>
    </w:rPr>
  </w:style>
  <w:style w:type="paragraph" w:styleId="Footer">
    <w:name w:val="footer"/>
    <w:basedOn w:val="Normal"/>
    <w:link w:val="FooterChar"/>
    <w:uiPriority w:val="99"/>
    <w:unhideWhenUsed/>
    <w:rsid w:val="00C91B5F"/>
    <w:pPr>
      <w:tabs>
        <w:tab w:val="center" w:pos="4513"/>
        <w:tab w:val="right" w:pos="9026"/>
      </w:tabs>
      <w:spacing w:after="0"/>
    </w:pPr>
  </w:style>
  <w:style w:type="character" w:customStyle="1" w:styleId="FooterChar">
    <w:name w:val="Footer Char"/>
    <w:basedOn w:val="DefaultParagraphFont"/>
    <w:link w:val="Footer"/>
    <w:uiPriority w:val="99"/>
    <w:rsid w:val="00C91B5F"/>
    <w:rPr>
      <w:rFonts w:eastAsia="Times New Roman" w:cstheme="minorHAnsi"/>
      <w:color w:val="000000"/>
      <w:sz w:val="20"/>
      <w:szCs w:val="20"/>
      <w:shd w:val="clear" w:color="auto" w:fill="FFFFFF"/>
      <w:lang w:eastAsia="en-AU"/>
    </w:rPr>
  </w:style>
  <w:style w:type="character" w:customStyle="1" w:styleId="Heading1Char">
    <w:name w:val="Heading 1 Char"/>
    <w:basedOn w:val="DefaultParagraphFont"/>
    <w:link w:val="Heading1"/>
    <w:uiPriority w:val="9"/>
    <w:rsid w:val="004B770B"/>
    <w:rPr>
      <w:rFonts w:eastAsia="Times New Roman" w:cstheme="minorHAnsi"/>
      <w:b/>
      <w:bCs/>
      <w:color w:val="3F9C35"/>
      <w:sz w:val="40"/>
      <w:szCs w:val="40"/>
      <w:lang w:eastAsia="en-AU"/>
    </w:rPr>
  </w:style>
  <w:style w:type="character" w:customStyle="1" w:styleId="Heading2Char">
    <w:name w:val="Heading 2 Char"/>
    <w:basedOn w:val="DefaultParagraphFont"/>
    <w:link w:val="Heading2"/>
    <w:uiPriority w:val="9"/>
    <w:rsid w:val="00AD5F9F"/>
    <w:rPr>
      <w:rFonts w:eastAsia="Times New Roman" w:cstheme="minorHAnsi"/>
      <w:b/>
      <w:bCs/>
      <w:color w:val="3F9C35"/>
      <w:sz w:val="32"/>
      <w:szCs w:val="32"/>
      <w:lang w:eastAsia="en-AU"/>
    </w:rPr>
  </w:style>
  <w:style w:type="character" w:customStyle="1" w:styleId="Heading3Char">
    <w:name w:val="Heading 3 Char"/>
    <w:basedOn w:val="DefaultParagraphFont"/>
    <w:link w:val="Heading3"/>
    <w:uiPriority w:val="9"/>
    <w:rsid w:val="00B42EF1"/>
    <w:rPr>
      <w:rFonts w:eastAsia="Times New Roman" w:cstheme="minorHAnsi"/>
      <w:b/>
      <w:bCs/>
      <w:color w:val="3F9C35"/>
      <w:sz w:val="28"/>
      <w:szCs w:val="28"/>
      <w:lang w:eastAsia="en-AU"/>
    </w:rPr>
  </w:style>
  <w:style w:type="character" w:customStyle="1" w:styleId="Heading4Char">
    <w:name w:val="Heading 4 Char"/>
    <w:basedOn w:val="DefaultParagraphFont"/>
    <w:link w:val="Heading4"/>
    <w:uiPriority w:val="9"/>
    <w:rsid w:val="00840E21"/>
    <w:rPr>
      <w:rFonts w:eastAsia="Times New Roman" w:cstheme="minorHAnsi"/>
      <w:i/>
      <w:iCs/>
      <w:color w:val="3F9C35"/>
      <w:sz w:val="24"/>
      <w:szCs w:val="24"/>
      <w:shd w:val="clear" w:color="auto" w:fill="FFFFFF"/>
      <w:lang w:eastAsia="en-AU"/>
    </w:rPr>
  </w:style>
  <w:style w:type="paragraph" w:styleId="Title">
    <w:name w:val="Title"/>
    <w:aliases w:val="Main Title"/>
    <w:basedOn w:val="Normal"/>
    <w:next w:val="Normal"/>
    <w:link w:val="TitleChar"/>
    <w:uiPriority w:val="10"/>
    <w:qFormat/>
    <w:rsid w:val="00AD0D43"/>
    <w:pPr>
      <w:spacing w:after="120" w:line="600" w:lineRule="exact"/>
    </w:pPr>
    <w:rPr>
      <w:b/>
      <w:bCs/>
      <w:color w:val="FFFFFF" w:themeColor="background1"/>
      <w:sz w:val="64"/>
      <w:szCs w:val="64"/>
    </w:rPr>
  </w:style>
  <w:style w:type="character" w:customStyle="1" w:styleId="TitleChar">
    <w:name w:val="Title Char"/>
    <w:aliases w:val="Main Title Char"/>
    <w:basedOn w:val="DefaultParagraphFont"/>
    <w:link w:val="Title"/>
    <w:uiPriority w:val="10"/>
    <w:rsid w:val="00AD0D43"/>
    <w:rPr>
      <w:rFonts w:eastAsia="Times New Roman" w:cstheme="minorHAnsi"/>
      <w:b/>
      <w:bCs/>
      <w:color w:val="FFFFFF" w:themeColor="background1"/>
      <w:sz w:val="64"/>
      <w:szCs w:val="64"/>
      <w:lang w:eastAsia="en-AU"/>
    </w:rPr>
  </w:style>
  <w:style w:type="character" w:customStyle="1" w:styleId="Heading5Char">
    <w:name w:val="Heading 5 Char"/>
    <w:aliases w:val="Main Subtitle Char"/>
    <w:basedOn w:val="DefaultParagraphFont"/>
    <w:link w:val="Heading5"/>
    <w:uiPriority w:val="9"/>
    <w:rsid w:val="00840E21"/>
    <w:rPr>
      <w:rFonts w:eastAsia="Times New Roman" w:cstheme="minorHAnsi"/>
      <w:noProof/>
      <w:color w:val="FFFFFF" w:themeColor="background1"/>
      <w:sz w:val="32"/>
      <w:szCs w:val="32"/>
      <w:lang w:eastAsia="en-AU"/>
    </w:rPr>
  </w:style>
  <w:style w:type="character" w:styleId="SubtleEmphasis">
    <w:name w:val="Subtle Emphasis"/>
    <w:aliases w:val="Inside Cover - Credits"/>
    <w:uiPriority w:val="19"/>
    <w:qFormat/>
    <w:rsid w:val="00840E21"/>
  </w:style>
  <w:style w:type="paragraph" w:styleId="TOCHeading">
    <w:name w:val="TOC Heading"/>
    <w:next w:val="Normal"/>
    <w:uiPriority w:val="39"/>
    <w:unhideWhenUsed/>
    <w:qFormat/>
    <w:rsid w:val="00606DCD"/>
    <w:pPr>
      <w:keepNext/>
      <w:keepLines/>
      <w:spacing w:before="240" w:after="240" w:line="240" w:lineRule="auto"/>
    </w:pPr>
    <w:rPr>
      <w:rFonts w:eastAsiaTheme="majorEastAsia" w:cstheme="minorHAnsi"/>
      <w:b/>
      <w:bCs/>
      <w:color w:val="3F9C35"/>
      <w:sz w:val="36"/>
      <w:szCs w:val="36"/>
      <w:lang w:val="en-US"/>
    </w:rPr>
  </w:style>
  <w:style w:type="paragraph" w:styleId="TOC1">
    <w:name w:val="toc 1"/>
    <w:basedOn w:val="Normal"/>
    <w:next w:val="Normal"/>
    <w:autoRedefine/>
    <w:uiPriority w:val="39"/>
    <w:unhideWhenUsed/>
    <w:rsid w:val="00606DCD"/>
    <w:pPr>
      <w:tabs>
        <w:tab w:val="left" w:pos="426"/>
        <w:tab w:val="right" w:leader="dot" w:pos="9628"/>
      </w:tabs>
      <w:spacing w:after="100"/>
      <w:ind w:left="426" w:hanging="426"/>
    </w:pPr>
    <w:rPr>
      <w:b/>
      <w:bCs/>
      <w:noProof/>
      <w:sz w:val="22"/>
      <w:szCs w:val="22"/>
    </w:rPr>
  </w:style>
  <w:style w:type="paragraph" w:styleId="TOC2">
    <w:name w:val="toc 2"/>
    <w:basedOn w:val="Normal"/>
    <w:next w:val="Normal"/>
    <w:autoRedefine/>
    <w:uiPriority w:val="39"/>
    <w:unhideWhenUsed/>
    <w:rsid w:val="00606DCD"/>
    <w:pPr>
      <w:tabs>
        <w:tab w:val="left" w:pos="993"/>
        <w:tab w:val="right" w:leader="dot" w:pos="9628"/>
      </w:tabs>
      <w:spacing w:after="100"/>
      <w:ind w:left="993" w:hanging="567"/>
    </w:pPr>
    <w:rPr>
      <w:noProof/>
    </w:rPr>
  </w:style>
  <w:style w:type="paragraph" w:styleId="TOC3">
    <w:name w:val="toc 3"/>
    <w:basedOn w:val="Normal"/>
    <w:next w:val="Normal"/>
    <w:autoRedefine/>
    <w:uiPriority w:val="39"/>
    <w:unhideWhenUsed/>
    <w:rsid w:val="00606DCD"/>
    <w:pPr>
      <w:tabs>
        <w:tab w:val="left" w:pos="1701"/>
        <w:tab w:val="right" w:leader="dot" w:pos="9628"/>
      </w:tabs>
      <w:spacing w:after="100"/>
      <w:ind w:left="1701" w:hanging="708"/>
    </w:pPr>
    <w:rPr>
      <w:noProof/>
    </w:rPr>
  </w:style>
  <w:style w:type="character" w:styleId="Hyperlink">
    <w:name w:val="Hyperlink"/>
    <w:basedOn w:val="DefaultParagraphFont"/>
    <w:uiPriority w:val="99"/>
    <w:unhideWhenUsed/>
    <w:rsid w:val="00370BAC"/>
    <w:rPr>
      <w:color w:val="0563C1" w:themeColor="hyperlink"/>
      <w:u w:val="single"/>
    </w:rPr>
  </w:style>
  <w:style w:type="character" w:styleId="Emphasis">
    <w:name w:val="Emphasis"/>
    <w:basedOn w:val="SubtleEmphasis"/>
    <w:uiPriority w:val="20"/>
    <w:rsid w:val="00370BAC"/>
  </w:style>
  <w:style w:type="character" w:customStyle="1" w:styleId="Heading6Char">
    <w:name w:val="Heading 6 Char"/>
    <w:aliases w:val="Contents title Char"/>
    <w:basedOn w:val="DefaultParagraphFont"/>
    <w:link w:val="Heading6"/>
    <w:uiPriority w:val="9"/>
    <w:rsid w:val="008B6BB2"/>
    <w:rPr>
      <w:rFonts w:eastAsia="Times New Roman" w:cstheme="minorHAnsi"/>
      <w:b/>
      <w:bCs/>
      <w:color w:val="FFFFFF" w:themeColor="background1"/>
      <w:sz w:val="36"/>
      <w:szCs w:val="20"/>
      <w:lang w:eastAsia="en-AU"/>
    </w:rPr>
  </w:style>
  <w:style w:type="paragraph" w:styleId="NormalWeb">
    <w:name w:val="Normal (Web)"/>
    <w:basedOn w:val="Normal"/>
    <w:uiPriority w:val="99"/>
    <w:semiHidden/>
    <w:unhideWhenUsed/>
    <w:rsid w:val="00716013"/>
    <w:pPr>
      <w:spacing w:before="100" w:beforeAutospacing="1" w:after="100" w:afterAutospacing="1"/>
    </w:pPr>
    <w:rPr>
      <w:rFonts w:ascii="Times New Roman" w:hAnsi="Times New Roman" w:cs="Times New Roman"/>
      <w:color w:val="auto"/>
      <w:sz w:val="24"/>
      <w:szCs w:val="24"/>
    </w:rPr>
  </w:style>
  <w:style w:type="paragraph" w:styleId="NoSpacing">
    <w:name w:val="No Spacing"/>
    <w:aliases w:val="Body"/>
    <w:link w:val="NoSpacingChar"/>
    <w:uiPriority w:val="1"/>
    <w:rsid w:val="00402A27"/>
    <w:pPr>
      <w:spacing w:after="120"/>
    </w:pPr>
    <w:rPr>
      <w:rFonts w:ascii="HelveticaNeueLT Std Lt" w:hAnsi="HelveticaNeueLT Std Lt" w:cstheme="minorHAnsi"/>
      <w:color w:val="000000"/>
      <w:sz w:val="20"/>
      <w:szCs w:val="20"/>
    </w:rPr>
  </w:style>
  <w:style w:type="character" w:customStyle="1" w:styleId="NoSpacingChar">
    <w:name w:val="No Spacing Char"/>
    <w:aliases w:val="Body Char"/>
    <w:basedOn w:val="DefaultParagraphFont"/>
    <w:link w:val="NoSpacing"/>
    <w:uiPriority w:val="1"/>
    <w:rsid w:val="00402A27"/>
    <w:rPr>
      <w:rFonts w:ascii="HelveticaNeueLT Std Lt" w:hAnsi="HelveticaNeueLT Std Lt" w:cstheme="minorHAnsi"/>
      <w:color w:val="000000"/>
      <w:sz w:val="20"/>
      <w:szCs w:val="20"/>
    </w:rPr>
  </w:style>
  <w:style w:type="paragraph" w:styleId="ListParagraph">
    <w:name w:val="List Paragraph"/>
    <w:basedOn w:val="Normal"/>
    <w:uiPriority w:val="34"/>
    <w:qFormat/>
    <w:rsid w:val="00C5386D"/>
    <w:pPr>
      <w:numPr>
        <w:numId w:val="1"/>
      </w:numPr>
      <w:spacing w:after="120"/>
      <w:ind w:left="567" w:hanging="283"/>
    </w:pPr>
  </w:style>
  <w:style w:type="character" w:styleId="UnresolvedMention">
    <w:name w:val="Unresolved Mention"/>
    <w:basedOn w:val="DefaultParagraphFont"/>
    <w:uiPriority w:val="99"/>
    <w:unhideWhenUsed/>
    <w:rsid w:val="005A6163"/>
    <w:rPr>
      <w:color w:val="605E5C"/>
      <w:shd w:val="clear" w:color="auto" w:fill="E1DFDD"/>
    </w:rPr>
  </w:style>
  <w:style w:type="paragraph" w:customStyle="1" w:styleId="Hyperlinks">
    <w:name w:val="Hyperlinks"/>
    <w:basedOn w:val="Normal"/>
    <w:link w:val="HyperlinksChar"/>
    <w:qFormat/>
    <w:rsid w:val="00AD1860"/>
    <w:rPr>
      <w:color w:val="0089C4" w:themeColor="accent2"/>
    </w:rPr>
  </w:style>
  <w:style w:type="character" w:customStyle="1" w:styleId="HyperlinksChar">
    <w:name w:val="Hyperlinks Char"/>
    <w:basedOn w:val="DefaultParagraphFont"/>
    <w:link w:val="Hyperlinks"/>
    <w:rsid w:val="00AD1860"/>
    <w:rPr>
      <w:rFonts w:eastAsia="Times New Roman" w:cstheme="minorHAnsi"/>
      <w:color w:val="0089C4" w:themeColor="accent2"/>
      <w:sz w:val="20"/>
      <w:szCs w:val="20"/>
      <w:lang w:eastAsia="en-AU"/>
    </w:rPr>
  </w:style>
  <w:style w:type="paragraph" w:customStyle="1" w:styleId="Imagecaption">
    <w:name w:val="Image caption"/>
    <w:basedOn w:val="Normal"/>
    <w:link w:val="ImagecaptionChar"/>
    <w:rsid w:val="00E02BD6"/>
    <w:pPr>
      <w:spacing w:after="0"/>
    </w:pPr>
  </w:style>
  <w:style w:type="character" w:customStyle="1" w:styleId="ImagecaptionChar">
    <w:name w:val="Image caption Char"/>
    <w:basedOn w:val="DefaultParagraphFont"/>
    <w:link w:val="Imagecaption"/>
    <w:rsid w:val="00E02BD6"/>
    <w:rPr>
      <w:rFonts w:eastAsia="Times New Roman" w:cstheme="minorHAnsi"/>
      <w:color w:val="000000"/>
      <w:sz w:val="20"/>
      <w:szCs w:val="20"/>
      <w:lang w:eastAsia="en-AU"/>
    </w:rPr>
  </w:style>
  <w:style w:type="character" w:styleId="PageNumber">
    <w:name w:val="page number"/>
    <w:basedOn w:val="DefaultParagraphFont"/>
    <w:uiPriority w:val="99"/>
    <w:semiHidden/>
    <w:unhideWhenUsed/>
    <w:rsid w:val="00B3328B"/>
  </w:style>
  <w:style w:type="table" w:styleId="TableGrid">
    <w:name w:val="Table Grid"/>
    <w:basedOn w:val="TableNormal"/>
    <w:uiPriority w:val="39"/>
    <w:rsid w:val="00492F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02630D"/>
    <w:rPr>
      <w:color w:val="808080"/>
    </w:rPr>
  </w:style>
  <w:style w:type="paragraph" w:styleId="Caption">
    <w:name w:val="caption"/>
    <w:basedOn w:val="Normal"/>
    <w:next w:val="Normal"/>
    <w:uiPriority w:val="35"/>
    <w:unhideWhenUsed/>
    <w:qFormat/>
    <w:rsid w:val="00130FF8"/>
    <w:rPr>
      <w:i/>
      <w:iCs/>
      <w:color w:val="284E36" w:themeColor="text2"/>
      <w:sz w:val="18"/>
      <w:szCs w:val="18"/>
    </w:rPr>
  </w:style>
  <w:style w:type="paragraph" w:customStyle="1" w:styleId="RectangleLong">
    <w:name w:val="Rectangle (Long)"/>
    <w:rsid w:val="002C19FF"/>
    <w:pPr>
      <w:numPr>
        <w:ilvl w:val="1"/>
        <w:numId w:val="11"/>
      </w:numPr>
      <w:tabs>
        <w:tab w:val="clear" w:pos="1440"/>
        <w:tab w:val="num" w:pos="360"/>
        <w:tab w:val="left" w:pos="851"/>
      </w:tabs>
      <w:spacing w:after="120" w:line="240" w:lineRule="auto"/>
      <w:ind w:left="851" w:hanging="851"/>
      <w:outlineLvl w:val="1"/>
    </w:pPr>
    <w:rPr>
      <w:rFonts w:eastAsia="Times New Roman" w:cstheme="minorHAnsi"/>
      <w:b/>
      <w:bCs/>
      <w:color w:val="3F9C35"/>
      <w:sz w:val="32"/>
      <w:szCs w:val="32"/>
      <w:lang w:eastAsia="en-AU"/>
    </w:rPr>
  </w:style>
  <w:style w:type="paragraph" w:styleId="Quote">
    <w:name w:val="Quote"/>
    <w:basedOn w:val="Normal"/>
    <w:next w:val="Normal"/>
    <w:link w:val="QuoteChar"/>
    <w:uiPriority w:val="29"/>
    <w:qFormat/>
    <w:rsid w:val="00393B5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393B55"/>
    <w:rPr>
      <w:rFonts w:eastAsia="Times New Roman" w:cstheme="minorHAnsi"/>
      <w:i/>
      <w:iCs/>
      <w:color w:val="404040" w:themeColor="text1" w:themeTint="BF"/>
      <w:sz w:val="20"/>
      <w:szCs w:val="20"/>
      <w:lang w:eastAsia="en-AU"/>
    </w:rPr>
  </w:style>
  <w:style w:type="paragraph" w:styleId="Revision">
    <w:name w:val="Revision"/>
    <w:hidden/>
    <w:uiPriority w:val="99"/>
    <w:semiHidden/>
    <w:rsid w:val="00D603A5"/>
    <w:pPr>
      <w:spacing w:after="0" w:line="240" w:lineRule="auto"/>
    </w:pPr>
    <w:rPr>
      <w:rFonts w:eastAsia="Times New Roman" w:cstheme="minorHAnsi"/>
      <w:color w:val="000000"/>
      <w:sz w:val="20"/>
      <w:szCs w:val="20"/>
      <w:lang w:eastAsia="en-AU"/>
    </w:rPr>
  </w:style>
  <w:style w:type="character" w:styleId="CommentReference">
    <w:name w:val="annotation reference"/>
    <w:basedOn w:val="DefaultParagraphFont"/>
    <w:uiPriority w:val="99"/>
    <w:semiHidden/>
    <w:unhideWhenUsed/>
    <w:rsid w:val="00D603A5"/>
    <w:rPr>
      <w:sz w:val="16"/>
      <w:szCs w:val="16"/>
    </w:rPr>
  </w:style>
  <w:style w:type="paragraph" w:styleId="CommentText">
    <w:name w:val="annotation text"/>
    <w:basedOn w:val="Normal"/>
    <w:link w:val="CommentTextChar"/>
    <w:uiPriority w:val="99"/>
    <w:semiHidden/>
    <w:unhideWhenUsed/>
    <w:rsid w:val="00D603A5"/>
  </w:style>
  <w:style w:type="character" w:customStyle="1" w:styleId="CommentTextChar">
    <w:name w:val="Comment Text Char"/>
    <w:basedOn w:val="DefaultParagraphFont"/>
    <w:link w:val="CommentText"/>
    <w:uiPriority w:val="99"/>
    <w:semiHidden/>
    <w:rsid w:val="00D603A5"/>
    <w:rPr>
      <w:rFonts w:eastAsia="Times New Roman" w:cstheme="minorHAnsi"/>
      <w:color w:val="000000"/>
      <w:sz w:val="20"/>
      <w:szCs w:val="20"/>
      <w:lang w:eastAsia="en-AU"/>
    </w:rPr>
  </w:style>
  <w:style w:type="paragraph" w:styleId="CommentSubject">
    <w:name w:val="annotation subject"/>
    <w:basedOn w:val="CommentText"/>
    <w:next w:val="CommentText"/>
    <w:link w:val="CommentSubjectChar"/>
    <w:uiPriority w:val="99"/>
    <w:semiHidden/>
    <w:unhideWhenUsed/>
    <w:rsid w:val="00D603A5"/>
    <w:rPr>
      <w:b/>
      <w:bCs/>
    </w:rPr>
  </w:style>
  <w:style w:type="character" w:customStyle="1" w:styleId="CommentSubjectChar">
    <w:name w:val="Comment Subject Char"/>
    <w:basedOn w:val="CommentTextChar"/>
    <w:link w:val="CommentSubject"/>
    <w:uiPriority w:val="99"/>
    <w:semiHidden/>
    <w:rsid w:val="00D603A5"/>
    <w:rPr>
      <w:rFonts w:eastAsia="Times New Roman" w:cstheme="minorHAnsi"/>
      <w:b/>
      <w:bCs/>
      <w:color w:val="000000"/>
      <w:sz w:val="20"/>
      <w:szCs w:val="20"/>
      <w:lang w:eastAsia="en-AU"/>
    </w:rPr>
  </w:style>
  <w:style w:type="character" w:styleId="Mention">
    <w:name w:val="Mention"/>
    <w:basedOn w:val="DefaultParagraphFont"/>
    <w:uiPriority w:val="99"/>
    <w:unhideWhenUsed/>
    <w:rsid w:val="00601E30"/>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5333507">
      <w:bodyDiv w:val="1"/>
      <w:marLeft w:val="0"/>
      <w:marRight w:val="0"/>
      <w:marTop w:val="0"/>
      <w:marBottom w:val="0"/>
      <w:divBdr>
        <w:top w:val="none" w:sz="0" w:space="0" w:color="auto"/>
        <w:left w:val="none" w:sz="0" w:space="0" w:color="auto"/>
        <w:bottom w:val="none" w:sz="0" w:space="0" w:color="auto"/>
        <w:right w:val="none" w:sz="0" w:space="0" w:color="auto"/>
      </w:divBdr>
    </w:div>
    <w:div w:id="1003165568">
      <w:bodyDiv w:val="1"/>
      <w:marLeft w:val="0"/>
      <w:marRight w:val="0"/>
      <w:marTop w:val="0"/>
      <w:marBottom w:val="0"/>
      <w:divBdr>
        <w:top w:val="none" w:sz="0" w:space="0" w:color="auto"/>
        <w:left w:val="none" w:sz="0" w:space="0" w:color="auto"/>
        <w:bottom w:val="none" w:sz="0" w:space="0" w:color="auto"/>
        <w:right w:val="none" w:sz="0" w:space="0" w:color="auto"/>
      </w:divBdr>
    </w:div>
    <w:div w:id="1039933029">
      <w:bodyDiv w:val="1"/>
      <w:marLeft w:val="0"/>
      <w:marRight w:val="0"/>
      <w:marTop w:val="0"/>
      <w:marBottom w:val="0"/>
      <w:divBdr>
        <w:top w:val="none" w:sz="0" w:space="0" w:color="auto"/>
        <w:left w:val="none" w:sz="0" w:space="0" w:color="auto"/>
        <w:bottom w:val="none" w:sz="0" w:space="0" w:color="auto"/>
        <w:right w:val="none" w:sz="0" w:space="0" w:color="auto"/>
      </w:divBdr>
    </w:div>
    <w:div w:id="1218936812">
      <w:bodyDiv w:val="1"/>
      <w:marLeft w:val="0"/>
      <w:marRight w:val="0"/>
      <w:marTop w:val="0"/>
      <w:marBottom w:val="0"/>
      <w:divBdr>
        <w:top w:val="none" w:sz="0" w:space="0" w:color="auto"/>
        <w:left w:val="none" w:sz="0" w:space="0" w:color="auto"/>
        <w:bottom w:val="none" w:sz="0" w:space="0" w:color="auto"/>
        <w:right w:val="none" w:sz="0" w:space="0" w:color="auto"/>
      </w:divBdr>
    </w:div>
    <w:div w:id="1430395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2.xml"/><Relationship Id="rId26" Type="http://schemas.openxmlformats.org/officeDocument/2006/relationships/header" Target="header6.xml"/><Relationship Id="rId39" Type="http://schemas.openxmlformats.org/officeDocument/2006/relationships/header" Target="header10.xml"/><Relationship Id="rId3" Type="http://schemas.openxmlformats.org/officeDocument/2006/relationships/customXml" Target="../customXml/item3.xml"/><Relationship Id="rId21" Type="http://schemas.openxmlformats.org/officeDocument/2006/relationships/image" Target="media/image4.jpeg"/><Relationship Id="rId34" Type="http://schemas.openxmlformats.org/officeDocument/2006/relationships/image" Target="media/image6.jpeg"/><Relationship Id="rId42" Type="http://schemas.openxmlformats.org/officeDocument/2006/relationships/footer" Target="footer11.xml"/><Relationship Id="rId47" Type="http://schemas.openxmlformats.org/officeDocument/2006/relationships/image" Target="media/image13.jpeg"/><Relationship Id="rId50" Type="http://schemas.openxmlformats.org/officeDocument/2006/relationships/image" Target="media/image17.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5" Type="http://schemas.openxmlformats.org/officeDocument/2006/relationships/footer" Target="footer5.xml"/><Relationship Id="rId33" Type="http://schemas.openxmlformats.org/officeDocument/2006/relationships/footer" Target="footer9.xml"/><Relationship Id="rId38" Type="http://schemas.openxmlformats.org/officeDocument/2006/relationships/image" Target="media/image10.jpeg"/><Relationship Id="rId46" Type="http://schemas.openxmlformats.org/officeDocument/2006/relationships/image" Target="media/image12.jpeg"/><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3.xml"/><Relationship Id="rId29" Type="http://schemas.openxmlformats.org/officeDocument/2006/relationships/header" Target="header8.xml"/><Relationship Id="rId41"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4.xml"/><Relationship Id="rId32" Type="http://schemas.openxmlformats.org/officeDocument/2006/relationships/header" Target="header9.xml"/><Relationship Id="rId37" Type="http://schemas.openxmlformats.org/officeDocument/2006/relationships/image" Target="media/image9.jpeg"/><Relationship Id="rId40" Type="http://schemas.openxmlformats.org/officeDocument/2006/relationships/header" Target="header11.xml"/><Relationship Id="rId45" Type="http://schemas.openxmlformats.org/officeDocument/2006/relationships/image" Target="media/image11.jpeg"/><Relationship Id="rId53"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header" Target="header5.xml"/><Relationship Id="rId28" Type="http://schemas.openxmlformats.org/officeDocument/2006/relationships/header" Target="header7.xml"/><Relationship Id="rId36" Type="http://schemas.openxmlformats.org/officeDocument/2006/relationships/image" Target="media/image8.jpeg"/><Relationship Id="rId49" Type="http://schemas.openxmlformats.org/officeDocument/2006/relationships/image" Target="media/image14.jpeg"/><Relationship Id="rId10" Type="http://schemas.openxmlformats.org/officeDocument/2006/relationships/endnotes" Target="endnotes.xml"/><Relationship Id="rId19" Type="http://schemas.openxmlformats.org/officeDocument/2006/relationships/header" Target="header3.xml"/><Relationship Id="rId31" Type="http://schemas.openxmlformats.org/officeDocument/2006/relationships/footer" Target="footer8.xml"/><Relationship Id="rId44" Type="http://schemas.openxmlformats.org/officeDocument/2006/relationships/footer" Target="footer12.xml"/><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svg"/><Relationship Id="rId22" Type="http://schemas.openxmlformats.org/officeDocument/2006/relationships/header" Target="header4.xml"/><Relationship Id="rId27" Type="http://schemas.openxmlformats.org/officeDocument/2006/relationships/footer" Target="footer6.xml"/><Relationship Id="rId30" Type="http://schemas.openxmlformats.org/officeDocument/2006/relationships/footer" Target="footer7.xml"/><Relationship Id="rId35" Type="http://schemas.openxmlformats.org/officeDocument/2006/relationships/image" Target="media/image7.JPG"/><Relationship Id="rId43" Type="http://schemas.openxmlformats.org/officeDocument/2006/relationships/header" Target="header12.xml"/><Relationship Id="rId48" Type="http://schemas.openxmlformats.org/officeDocument/2006/relationships/image" Target="media/image15.jpeg"/><Relationship Id="rId8" Type="http://schemas.openxmlformats.org/officeDocument/2006/relationships/webSettings" Target="webSettings.xml"/><Relationship Id="rId51" Type="http://schemas.openxmlformats.org/officeDocument/2006/relationships/image" Target="media/image16.jpe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le\Desktop\PV%20Report.dotx"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284E36"/>
      </a:dk2>
      <a:lt2>
        <a:srgbClr val="F2F2F2"/>
      </a:lt2>
      <a:accent1>
        <a:srgbClr val="3F9C35"/>
      </a:accent1>
      <a:accent2>
        <a:srgbClr val="0089C4"/>
      </a:accent2>
      <a:accent3>
        <a:srgbClr val="78367E"/>
      </a:accent3>
      <a:accent4>
        <a:srgbClr val="BC4377"/>
      </a:accent4>
      <a:accent5>
        <a:srgbClr val="009D8F"/>
      </a:accent5>
      <a:accent6>
        <a:srgbClr val="D8532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DD3D1"/>
        </a:solidFill>
        <a:ln w="3979" cap="flat">
          <a:noFill/>
          <a:prstDash val="solid"/>
          <a:miter/>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C0171B48A435BF4EAE4388A107785E98" ma:contentTypeVersion="19" ma:contentTypeDescription="Create a new document." ma:contentTypeScope="" ma:versionID="08c7be0676acc112b49a4638d4e5bbc6">
  <xsd:schema xmlns:xsd="http://www.w3.org/2001/XMLSchema" xmlns:xs="http://www.w3.org/2001/XMLSchema" xmlns:p="http://schemas.microsoft.com/office/2006/metadata/properties" xmlns:ns2="967484d6-e512-4c53-983b-480a8d58da0f" xmlns:ns3="05be56da-93a1-4e04-8d61-ecf9a6a8cd42" targetNamespace="http://schemas.microsoft.com/office/2006/metadata/properties" ma:root="true" ma:fieldsID="cb8506d9a8fba93e5fc285ae2bb8faf3" ns2:_="" ns3:_="">
    <xsd:import namespace="967484d6-e512-4c53-983b-480a8d58da0f"/>
    <xsd:import namespace="05be56da-93a1-4e04-8d61-ecf9a6a8cd4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LengthInSecond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image"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7484d6-e512-4c53-983b-480a8d58da0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2" nillable="true" ma:displayName="MediaLengthInSeconds" ma:hidden="true" ma:internalName="MediaLengthInSeconds" ma:readOnly="true">
      <xsd:simpleType>
        <xsd:restriction base="dms:Unknown"/>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17e4092-29cd-4287-a7c3-2e6e8e0a6149" ma:termSetId="09814cd3-568e-fe90-9814-8d621ff8fb84" ma:anchorId="fba54fb3-c3e1-fe81-a776-ca4b69148c4d" ma:open="true" ma:isKeyword="false">
      <xsd:complexType>
        <xsd:sequence>
          <xsd:element ref="pc:Terms" minOccurs="0" maxOccurs="1"/>
        </xsd:sequence>
      </xsd:complexType>
    </xsd:element>
    <xsd:element name="image" ma:index="24" nillable="true" ma:displayName="image" ma:format="Thumbnail" ma:internalName="image">
      <xsd:simpleType>
        <xsd:restriction base="dms:Unknown"/>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5be56da-93a1-4e04-8d61-ecf9a6a8cd42"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846ea3c-a182-48ad-935b-05d55817e52d}" ma:internalName="TaxCatchAll" ma:showField="CatchAllData" ma:web="05be56da-93a1-4e04-8d61-ecf9a6a8cd4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05be56da-93a1-4e04-8d61-ecf9a6a8cd42" xsi:nil="true"/>
    <lcf76f155ced4ddcb4097134ff3c332f xmlns="967484d6-e512-4c53-983b-480a8d58da0f">
      <Terms xmlns="http://schemas.microsoft.com/office/infopath/2007/PartnerControls"/>
    </lcf76f155ced4ddcb4097134ff3c332f>
    <SharedWithUsers xmlns="05be56da-93a1-4e04-8d61-ecf9a6a8cd42">
      <UserInfo>
        <DisplayName>Nick Jansen</DisplayName>
        <AccountId>21</AccountId>
        <AccountType/>
      </UserInfo>
    </SharedWithUsers>
    <image xmlns="967484d6-e512-4c53-983b-480a8d58da0f" xsi:nil="true"/>
  </documentManagement>
</p:properties>
</file>

<file path=customXml/itemProps1.xml><?xml version="1.0" encoding="utf-8"?>
<ds:datastoreItem xmlns:ds="http://schemas.openxmlformats.org/officeDocument/2006/customXml" ds:itemID="{92B99C4C-E8F3-4DA1-A282-930621E19FFE}">
  <ds:schemaRefs>
    <ds:schemaRef ds:uri="http://schemas.microsoft.com/sharepoint/v3/contenttype/forms"/>
  </ds:schemaRefs>
</ds:datastoreItem>
</file>

<file path=customXml/itemProps2.xml><?xml version="1.0" encoding="utf-8"?>
<ds:datastoreItem xmlns:ds="http://schemas.openxmlformats.org/officeDocument/2006/customXml" ds:itemID="{A25C8688-C071-41D9-A5CA-E5CEE2A77CA5}">
  <ds:schemaRefs>
    <ds:schemaRef ds:uri="http://schemas.openxmlformats.org/officeDocument/2006/bibliography"/>
  </ds:schemaRefs>
</ds:datastoreItem>
</file>

<file path=customXml/itemProps3.xml><?xml version="1.0" encoding="utf-8"?>
<ds:datastoreItem xmlns:ds="http://schemas.openxmlformats.org/officeDocument/2006/customXml" ds:itemID="{D8444D5C-BF52-4110-A502-A53AEAF300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7484d6-e512-4c53-983b-480a8d58da0f"/>
    <ds:schemaRef ds:uri="05be56da-93a1-4e04-8d61-ecf9a6a8cd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DEFDC07-11E1-4B65-BD47-F0EECEDA20B9}">
  <ds:schemaRefs>
    <ds:schemaRef ds:uri="http://schemas.microsoft.com/office/2006/metadata/properties"/>
    <ds:schemaRef ds:uri="http://schemas.microsoft.com/office/infopath/2007/PartnerControls"/>
    <ds:schemaRef ds:uri="05be56da-93a1-4e04-8d61-ecf9a6a8cd42"/>
    <ds:schemaRef ds:uri="967484d6-e512-4c53-983b-480a8d58da0f"/>
  </ds:schemaRefs>
</ds:datastoreItem>
</file>

<file path=docProps/app.xml><?xml version="1.0" encoding="utf-8"?>
<Properties xmlns="http://schemas.openxmlformats.org/officeDocument/2006/extended-properties" xmlns:vt="http://schemas.openxmlformats.org/officeDocument/2006/docPropsVTypes">
  <Template>PV Report</Template>
  <TotalTime>15</TotalTime>
  <Pages>19</Pages>
  <Words>3297</Words>
  <Characters>18797</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22050</CharactersWithSpaces>
  <SharedDoc>false</SharedDoc>
  <HLinks>
    <vt:vector size="144" baseType="variant">
      <vt:variant>
        <vt:i4>1572912</vt:i4>
      </vt:variant>
      <vt:variant>
        <vt:i4>140</vt:i4>
      </vt:variant>
      <vt:variant>
        <vt:i4>0</vt:i4>
      </vt:variant>
      <vt:variant>
        <vt:i4>5</vt:i4>
      </vt:variant>
      <vt:variant>
        <vt:lpwstr/>
      </vt:variant>
      <vt:variant>
        <vt:lpwstr>_Toc158801932</vt:lpwstr>
      </vt:variant>
      <vt:variant>
        <vt:i4>1572912</vt:i4>
      </vt:variant>
      <vt:variant>
        <vt:i4>134</vt:i4>
      </vt:variant>
      <vt:variant>
        <vt:i4>0</vt:i4>
      </vt:variant>
      <vt:variant>
        <vt:i4>5</vt:i4>
      </vt:variant>
      <vt:variant>
        <vt:lpwstr/>
      </vt:variant>
      <vt:variant>
        <vt:lpwstr>_Toc158801931</vt:lpwstr>
      </vt:variant>
      <vt:variant>
        <vt:i4>1572912</vt:i4>
      </vt:variant>
      <vt:variant>
        <vt:i4>128</vt:i4>
      </vt:variant>
      <vt:variant>
        <vt:i4>0</vt:i4>
      </vt:variant>
      <vt:variant>
        <vt:i4>5</vt:i4>
      </vt:variant>
      <vt:variant>
        <vt:lpwstr/>
      </vt:variant>
      <vt:variant>
        <vt:lpwstr>_Toc158801930</vt:lpwstr>
      </vt:variant>
      <vt:variant>
        <vt:i4>1638448</vt:i4>
      </vt:variant>
      <vt:variant>
        <vt:i4>122</vt:i4>
      </vt:variant>
      <vt:variant>
        <vt:i4>0</vt:i4>
      </vt:variant>
      <vt:variant>
        <vt:i4>5</vt:i4>
      </vt:variant>
      <vt:variant>
        <vt:lpwstr/>
      </vt:variant>
      <vt:variant>
        <vt:lpwstr>_Toc158801929</vt:lpwstr>
      </vt:variant>
      <vt:variant>
        <vt:i4>1638448</vt:i4>
      </vt:variant>
      <vt:variant>
        <vt:i4>116</vt:i4>
      </vt:variant>
      <vt:variant>
        <vt:i4>0</vt:i4>
      </vt:variant>
      <vt:variant>
        <vt:i4>5</vt:i4>
      </vt:variant>
      <vt:variant>
        <vt:lpwstr/>
      </vt:variant>
      <vt:variant>
        <vt:lpwstr>_Toc158801928</vt:lpwstr>
      </vt:variant>
      <vt:variant>
        <vt:i4>1638448</vt:i4>
      </vt:variant>
      <vt:variant>
        <vt:i4>110</vt:i4>
      </vt:variant>
      <vt:variant>
        <vt:i4>0</vt:i4>
      </vt:variant>
      <vt:variant>
        <vt:i4>5</vt:i4>
      </vt:variant>
      <vt:variant>
        <vt:lpwstr/>
      </vt:variant>
      <vt:variant>
        <vt:lpwstr>_Toc158801927</vt:lpwstr>
      </vt:variant>
      <vt:variant>
        <vt:i4>1638448</vt:i4>
      </vt:variant>
      <vt:variant>
        <vt:i4>104</vt:i4>
      </vt:variant>
      <vt:variant>
        <vt:i4>0</vt:i4>
      </vt:variant>
      <vt:variant>
        <vt:i4>5</vt:i4>
      </vt:variant>
      <vt:variant>
        <vt:lpwstr/>
      </vt:variant>
      <vt:variant>
        <vt:lpwstr>_Toc158801926</vt:lpwstr>
      </vt:variant>
      <vt:variant>
        <vt:i4>1638448</vt:i4>
      </vt:variant>
      <vt:variant>
        <vt:i4>98</vt:i4>
      </vt:variant>
      <vt:variant>
        <vt:i4>0</vt:i4>
      </vt:variant>
      <vt:variant>
        <vt:i4>5</vt:i4>
      </vt:variant>
      <vt:variant>
        <vt:lpwstr/>
      </vt:variant>
      <vt:variant>
        <vt:lpwstr>_Toc158801925</vt:lpwstr>
      </vt:variant>
      <vt:variant>
        <vt:i4>1638448</vt:i4>
      </vt:variant>
      <vt:variant>
        <vt:i4>92</vt:i4>
      </vt:variant>
      <vt:variant>
        <vt:i4>0</vt:i4>
      </vt:variant>
      <vt:variant>
        <vt:i4>5</vt:i4>
      </vt:variant>
      <vt:variant>
        <vt:lpwstr/>
      </vt:variant>
      <vt:variant>
        <vt:lpwstr>_Toc158801924</vt:lpwstr>
      </vt:variant>
      <vt:variant>
        <vt:i4>1638448</vt:i4>
      </vt:variant>
      <vt:variant>
        <vt:i4>86</vt:i4>
      </vt:variant>
      <vt:variant>
        <vt:i4>0</vt:i4>
      </vt:variant>
      <vt:variant>
        <vt:i4>5</vt:i4>
      </vt:variant>
      <vt:variant>
        <vt:lpwstr/>
      </vt:variant>
      <vt:variant>
        <vt:lpwstr>_Toc158801923</vt:lpwstr>
      </vt:variant>
      <vt:variant>
        <vt:i4>1638448</vt:i4>
      </vt:variant>
      <vt:variant>
        <vt:i4>80</vt:i4>
      </vt:variant>
      <vt:variant>
        <vt:i4>0</vt:i4>
      </vt:variant>
      <vt:variant>
        <vt:i4>5</vt:i4>
      </vt:variant>
      <vt:variant>
        <vt:lpwstr/>
      </vt:variant>
      <vt:variant>
        <vt:lpwstr>_Toc158801922</vt:lpwstr>
      </vt:variant>
      <vt:variant>
        <vt:i4>1638448</vt:i4>
      </vt:variant>
      <vt:variant>
        <vt:i4>74</vt:i4>
      </vt:variant>
      <vt:variant>
        <vt:i4>0</vt:i4>
      </vt:variant>
      <vt:variant>
        <vt:i4>5</vt:i4>
      </vt:variant>
      <vt:variant>
        <vt:lpwstr/>
      </vt:variant>
      <vt:variant>
        <vt:lpwstr>_Toc158801921</vt:lpwstr>
      </vt:variant>
      <vt:variant>
        <vt:i4>1638448</vt:i4>
      </vt:variant>
      <vt:variant>
        <vt:i4>68</vt:i4>
      </vt:variant>
      <vt:variant>
        <vt:i4>0</vt:i4>
      </vt:variant>
      <vt:variant>
        <vt:i4>5</vt:i4>
      </vt:variant>
      <vt:variant>
        <vt:lpwstr/>
      </vt:variant>
      <vt:variant>
        <vt:lpwstr>_Toc158801920</vt:lpwstr>
      </vt:variant>
      <vt:variant>
        <vt:i4>1703984</vt:i4>
      </vt:variant>
      <vt:variant>
        <vt:i4>62</vt:i4>
      </vt:variant>
      <vt:variant>
        <vt:i4>0</vt:i4>
      </vt:variant>
      <vt:variant>
        <vt:i4>5</vt:i4>
      </vt:variant>
      <vt:variant>
        <vt:lpwstr/>
      </vt:variant>
      <vt:variant>
        <vt:lpwstr>_Toc158801919</vt:lpwstr>
      </vt:variant>
      <vt:variant>
        <vt:i4>1703984</vt:i4>
      </vt:variant>
      <vt:variant>
        <vt:i4>56</vt:i4>
      </vt:variant>
      <vt:variant>
        <vt:i4>0</vt:i4>
      </vt:variant>
      <vt:variant>
        <vt:i4>5</vt:i4>
      </vt:variant>
      <vt:variant>
        <vt:lpwstr/>
      </vt:variant>
      <vt:variant>
        <vt:lpwstr>_Toc158801918</vt:lpwstr>
      </vt:variant>
      <vt:variant>
        <vt:i4>1703984</vt:i4>
      </vt:variant>
      <vt:variant>
        <vt:i4>50</vt:i4>
      </vt:variant>
      <vt:variant>
        <vt:i4>0</vt:i4>
      </vt:variant>
      <vt:variant>
        <vt:i4>5</vt:i4>
      </vt:variant>
      <vt:variant>
        <vt:lpwstr/>
      </vt:variant>
      <vt:variant>
        <vt:lpwstr>_Toc158801917</vt:lpwstr>
      </vt:variant>
      <vt:variant>
        <vt:i4>1703984</vt:i4>
      </vt:variant>
      <vt:variant>
        <vt:i4>44</vt:i4>
      </vt:variant>
      <vt:variant>
        <vt:i4>0</vt:i4>
      </vt:variant>
      <vt:variant>
        <vt:i4>5</vt:i4>
      </vt:variant>
      <vt:variant>
        <vt:lpwstr/>
      </vt:variant>
      <vt:variant>
        <vt:lpwstr>_Toc158801916</vt:lpwstr>
      </vt:variant>
      <vt:variant>
        <vt:i4>1703984</vt:i4>
      </vt:variant>
      <vt:variant>
        <vt:i4>38</vt:i4>
      </vt:variant>
      <vt:variant>
        <vt:i4>0</vt:i4>
      </vt:variant>
      <vt:variant>
        <vt:i4>5</vt:i4>
      </vt:variant>
      <vt:variant>
        <vt:lpwstr/>
      </vt:variant>
      <vt:variant>
        <vt:lpwstr>_Toc158801915</vt:lpwstr>
      </vt:variant>
      <vt:variant>
        <vt:i4>1703984</vt:i4>
      </vt:variant>
      <vt:variant>
        <vt:i4>32</vt:i4>
      </vt:variant>
      <vt:variant>
        <vt:i4>0</vt:i4>
      </vt:variant>
      <vt:variant>
        <vt:i4>5</vt:i4>
      </vt:variant>
      <vt:variant>
        <vt:lpwstr/>
      </vt:variant>
      <vt:variant>
        <vt:lpwstr>_Toc158801914</vt:lpwstr>
      </vt:variant>
      <vt:variant>
        <vt:i4>1703984</vt:i4>
      </vt:variant>
      <vt:variant>
        <vt:i4>26</vt:i4>
      </vt:variant>
      <vt:variant>
        <vt:i4>0</vt:i4>
      </vt:variant>
      <vt:variant>
        <vt:i4>5</vt:i4>
      </vt:variant>
      <vt:variant>
        <vt:lpwstr/>
      </vt:variant>
      <vt:variant>
        <vt:lpwstr>_Toc158801913</vt:lpwstr>
      </vt:variant>
      <vt:variant>
        <vt:i4>1703984</vt:i4>
      </vt:variant>
      <vt:variant>
        <vt:i4>20</vt:i4>
      </vt:variant>
      <vt:variant>
        <vt:i4>0</vt:i4>
      </vt:variant>
      <vt:variant>
        <vt:i4>5</vt:i4>
      </vt:variant>
      <vt:variant>
        <vt:lpwstr/>
      </vt:variant>
      <vt:variant>
        <vt:lpwstr>_Toc158801912</vt:lpwstr>
      </vt:variant>
      <vt:variant>
        <vt:i4>1703984</vt:i4>
      </vt:variant>
      <vt:variant>
        <vt:i4>14</vt:i4>
      </vt:variant>
      <vt:variant>
        <vt:i4>0</vt:i4>
      </vt:variant>
      <vt:variant>
        <vt:i4>5</vt:i4>
      </vt:variant>
      <vt:variant>
        <vt:lpwstr/>
      </vt:variant>
      <vt:variant>
        <vt:lpwstr>_Toc158801911</vt:lpwstr>
      </vt:variant>
      <vt:variant>
        <vt:i4>1703984</vt:i4>
      </vt:variant>
      <vt:variant>
        <vt:i4>8</vt:i4>
      </vt:variant>
      <vt:variant>
        <vt:i4>0</vt:i4>
      </vt:variant>
      <vt:variant>
        <vt:i4>5</vt:i4>
      </vt:variant>
      <vt:variant>
        <vt:lpwstr/>
      </vt:variant>
      <vt:variant>
        <vt:lpwstr>_Toc158801910</vt:lpwstr>
      </vt:variant>
      <vt:variant>
        <vt:i4>1769520</vt:i4>
      </vt:variant>
      <vt:variant>
        <vt:i4>2</vt:i4>
      </vt:variant>
      <vt:variant>
        <vt:i4>0</vt:i4>
      </vt:variant>
      <vt:variant>
        <vt:i4>5</vt:i4>
      </vt:variant>
      <vt:variant>
        <vt:lpwstr/>
      </vt:variant>
      <vt:variant>
        <vt:lpwstr>_Toc158801909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Dai Le</dc:creator>
  <cp:keywords/>
  <dc:description/>
  <cp:lastModifiedBy>Nick Jansen</cp:lastModifiedBy>
  <cp:revision>15</cp:revision>
  <cp:lastPrinted>2024-02-14T00:14:00Z</cp:lastPrinted>
  <dcterms:created xsi:type="dcterms:W3CDTF">2024-02-06T23:08:00Z</dcterms:created>
  <dcterms:modified xsi:type="dcterms:W3CDTF">2024-02-14T00:31:00Z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e,f,14,1,5,6,7,9,a,b,c,10,13,19,1a,1b</vt:lpwstr>
  </property>
  <property fmtid="{D5CDD505-2E9C-101B-9397-08002B2CF9AE}" pid="3" name="ClassificationContentMarkingHeaderFontProps">
    <vt:lpwstr>#000000,18,Calibri</vt:lpwstr>
  </property>
  <property fmtid="{D5CDD505-2E9C-101B-9397-08002B2CF9AE}" pid="4" name="ClassificationContentMarkingHeaderText">
    <vt:lpwstr>OFFICIAL</vt:lpwstr>
  </property>
  <property fmtid="{D5CDD505-2E9C-101B-9397-08002B2CF9AE}" pid="5" name="ClassificationContentMarkingFooterShapeIds">
    <vt:lpwstr>15,16,17,7,8,9,1e,1f,20,21,22,23,24,27,28,29,2a,2c</vt:lpwstr>
  </property>
  <property fmtid="{D5CDD505-2E9C-101B-9397-08002B2CF9AE}" pid="6" name="ClassificationContentMarkingFooterFontProps">
    <vt:lpwstr>#000000,18,Calibri</vt:lpwstr>
  </property>
  <property fmtid="{D5CDD505-2E9C-101B-9397-08002B2CF9AE}" pid="7" name="ClassificationContentMarkingFooterText">
    <vt:lpwstr>OFFICIAL</vt:lpwstr>
  </property>
  <property fmtid="{D5CDD505-2E9C-101B-9397-08002B2CF9AE}" pid="8" name="ContentTypeId">
    <vt:lpwstr>0x010100C0171B48A435BF4EAE4388A107785E98</vt:lpwstr>
  </property>
  <property fmtid="{D5CDD505-2E9C-101B-9397-08002B2CF9AE}" pid="9" name="RevIMBCS">
    <vt:lpwstr>5293;#High Value - Do Not Delete|09088ba9-0f65-42e3-b6c2-74cb9c697e4e</vt:lpwstr>
  </property>
  <property fmtid="{D5CDD505-2E9C-101B-9397-08002B2CF9AE}" pid="10" name="_dlc_DocIdItemGuid">
    <vt:lpwstr>ce10a840-4773-4f02-a1de-a44206570ea1</vt:lpwstr>
  </property>
  <property fmtid="{D5CDD505-2E9C-101B-9397-08002B2CF9AE}" pid="11" name="MSIP_Label_aa7b84f4-e404-4af7-8458-858657fe2447_Enabled">
    <vt:lpwstr>true</vt:lpwstr>
  </property>
  <property fmtid="{D5CDD505-2E9C-101B-9397-08002B2CF9AE}" pid="12" name="MSIP_Label_aa7b84f4-e404-4af7-8458-858657fe2447_SetDate">
    <vt:lpwstr>2023-05-26T05:20:40Z</vt:lpwstr>
  </property>
  <property fmtid="{D5CDD505-2E9C-101B-9397-08002B2CF9AE}" pid="13" name="MSIP_Label_aa7b84f4-e404-4af7-8458-858657fe2447_Method">
    <vt:lpwstr>Privileged</vt:lpwstr>
  </property>
  <property fmtid="{D5CDD505-2E9C-101B-9397-08002B2CF9AE}" pid="14" name="MSIP_Label_aa7b84f4-e404-4af7-8458-858657fe2447_Name">
    <vt:lpwstr>SEC=OFFICIAL</vt:lpwstr>
  </property>
  <property fmtid="{D5CDD505-2E9C-101B-9397-08002B2CF9AE}" pid="15" name="MSIP_Label_aa7b84f4-e404-4af7-8458-858657fe2447_SiteId">
    <vt:lpwstr>b3994ab7-fdfc-416d-836d-9cc3bacce769</vt:lpwstr>
  </property>
  <property fmtid="{D5CDD505-2E9C-101B-9397-08002B2CF9AE}" pid="16" name="MSIP_Label_aa7b84f4-e404-4af7-8458-858657fe2447_ActionId">
    <vt:lpwstr>b6f5217b-cc5c-4705-8b8a-9bb46af5788e</vt:lpwstr>
  </property>
  <property fmtid="{D5CDD505-2E9C-101B-9397-08002B2CF9AE}" pid="17" name="MSIP_Label_aa7b84f4-e404-4af7-8458-858657fe2447_ContentBits">
    <vt:lpwstr>3</vt:lpwstr>
  </property>
  <property fmtid="{D5CDD505-2E9C-101B-9397-08002B2CF9AE}" pid="18" name="MediaServiceImageTags">
    <vt:lpwstr/>
  </property>
</Properties>
</file>