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568B4" w14:textId="76E16CCF" w:rsidR="002D19CE" w:rsidRPr="00A0471D" w:rsidRDefault="00975072" w:rsidP="00B34B1D">
      <w:pPr>
        <w:pStyle w:val="Heading1"/>
        <w:sectPr w:rsidR="002D19CE" w:rsidRPr="00A0471D" w:rsidSect="00BB396D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0" w:right="851" w:bottom="851" w:left="851" w:header="964" w:footer="454" w:gutter="0"/>
          <w:cols w:space="708"/>
          <w:titlePg/>
          <w:docGrid w:linePitch="360"/>
        </w:sectPr>
      </w:pPr>
      <w:r>
        <w:drawing>
          <wp:anchor distT="0" distB="0" distL="114300" distR="114300" simplePos="0" relativeHeight="251677695" behindDoc="0" locked="0" layoutInCell="1" allowOverlap="1" wp14:anchorId="327F818A" wp14:editId="560D07BC">
            <wp:simplePos x="0" y="0"/>
            <wp:positionH relativeFrom="column">
              <wp:posOffset>-1761490</wp:posOffset>
            </wp:positionH>
            <wp:positionV relativeFrom="paragraph">
              <wp:posOffset>1257300</wp:posOffset>
            </wp:positionV>
            <wp:extent cx="10034905" cy="7526020"/>
            <wp:effectExtent l="0" t="2857" r="1587" b="1588"/>
            <wp:wrapSquare wrapText="bothSides"/>
            <wp:docPr id="930349376" name="Picture 93034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49376" name="Picture 93034937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490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8B5" w:rsidRPr="0047485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BCA31D" wp14:editId="4118368A">
                <wp:simplePos x="0" y="0"/>
                <wp:positionH relativeFrom="page">
                  <wp:posOffset>-99604</wp:posOffset>
                </wp:positionH>
                <wp:positionV relativeFrom="paragraph">
                  <wp:posOffset>-435610</wp:posOffset>
                </wp:positionV>
                <wp:extent cx="7723505" cy="1407160"/>
                <wp:effectExtent l="0" t="0" r="0" b="0"/>
                <wp:wrapNone/>
                <wp:docPr id="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23505" cy="1407160"/>
                        </a:xfrm>
                        <a:custGeom>
                          <a:avLst/>
                          <a:gdLst>
                            <a:gd name="connsiteX0" fmla="*/ 0 w 7547613"/>
                            <a:gd name="connsiteY0" fmla="*/ 14293 h 2627306"/>
                            <a:gd name="connsiteX1" fmla="*/ 0 w 7547613"/>
                            <a:gd name="connsiteY1" fmla="*/ 2627115 h 2627306"/>
                            <a:gd name="connsiteX2" fmla="*/ 7547613 w 7547613"/>
                            <a:gd name="connsiteY2" fmla="*/ 2627115 h 2627306"/>
                            <a:gd name="connsiteX3" fmla="*/ 7547613 w 7547613"/>
                            <a:gd name="connsiteY3" fmla="*/ 805726 h 2627306"/>
                            <a:gd name="connsiteX4" fmla="*/ 7341345 w 7547613"/>
                            <a:gd name="connsiteY4" fmla="*/ 760212 h 2627306"/>
                            <a:gd name="connsiteX5" fmla="*/ 7040864 w 7547613"/>
                            <a:gd name="connsiteY5" fmla="*/ 730375 h 2627306"/>
                            <a:gd name="connsiteX6" fmla="*/ 6432839 w 7547613"/>
                            <a:gd name="connsiteY6" fmla="*/ 669353 h 2627306"/>
                            <a:gd name="connsiteX7" fmla="*/ 6095788 w 7547613"/>
                            <a:gd name="connsiteY7" fmla="*/ 638000 h 2627306"/>
                            <a:gd name="connsiteX8" fmla="*/ 5553656 w 7547613"/>
                            <a:gd name="connsiteY8" fmla="*/ 581023 h 2627306"/>
                            <a:gd name="connsiteX9" fmla="*/ 4792607 w 7547613"/>
                            <a:gd name="connsiteY9" fmla="*/ 496738 h 2627306"/>
                            <a:gd name="connsiteX10" fmla="*/ 4452699 w 7547613"/>
                            <a:gd name="connsiteY10" fmla="*/ 461001 h 2627306"/>
                            <a:gd name="connsiteX11" fmla="*/ 3730921 w 7547613"/>
                            <a:gd name="connsiteY11" fmla="*/ 385314 h 2627306"/>
                            <a:gd name="connsiteX12" fmla="*/ 2866907 w 7547613"/>
                            <a:gd name="connsiteY12" fmla="*/ 294455 h 2627306"/>
                            <a:gd name="connsiteX13" fmla="*/ 2479304 w 7547613"/>
                            <a:gd name="connsiteY13" fmla="*/ 253662 h 2627306"/>
                            <a:gd name="connsiteX14" fmla="*/ 2003394 w 7547613"/>
                            <a:gd name="connsiteY14" fmla="*/ 203090 h 2627306"/>
                            <a:gd name="connsiteX15" fmla="*/ 1512151 w 7547613"/>
                            <a:gd name="connsiteY15" fmla="*/ 151509 h 2627306"/>
                            <a:gd name="connsiteX16" fmla="*/ 1036241 w 7547613"/>
                            <a:gd name="connsiteY16" fmla="*/ 100937 h 2627306"/>
                            <a:gd name="connsiteX17" fmla="*/ 777731 w 7547613"/>
                            <a:gd name="connsiteY17" fmla="*/ 94869 h 2627306"/>
                            <a:gd name="connsiteX18" fmla="*/ 509106 w 7547613"/>
                            <a:gd name="connsiteY18" fmla="*/ 46490 h 2627306"/>
                            <a:gd name="connsiteX19" fmla="*/ 287836 w 7547613"/>
                            <a:gd name="connsiteY19" fmla="*/ 20867 h 2627306"/>
                            <a:gd name="connsiteX20" fmla="*/ 123022 w 7547613"/>
                            <a:gd name="connsiteY20" fmla="*/ 7550 h 2627306"/>
                            <a:gd name="connsiteX21" fmla="*/ 0 w 7547613"/>
                            <a:gd name="connsiteY21" fmla="*/ 14293 h 2627306"/>
                            <a:gd name="connsiteX0" fmla="*/ 0 w 7547613"/>
                            <a:gd name="connsiteY0" fmla="*/ 204226 h 2817048"/>
                            <a:gd name="connsiteX1" fmla="*/ 0 w 7547613"/>
                            <a:gd name="connsiteY1" fmla="*/ 2817048 h 2817048"/>
                            <a:gd name="connsiteX2" fmla="*/ 7547613 w 7547613"/>
                            <a:gd name="connsiteY2" fmla="*/ 0 h 2817048"/>
                            <a:gd name="connsiteX3" fmla="*/ 7547613 w 7547613"/>
                            <a:gd name="connsiteY3" fmla="*/ 995659 h 2817048"/>
                            <a:gd name="connsiteX4" fmla="*/ 7341345 w 7547613"/>
                            <a:gd name="connsiteY4" fmla="*/ 950145 h 2817048"/>
                            <a:gd name="connsiteX5" fmla="*/ 7040864 w 7547613"/>
                            <a:gd name="connsiteY5" fmla="*/ 920308 h 2817048"/>
                            <a:gd name="connsiteX6" fmla="*/ 6432839 w 7547613"/>
                            <a:gd name="connsiteY6" fmla="*/ 859286 h 2817048"/>
                            <a:gd name="connsiteX7" fmla="*/ 6095788 w 7547613"/>
                            <a:gd name="connsiteY7" fmla="*/ 827933 h 2817048"/>
                            <a:gd name="connsiteX8" fmla="*/ 5553656 w 7547613"/>
                            <a:gd name="connsiteY8" fmla="*/ 770956 h 2817048"/>
                            <a:gd name="connsiteX9" fmla="*/ 4792607 w 7547613"/>
                            <a:gd name="connsiteY9" fmla="*/ 686671 h 2817048"/>
                            <a:gd name="connsiteX10" fmla="*/ 4452699 w 7547613"/>
                            <a:gd name="connsiteY10" fmla="*/ 650934 h 2817048"/>
                            <a:gd name="connsiteX11" fmla="*/ 3730921 w 7547613"/>
                            <a:gd name="connsiteY11" fmla="*/ 575247 h 2817048"/>
                            <a:gd name="connsiteX12" fmla="*/ 2866907 w 7547613"/>
                            <a:gd name="connsiteY12" fmla="*/ 484388 h 2817048"/>
                            <a:gd name="connsiteX13" fmla="*/ 2479304 w 7547613"/>
                            <a:gd name="connsiteY13" fmla="*/ 443595 h 2817048"/>
                            <a:gd name="connsiteX14" fmla="*/ 2003394 w 7547613"/>
                            <a:gd name="connsiteY14" fmla="*/ 393023 h 2817048"/>
                            <a:gd name="connsiteX15" fmla="*/ 1512151 w 7547613"/>
                            <a:gd name="connsiteY15" fmla="*/ 341442 h 2817048"/>
                            <a:gd name="connsiteX16" fmla="*/ 1036241 w 7547613"/>
                            <a:gd name="connsiteY16" fmla="*/ 290870 h 2817048"/>
                            <a:gd name="connsiteX17" fmla="*/ 777731 w 7547613"/>
                            <a:gd name="connsiteY17" fmla="*/ 284802 h 2817048"/>
                            <a:gd name="connsiteX18" fmla="*/ 509106 w 7547613"/>
                            <a:gd name="connsiteY18" fmla="*/ 236423 h 2817048"/>
                            <a:gd name="connsiteX19" fmla="*/ 287836 w 7547613"/>
                            <a:gd name="connsiteY19" fmla="*/ 210800 h 2817048"/>
                            <a:gd name="connsiteX20" fmla="*/ 123022 w 7547613"/>
                            <a:gd name="connsiteY20" fmla="*/ 197483 h 2817048"/>
                            <a:gd name="connsiteX21" fmla="*/ 0 w 7547613"/>
                            <a:gd name="connsiteY21" fmla="*/ 204226 h 2817048"/>
                            <a:gd name="connsiteX0" fmla="*/ 0 w 7547613"/>
                            <a:gd name="connsiteY0" fmla="*/ 216442 h 1007875"/>
                            <a:gd name="connsiteX1" fmla="*/ 0 w 7547613"/>
                            <a:gd name="connsiteY1" fmla="*/ 0 h 1007875"/>
                            <a:gd name="connsiteX2" fmla="*/ 7547613 w 7547613"/>
                            <a:gd name="connsiteY2" fmla="*/ 12216 h 1007875"/>
                            <a:gd name="connsiteX3" fmla="*/ 7547613 w 7547613"/>
                            <a:gd name="connsiteY3" fmla="*/ 1007875 h 1007875"/>
                            <a:gd name="connsiteX4" fmla="*/ 7341345 w 7547613"/>
                            <a:gd name="connsiteY4" fmla="*/ 962361 h 1007875"/>
                            <a:gd name="connsiteX5" fmla="*/ 7040864 w 7547613"/>
                            <a:gd name="connsiteY5" fmla="*/ 932524 h 1007875"/>
                            <a:gd name="connsiteX6" fmla="*/ 6432839 w 7547613"/>
                            <a:gd name="connsiteY6" fmla="*/ 871502 h 1007875"/>
                            <a:gd name="connsiteX7" fmla="*/ 6095788 w 7547613"/>
                            <a:gd name="connsiteY7" fmla="*/ 840149 h 1007875"/>
                            <a:gd name="connsiteX8" fmla="*/ 5553656 w 7547613"/>
                            <a:gd name="connsiteY8" fmla="*/ 783172 h 1007875"/>
                            <a:gd name="connsiteX9" fmla="*/ 4792607 w 7547613"/>
                            <a:gd name="connsiteY9" fmla="*/ 698887 h 1007875"/>
                            <a:gd name="connsiteX10" fmla="*/ 4452699 w 7547613"/>
                            <a:gd name="connsiteY10" fmla="*/ 663150 h 1007875"/>
                            <a:gd name="connsiteX11" fmla="*/ 3730921 w 7547613"/>
                            <a:gd name="connsiteY11" fmla="*/ 587463 h 1007875"/>
                            <a:gd name="connsiteX12" fmla="*/ 2866907 w 7547613"/>
                            <a:gd name="connsiteY12" fmla="*/ 496604 h 1007875"/>
                            <a:gd name="connsiteX13" fmla="*/ 2479304 w 7547613"/>
                            <a:gd name="connsiteY13" fmla="*/ 455811 h 1007875"/>
                            <a:gd name="connsiteX14" fmla="*/ 2003394 w 7547613"/>
                            <a:gd name="connsiteY14" fmla="*/ 405239 h 1007875"/>
                            <a:gd name="connsiteX15" fmla="*/ 1512151 w 7547613"/>
                            <a:gd name="connsiteY15" fmla="*/ 353658 h 1007875"/>
                            <a:gd name="connsiteX16" fmla="*/ 1036241 w 7547613"/>
                            <a:gd name="connsiteY16" fmla="*/ 303086 h 1007875"/>
                            <a:gd name="connsiteX17" fmla="*/ 777731 w 7547613"/>
                            <a:gd name="connsiteY17" fmla="*/ 297018 h 1007875"/>
                            <a:gd name="connsiteX18" fmla="*/ 509106 w 7547613"/>
                            <a:gd name="connsiteY18" fmla="*/ 248639 h 1007875"/>
                            <a:gd name="connsiteX19" fmla="*/ 287836 w 7547613"/>
                            <a:gd name="connsiteY19" fmla="*/ 223016 h 1007875"/>
                            <a:gd name="connsiteX20" fmla="*/ 123022 w 7547613"/>
                            <a:gd name="connsiteY20" fmla="*/ 209699 h 1007875"/>
                            <a:gd name="connsiteX21" fmla="*/ 0 w 7547613"/>
                            <a:gd name="connsiteY21" fmla="*/ 216442 h 1007875"/>
                            <a:gd name="connsiteX0" fmla="*/ 0 w 7555230"/>
                            <a:gd name="connsiteY0" fmla="*/ 216442 h 1007875"/>
                            <a:gd name="connsiteX1" fmla="*/ 0 w 7555230"/>
                            <a:gd name="connsiteY1" fmla="*/ 0 h 1007875"/>
                            <a:gd name="connsiteX2" fmla="*/ 7555230 w 7555230"/>
                            <a:gd name="connsiteY2" fmla="*/ 0 h 1007875"/>
                            <a:gd name="connsiteX3" fmla="*/ 7547613 w 7555230"/>
                            <a:gd name="connsiteY3" fmla="*/ 1007875 h 1007875"/>
                            <a:gd name="connsiteX4" fmla="*/ 7341345 w 7555230"/>
                            <a:gd name="connsiteY4" fmla="*/ 962361 h 1007875"/>
                            <a:gd name="connsiteX5" fmla="*/ 7040864 w 7555230"/>
                            <a:gd name="connsiteY5" fmla="*/ 932524 h 1007875"/>
                            <a:gd name="connsiteX6" fmla="*/ 6432839 w 7555230"/>
                            <a:gd name="connsiteY6" fmla="*/ 871502 h 1007875"/>
                            <a:gd name="connsiteX7" fmla="*/ 6095788 w 7555230"/>
                            <a:gd name="connsiteY7" fmla="*/ 840149 h 1007875"/>
                            <a:gd name="connsiteX8" fmla="*/ 5553656 w 7555230"/>
                            <a:gd name="connsiteY8" fmla="*/ 783172 h 1007875"/>
                            <a:gd name="connsiteX9" fmla="*/ 4792607 w 7555230"/>
                            <a:gd name="connsiteY9" fmla="*/ 698887 h 1007875"/>
                            <a:gd name="connsiteX10" fmla="*/ 4452699 w 7555230"/>
                            <a:gd name="connsiteY10" fmla="*/ 663150 h 1007875"/>
                            <a:gd name="connsiteX11" fmla="*/ 3730921 w 7555230"/>
                            <a:gd name="connsiteY11" fmla="*/ 587463 h 1007875"/>
                            <a:gd name="connsiteX12" fmla="*/ 2866907 w 7555230"/>
                            <a:gd name="connsiteY12" fmla="*/ 496604 h 1007875"/>
                            <a:gd name="connsiteX13" fmla="*/ 2479304 w 7555230"/>
                            <a:gd name="connsiteY13" fmla="*/ 455811 h 1007875"/>
                            <a:gd name="connsiteX14" fmla="*/ 2003394 w 7555230"/>
                            <a:gd name="connsiteY14" fmla="*/ 405239 h 1007875"/>
                            <a:gd name="connsiteX15" fmla="*/ 1512151 w 7555230"/>
                            <a:gd name="connsiteY15" fmla="*/ 353658 h 1007875"/>
                            <a:gd name="connsiteX16" fmla="*/ 1036241 w 7555230"/>
                            <a:gd name="connsiteY16" fmla="*/ 303086 h 1007875"/>
                            <a:gd name="connsiteX17" fmla="*/ 777731 w 7555230"/>
                            <a:gd name="connsiteY17" fmla="*/ 297018 h 1007875"/>
                            <a:gd name="connsiteX18" fmla="*/ 509106 w 7555230"/>
                            <a:gd name="connsiteY18" fmla="*/ 248639 h 1007875"/>
                            <a:gd name="connsiteX19" fmla="*/ 287836 w 7555230"/>
                            <a:gd name="connsiteY19" fmla="*/ 223016 h 1007875"/>
                            <a:gd name="connsiteX20" fmla="*/ 123022 w 7555230"/>
                            <a:gd name="connsiteY20" fmla="*/ 209699 h 1007875"/>
                            <a:gd name="connsiteX21" fmla="*/ 0 w 7555230"/>
                            <a:gd name="connsiteY21" fmla="*/ 216442 h 1007875"/>
                            <a:gd name="connsiteX0" fmla="*/ 7617 w 7562847"/>
                            <a:gd name="connsiteY0" fmla="*/ 703611 h 1495044"/>
                            <a:gd name="connsiteX1" fmla="*/ 0 w 7562847"/>
                            <a:gd name="connsiteY1" fmla="*/ 0 h 1495044"/>
                            <a:gd name="connsiteX2" fmla="*/ 7562847 w 7562847"/>
                            <a:gd name="connsiteY2" fmla="*/ 487169 h 1495044"/>
                            <a:gd name="connsiteX3" fmla="*/ 7555230 w 7562847"/>
                            <a:gd name="connsiteY3" fmla="*/ 1495044 h 1495044"/>
                            <a:gd name="connsiteX4" fmla="*/ 7348962 w 7562847"/>
                            <a:gd name="connsiteY4" fmla="*/ 1449530 h 1495044"/>
                            <a:gd name="connsiteX5" fmla="*/ 7048481 w 7562847"/>
                            <a:gd name="connsiteY5" fmla="*/ 1419693 h 1495044"/>
                            <a:gd name="connsiteX6" fmla="*/ 6440456 w 7562847"/>
                            <a:gd name="connsiteY6" fmla="*/ 1358671 h 1495044"/>
                            <a:gd name="connsiteX7" fmla="*/ 6103405 w 7562847"/>
                            <a:gd name="connsiteY7" fmla="*/ 1327318 h 1495044"/>
                            <a:gd name="connsiteX8" fmla="*/ 5561273 w 7562847"/>
                            <a:gd name="connsiteY8" fmla="*/ 1270341 h 1495044"/>
                            <a:gd name="connsiteX9" fmla="*/ 4800224 w 7562847"/>
                            <a:gd name="connsiteY9" fmla="*/ 1186056 h 1495044"/>
                            <a:gd name="connsiteX10" fmla="*/ 4460316 w 7562847"/>
                            <a:gd name="connsiteY10" fmla="*/ 1150319 h 1495044"/>
                            <a:gd name="connsiteX11" fmla="*/ 3738538 w 7562847"/>
                            <a:gd name="connsiteY11" fmla="*/ 1074632 h 1495044"/>
                            <a:gd name="connsiteX12" fmla="*/ 2874524 w 7562847"/>
                            <a:gd name="connsiteY12" fmla="*/ 983773 h 1495044"/>
                            <a:gd name="connsiteX13" fmla="*/ 2486921 w 7562847"/>
                            <a:gd name="connsiteY13" fmla="*/ 942980 h 1495044"/>
                            <a:gd name="connsiteX14" fmla="*/ 2011011 w 7562847"/>
                            <a:gd name="connsiteY14" fmla="*/ 892408 h 1495044"/>
                            <a:gd name="connsiteX15" fmla="*/ 1519768 w 7562847"/>
                            <a:gd name="connsiteY15" fmla="*/ 840827 h 1495044"/>
                            <a:gd name="connsiteX16" fmla="*/ 1043858 w 7562847"/>
                            <a:gd name="connsiteY16" fmla="*/ 790255 h 1495044"/>
                            <a:gd name="connsiteX17" fmla="*/ 785348 w 7562847"/>
                            <a:gd name="connsiteY17" fmla="*/ 784187 h 1495044"/>
                            <a:gd name="connsiteX18" fmla="*/ 516723 w 7562847"/>
                            <a:gd name="connsiteY18" fmla="*/ 735808 h 1495044"/>
                            <a:gd name="connsiteX19" fmla="*/ 295453 w 7562847"/>
                            <a:gd name="connsiteY19" fmla="*/ 710185 h 1495044"/>
                            <a:gd name="connsiteX20" fmla="*/ 130639 w 7562847"/>
                            <a:gd name="connsiteY20" fmla="*/ 696868 h 1495044"/>
                            <a:gd name="connsiteX21" fmla="*/ 7617 w 7562847"/>
                            <a:gd name="connsiteY21" fmla="*/ 703611 h 1495044"/>
                            <a:gd name="connsiteX0" fmla="*/ 7617 w 7555230"/>
                            <a:gd name="connsiteY0" fmla="*/ 703611 h 1495044"/>
                            <a:gd name="connsiteX1" fmla="*/ 0 w 7555230"/>
                            <a:gd name="connsiteY1" fmla="*/ 0 h 1495044"/>
                            <a:gd name="connsiteX2" fmla="*/ 7555230 w 7555230"/>
                            <a:gd name="connsiteY2" fmla="*/ 70604 h 1495044"/>
                            <a:gd name="connsiteX3" fmla="*/ 7555230 w 7555230"/>
                            <a:gd name="connsiteY3" fmla="*/ 1495044 h 1495044"/>
                            <a:gd name="connsiteX4" fmla="*/ 7348962 w 7555230"/>
                            <a:gd name="connsiteY4" fmla="*/ 1449530 h 1495044"/>
                            <a:gd name="connsiteX5" fmla="*/ 7048481 w 7555230"/>
                            <a:gd name="connsiteY5" fmla="*/ 1419693 h 1495044"/>
                            <a:gd name="connsiteX6" fmla="*/ 6440456 w 7555230"/>
                            <a:gd name="connsiteY6" fmla="*/ 1358671 h 1495044"/>
                            <a:gd name="connsiteX7" fmla="*/ 6103405 w 7555230"/>
                            <a:gd name="connsiteY7" fmla="*/ 1327318 h 1495044"/>
                            <a:gd name="connsiteX8" fmla="*/ 5561273 w 7555230"/>
                            <a:gd name="connsiteY8" fmla="*/ 1270341 h 1495044"/>
                            <a:gd name="connsiteX9" fmla="*/ 4800224 w 7555230"/>
                            <a:gd name="connsiteY9" fmla="*/ 1186056 h 1495044"/>
                            <a:gd name="connsiteX10" fmla="*/ 4460316 w 7555230"/>
                            <a:gd name="connsiteY10" fmla="*/ 1150319 h 1495044"/>
                            <a:gd name="connsiteX11" fmla="*/ 3738538 w 7555230"/>
                            <a:gd name="connsiteY11" fmla="*/ 1074632 h 1495044"/>
                            <a:gd name="connsiteX12" fmla="*/ 2874524 w 7555230"/>
                            <a:gd name="connsiteY12" fmla="*/ 983773 h 1495044"/>
                            <a:gd name="connsiteX13" fmla="*/ 2486921 w 7555230"/>
                            <a:gd name="connsiteY13" fmla="*/ 942980 h 1495044"/>
                            <a:gd name="connsiteX14" fmla="*/ 2011011 w 7555230"/>
                            <a:gd name="connsiteY14" fmla="*/ 892408 h 1495044"/>
                            <a:gd name="connsiteX15" fmla="*/ 1519768 w 7555230"/>
                            <a:gd name="connsiteY15" fmla="*/ 840827 h 1495044"/>
                            <a:gd name="connsiteX16" fmla="*/ 1043858 w 7555230"/>
                            <a:gd name="connsiteY16" fmla="*/ 790255 h 1495044"/>
                            <a:gd name="connsiteX17" fmla="*/ 785348 w 7555230"/>
                            <a:gd name="connsiteY17" fmla="*/ 784187 h 1495044"/>
                            <a:gd name="connsiteX18" fmla="*/ 516723 w 7555230"/>
                            <a:gd name="connsiteY18" fmla="*/ 735808 h 1495044"/>
                            <a:gd name="connsiteX19" fmla="*/ 295453 w 7555230"/>
                            <a:gd name="connsiteY19" fmla="*/ 710185 h 1495044"/>
                            <a:gd name="connsiteX20" fmla="*/ 130639 w 7555230"/>
                            <a:gd name="connsiteY20" fmla="*/ 696868 h 1495044"/>
                            <a:gd name="connsiteX21" fmla="*/ 7617 w 7555230"/>
                            <a:gd name="connsiteY21" fmla="*/ 703611 h 1495044"/>
                            <a:gd name="connsiteX0" fmla="*/ 7617 w 7555230"/>
                            <a:gd name="connsiteY0" fmla="*/ 703611 h 1495044"/>
                            <a:gd name="connsiteX1" fmla="*/ 0 w 7555230"/>
                            <a:gd name="connsiteY1" fmla="*/ 0 h 1495044"/>
                            <a:gd name="connsiteX2" fmla="*/ 7555230 w 7555230"/>
                            <a:gd name="connsiteY2" fmla="*/ 21181 h 1495044"/>
                            <a:gd name="connsiteX3" fmla="*/ 7555230 w 7555230"/>
                            <a:gd name="connsiteY3" fmla="*/ 1495044 h 1495044"/>
                            <a:gd name="connsiteX4" fmla="*/ 7348962 w 7555230"/>
                            <a:gd name="connsiteY4" fmla="*/ 1449530 h 1495044"/>
                            <a:gd name="connsiteX5" fmla="*/ 7048481 w 7555230"/>
                            <a:gd name="connsiteY5" fmla="*/ 1419693 h 1495044"/>
                            <a:gd name="connsiteX6" fmla="*/ 6440456 w 7555230"/>
                            <a:gd name="connsiteY6" fmla="*/ 1358671 h 1495044"/>
                            <a:gd name="connsiteX7" fmla="*/ 6103405 w 7555230"/>
                            <a:gd name="connsiteY7" fmla="*/ 1327318 h 1495044"/>
                            <a:gd name="connsiteX8" fmla="*/ 5561273 w 7555230"/>
                            <a:gd name="connsiteY8" fmla="*/ 1270341 h 1495044"/>
                            <a:gd name="connsiteX9" fmla="*/ 4800224 w 7555230"/>
                            <a:gd name="connsiteY9" fmla="*/ 1186056 h 1495044"/>
                            <a:gd name="connsiteX10" fmla="*/ 4460316 w 7555230"/>
                            <a:gd name="connsiteY10" fmla="*/ 1150319 h 1495044"/>
                            <a:gd name="connsiteX11" fmla="*/ 3738538 w 7555230"/>
                            <a:gd name="connsiteY11" fmla="*/ 1074632 h 1495044"/>
                            <a:gd name="connsiteX12" fmla="*/ 2874524 w 7555230"/>
                            <a:gd name="connsiteY12" fmla="*/ 983773 h 1495044"/>
                            <a:gd name="connsiteX13" fmla="*/ 2486921 w 7555230"/>
                            <a:gd name="connsiteY13" fmla="*/ 942980 h 1495044"/>
                            <a:gd name="connsiteX14" fmla="*/ 2011011 w 7555230"/>
                            <a:gd name="connsiteY14" fmla="*/ 892408 h 1495044"/>
                            <a:gd name="connsiteX15" fmla="*/ 1519768 w 7555230"/>
                            <a:gd name="connsiteY15" fmla="*/ 840827 h 1495044"/>
                            <a:gd name="connsiteX16" fmla="*/ 1043858 w 7555230"/>
                            <a:gd name="connsiteY16" fmla="*/ 790255 h 1495044"/>
                            <a:gd name="connsiteX17" fmla="*/ 785348 w 7555230"/>
                            <a:gd name="connsiteY17" fmla="*/ 784187 h 1495044"/>
                            <a:gd name="connsiteX18" fmla="*/ 516723 w 7555230"/>
                            <a:gd name="connsiteY18" fmla="*/ 735808 h 1495044"/>
                            <a:gd name="connsiteX19" fmla="*/ 295453 w 7555230"/>
                            <a:gd name="connsiteY19" fmla="*/ 710185 h 1495044"/>
                            <a:gd name="connsiteX20" fmla="*/ 130639 w 7555230"/>
                            <a:gd name="connsiteY20" fmla="*/ 696868 h 1495044"/>
                            <a:gd name="connsiteX21" fmla="*/ 7617 w 7555230"/>
                            <a:gd name="connsiteY21" fmla="*/ 703611 h 1495044"/>
                            <a:gd name="connsiteX0" fmla="*/ 7617 w 7555230"/>
                            <a:gd name="connsiteY0" fmla="*/ 703611 h 1495044"/>
                            <a:gd name="connsiteX1" fmla="*/ 0 w 7555230"/>
                            <a:gd name="connsiteY1" fmla="*/ 0 h 1495044"/>
                            <a:gd name="connsiteX2" fmla="*/ 7555230 w 7555230"/>
                            <a:gd name="connsiteY2" fmla="*/ 0 h 1495044"/>
                            <a:gd name="connsiteX3" fmla="*/ 7555230 w 7555230"/>
                            <a:gd name="connsiteY3" fmla="*/ 1495044 h 1495044"/>
                            <a:gd name="connsiteX4" fmla="*/ 7348962 w 7555230"/>
                            <a:gd name="connsiteY4" fmla="*/ 1449530 h 1495044"/>
                            <a:gd name="connsiteX5" fmla="*/ 7048481 w 7555230"/>
                            <a:gd name="connsiteY5" fmla="*/ 1419693 h 1495044"/>
                            <a:gd name="connsiteX6" fmla="*/ 6440456 w 7555230"/>
                            <a:gd name="connsiteY6" fmla="*/ 1358671 h 1495044"/>
                            <a:gd name="connsiteX7" fmla="*/ 6103405 w 7555230"/>
                            <a:gd name="connsiteY7" fmla="*/ 1327318 h 1495044"/>
                            <a:gd name="connsiteX8" fmla="*/ 5561273 w 7555230"/>
                            <a:gd name="connsiteY8" fmla="*/ 1270341 h 1495044"/>
                            <a:gd name="connsiteX9" fmla="*/ 4800224 w 7555230"/>
                            <a:gd name="connsiteY9" fmla="*/ 1186056 h 1495044"/>
                            <a:gd name="connsiteX10" fmla="*/ 4460316 w 7555230"/>
                            <a:gd name="connsiteY10" fmla="*/ 1150319 h 1495044"/>
                            <a:gd name="connsiteX11" fmla="*/ 3738538 w 7555230"/>
                            <a:gd name="connsiteY11" fmla="*/ 1074632 h 1495044"/>
                            <a:gd name="connsiteX12" fmla="*/ 2874524 w 7555230"/>
                            <a:gd name="connsiteY12" fmla="*/ 983773 h 1495044"/>
                            <a:gd name="connsiteX13" fmla="*/ 2486921 w 7555230"/>
                            <a:gd name="connsiteY13" fmla="*/ 942980 h 1495044"/>
                            <a:gd name="connsiteX14" fmla="*/ 2011011 w 7555230"/>
                            <a:gd name="connsiteY14" fmla="*/ 892408 h 1495044"/>
                            <a:gd name="connsiteX15" fmla="*/ 1519768 w 7555230"/>
                            <a:gd name="connsiteY15" fmla="*/ 840827 h 1495044"/>
                            <a:gd name="connsiteX16" fmla="*/ 1043858 w 7555230"/>
                            <a:gd name="connsiteY16" fmla="*/ 790255 h 1495044"/>
                            <a:gd name="connsiteX17" fmla="*/ 785348 w 7555230"/>
                            <a:gd name="connsiteY17" fmla="*/ 784187 h 1495044"/>
                            <a:gd name="connsiteX18" fmla="*/ 516723 w 7555230"/>
                            <a:gd name="connsiteY18" fmla="*/ 735808 h 1495044"/>
                            <a:gd name="connsiteX19" fmla="*/ 295453 w 7555230"/>
                            <a:gd name="connsiteY19" fmla="*/ 710185 h 1495044"/>
                            <a:gd name="connsiteX20" fmla="*/ 130639 w 7555230"/>
                            <a:gd name="connsiteY20" fmla="*/ 696868 h 1495044"/>
                            <a:gd name="connsiteX21" fmla="*/ 7617 w 7555230"/>
                            <a:gd name="connsiteY21" fmla="*/ 703611 h 1495044"/>
                            <a:gd name="connsiteX0" fmla="*/ 7617 w 7555230"/>
                            <a:gd name="connsiteY0" fmla="*/ 703611 h 1495044"/>
                            <a:gd name="connsiteX1" fmla="*/ 0 w 7555230"/>
                            <a:gd name="connsiteY1" fmla="*/ 0 h 1495044"/>
                            <a:gd name="connsiteX2" fmla="*/ 7555230 w 7555230"/>
                            <a:gd name="connsiteY2" fmla="*/ 0 h 1495044"/>
                            <a:gd name="connsiteX3" fmla="*/ 7555230 w 7555230"/>
                            <a:gd name="connsiteY3" fmla="*/ 1495044 h 1495044"/>
                            <a:gd name="connsiteX4" fmla="*/ 7348962 w 7555230"/>
                            <a:gd name="connsiteY4" fmla="*/ 1449530 h 1495044"/>
                            <a:gd name="connsiteX5" fmla="*/ 7048481 w 7555230"/>
                            <a:gd name="connsiteY5" fmla="*/ 1419693 h 1495044"/>
                            <a:gd name="connsiteX6" fmla="*/ 6440456 w 7555230"/>
                            <a:gd name="connsiteY6" fmla="*/ 1358671 h 1495044"/>
                            <a:gd name="connsiteX7" fmla="*/ 6103405 w 7555230"/>
                            <a:gd name="connsiteY7" fmla="*/ 1327318 h 1495044"/>
                            <a:gd name="connsiteX8" fmla="*/ 5561273 w 7555230"/>
                            <a:gd name="connsiteY8" fmla="*/ 1270341 h 1495044"/>
                            <a:gd name="connsiteX9" fmla="*/ 4800224 w 7555230"/>
                            <a:gd name="connsiteY9" fmla="*/ 1186056 h 1495044"/>
                            <a:gd name="connsiteX10" fmla="*/ 4460316 w 7555230"/>
                            <a:gd name="connsiteY10" fmla="*/ 1150319 h 1495044"/>
                            <a:gd name="connsiteX11" fmla="*/ 3738538 w 7555230"/>
                            <a:gd name="connsiteY11" fmla="*/ 1074632 h 1495044"/>
                            <a:gd name="connsiteX12" fmla="*/ 2874524 w 7555230"/>
                            <a:gd name="connsiteY12" fmla="*/ 983773 h 1495044"/>
                            <a:gd name="connsiteX13" fmla="*/ 2486921 w 7555230"/>
                            <a:gd name="connsiteY13" fmla="*/ 942980 h 1495044"/>
                            <a:gd name="connsiteX14" fmla="*/ 2011011 w 7555230"/>
                            <a:gd name="connsiteY14" fmla="*/ 892408 h 1495044"/>
                            <a:gd name="connsiteX15" fmla="*/ 1519768 w 7555230"/>
                            <a:gd name="connsiteY15" fmla="*/ 840827 h 1495044"/>
                            <a:gd name="connsiteX16" fmla="*/ 1043858 w 7555230"/>
                            <a:gd name="connsiteY16" fmla="*/ 790255 h 1495044"/>
                            <a:gd name="connsiteX17" fmla="*/ 785348 w 7555230"/>
                            <a:gd name="connsiteY17" fmla="*/ 784187 h 1495044"/>
                            <a:gd name="connsiteX18" fmla="*/ 516723 w 7555230"/>
                            <a:gd name="connsiteY18" fmla="*/ 735808 h 1495044"/>
                            <a:gd name="connsiteX19" fmla="*/ 295453 w 7555230"/>
                            <a:gd name="connsiteY19" fmla="*/ 710185 h 1495044"/>
                            <a:gd name="connsiteX20" fmla="*/ 130639 w 7555230"/>
                            <a:gd name="connsiteY20" fmla="*/ 696868 h 1495044"/>
                            <a:gd name="connsiteX21" fmla="*/ 7617 w 7555230"/>
                            <a:gd name="connsiteY21" fmla="*/ 703611 h 1495044"/>
                            <a:gd name="connsiteX0" fmla="*/ 0 w 7547613"/>
                            <a:gd name="connsiteY0" fmla="*/ 703611 h 1495044"/>
                            <a:gd name="connsiteX1" fmla="*/ 8148 w 7547613"/>
                            <a:gd name="connsiteY1" fmla="*/ 142107 h 1495044"/>
                            <a:gd name="connsiteX2" fmla="*/ 7547613 w 7547613"/>
                            <a:gd name="connsiteY2" fmla="*/ 0 h 1495044"/>
                            <a:gd name="connsiteX3" fmla="*/ 7547613 w 7547613"/>
                            <a:gd name="connsiteY3" fmla="*/ 1495044 h 1495044"/>
                            <a:gd name="connsiteX4" fmla="*/ 7341345 w 7547613"/>
                            <a:gd name="connsiteY4" fmla="*/ 1449530 h 1495044"/>
                            <a:gd name="connsiteX5" fmla="*/ 7040864 w 7547613"/>
                            <a:gd name="connsiteY5" fmla="*/ 1419693 h 1495044"/>
                            <a:gd name="connsiteX6" fmla="*/ 6432839 w 7547613"/>
                            <a:gd name="connsiteY6" fmla="*/ 1358671 h 1495044"/>
                            <a:gd name="connsiteX7" fmla="*/ 6095788 w 7547613"/>
                            <a:gd name="connsiteY7" fmla="*/ 1327318 h 1495044"/>
                            <a:gd name="connsiteX8" fmla="*/ 5553656 w 7547613"/>
                            <a:gd name="connsiteY8" fmla="*/ 1270341 h 1495044"/>
                            <a:gd name="connsiteX9" fmla="*/ 4792607 w 7547613"/>
                            <a:gd name="connsiteY9" fmla="*/ 1186056 h 1495044"/>
                            <a:gd name="connsiteX10" fmla="*/ 4452699 w 7547613"/>
                            <a:gd name="connsiteY10" fmla="*/ 1150319 h 1495044"/>
                            <a:gd name="connsiteX11" fmla="*/ 3730921 w 7547613"/>
                            <a:gd name="connsiteY11" fmla="*/ 1074632 h 1495044"/>
                            <a:gd name="connsiteX12" fmla="*/ 2866907 w 7547613"/>
                            <a:gd name="connsiteY12" fmla="*/ 983773 h 1495044"/>
                            <a:gd name="connsiteX13" fmla="*/ 2479304 w 7547613"/>
                            <a:gd name="connsiteY13" fmla="*/ 942980 h 1495044"/>
                            <a:gd name="connsiteX14" fmla="*/ 2003394 w 7547613"/>
                            <a:gd name="connsiteY14" fmla="*/ 892408 h 1495044"/>
                            <a:gd name="connsiteX15" fmla="*/ 1512151 w 7547613"/>
                            <a:gd name="connsiteY15" fmla="*/ 840827 h 1495044"/>
                            <a:gd name="connsiteX16" fmla="*/ 1036241 w 7547613"/>
                            <a:gd name="connsiteY16" fmla="*/ 790255 h 1495044"/>
                            <a:gd name="connsiteX17" fmla="*/ 777731 w 7547613"/>
                            <a:gd name="connsiteY17" fmla="*/ 784187 h 1495044"/>
                            <a:gd name="connsiteX18" fmla="*/ 509106 w 7547613"/>
                            <a:gd name="connsiteY18" fmla="*/ 735808 h 1495044"/>
                            <a:gd name="connsiteX19" fmla="*/ 287836 w 7547613"/>
                            <a:gd name="connsiteY19" fmla="*/ 710185 h 1495044"/>
                            <a:gd name="connsiteX20" fmla="*/ 123022 w 7547613"/>
                            <a:gd name="connsiteY20" fmla="*/ 696868 h 1495044"/>
                            <a:gd name="connsiteX21" fmla="*/ 0 w 7547613"/>
                            <a:gd name="connsiteY21" fmla="*/ 703611 h 1495044"/>
                            <a:gd name="connsiteX0" fmla="*/ 0 w 7547613"/>
                            <a:gd name="connsiteY0" fmla="*/ 561504 h 1352937"/>
                            <a:gd name="connsiteX1" fmla="*/ 8148 w 7547613"/>
                            <a:gd name="connsiteY1" fmla="*/ 0 h 1352937"/>
                            <a:gd name="connsiteX2" fmla="*/ 7531848 w 7547613"/>
                            <a:gd name="connsiteY2" fmla="*/ 28421 h 1352937"/>
                            <a:gd name="connsiteX3" fmla="*/ 7547613 w 7547613"/>
                            <a:gd name="connsiteY3" fmla="*/ 1352937 h 1352937"/>
                            <a:gd name="connsiteX4" fmla="*/ 7341345 w 7547613"/>
                            <a:gd name="connsiteY4" fmla="*/ 1307423 h 1352937"/>
                            <a:gd name="connsiteX5" fmla="*/ 7040864 w 7547613"/>
                            <a:gd name="connsiteY5" fmla="*/ 1277586 h 1352937"/>
                            <a:gd name="connsiteX6" fmla="*/ 6432839 w 7547613"/>
                            <a:gd name="connsiteY6" fmla="*/ 1216564 h 1352937"/>
                            <a:gd name="connsiteX7" fmla="*/ 6095788 w 7547613"/>
                            <a:gd name="connsiteY7" fmla="*/ 1185211 h 1352937"/>
                            <a:gd name="connsiteX8" fmla="*/ 5553656 w 7547613"/>
                            <a:gd name="connsiteY8" fmla="*/ 1128234 h 1352937"/>
                            <a:gd name="connsiteX9" fmla="*/ 4792607 w 7547613"/>
                            <a:gd name="connsiteY9" fmla="*/ 1043949 h 1352937"/>
                            <a:gd name="connsiteX10" fmla="*/ 4452699 w 7547613"/>
                            <a:gd name="connsiteY10" fmla="*/ 1008212 h 1352937"/>
                            <a:gd name="connsiteX11" fmla="*/ 3730921 w 7547613"/>
                            <a:gd name="connsiteY11" fmla="*/ 932525 h 1352937"/>
                            <a:gd name="connsiteX12" fmla="*/ 2866907 w 7547613"/>
                            <a:gd name="connsiteY12" fmla="*/ 841666 h 1352937"/>
                            <a:gd name="connsiteX13" fmla="*/ 2479304 w 7547613"/>
                            <a:gd name="connsiteY13" fmla="*/ 800873 h 1352937"/>
                            <a:gd name="connsiteX14" fmla="*/ 2003394 w 7547613"/>
                            <a:gd name="connsiteY14" fmla="*/ 750301 h 1352937"/>
                            <a:gd name="connsiteX15" fmla="*/ 1512151 w 7547613"/>
                            <a:gd name="connsiteY15" fmla="*/ 698720 h 1352937"/>
                            <a:gd name="connsiteX16" fmla="*/ 1036241 w 7547613"/>
                            <a:gd name="connsiteY16" fmla="*/ 648148 h 1352937"/>
                            <a:gd name="connsiteX17" fmla="*/ 777731 w 7547613"/>
                            <a:gd name="connsiteY17" fmla="*/ 642080 h 1352937"/>
                            <a:gd name="connsiteX18" fmla="*/ 509106 w 7547613"/>
                            <a:gd name="connsiteY18" fmla="*/ 593701 h 1352937"/>
                            <a:gd name="connsiteX19" fmla="*/ 287836 w 7547613"/>
                            <a:gd name="connsiteY19" fmla="*/ 568078 h 1352937"/>
                            <a:gd name="connsiteX20" fmla="*/ 123022 w 7547613"/>
                            <a:gd name="connsiteY20" fmla="*/ 554761 h 1352937"/>
                            <a:gd name="connsiteX21" fmla="*/ 0 w 7547613"/>
                            <a:gd name="connsiteY21" fmla="*/ 561504 h 1352937"/>
                            <a:gd name="connsiteX0" fmla="*/ 0 w 7547613"/>
                            <a:gd name="connsiteY0" fmla="*/ 561504 h 1352937"/>
                            <a:gd name="connsiteX1" fmla="*/ 8148 w 7547613"/>
                            <a:gd name="connsiteY1" fmla="*/ 0 h 1352937"/>
                            <a:gd name="connsiteX2" fmla="*/ 7547613 w 7547613"/>
                            <a:gd name="connsiteY2" fmla="*/ 83661 h 1352937"/>
                            <a:gd name="connsiteX3" fmla="*/ 7547613 w 7547613"/>
                            <a:gd name="connsiteY3" fmla="*/ 1352937 h 1352937"/>
                            <a:gd name="connsiteX4" fmla="*/ 7341345 w 7547613"/>
                            <a:gd name="connsiteY4" fmla="*/ 1307423 h 1352937"/>
                            <a:gd name="connsiteX5" fmla="*/ 7040864 w 7547613"/>
                            <a:gd name="connsiteY5" fmla="*/ 1277586 h 1352937"/>
                            <a:gd name="connsiteX6" fmla="*/ 6432839 w 7547613"/>
                            <a:gd name="connsiteY6" fmla="*/ 1216564 h 1352937"/>
                            <a:gd name="connsiteX7" fmla="*/ 6095788 w 7547613"/>
                            <a:gd name="connsiteY7" fmla="*/ 1185211 h 1352937"/>
                            <a:gd name="connsiteX8" fmla="*/ 5553656 w 7547613"/>
                            <a:gd name="connsiteY8" fmla="*/ 1128234 h 1352937"/>
                            <a:gd name="connsiteX9" fmla="*/ 4792607 w 7547613"/>
                            <a:gd name="connsiteY9" fmla="*/ 1043949 h 1352937"/>
                            <a:gd name="connsiteX10" fmla="*/ 4452699 w 7547613"/>
                            <a:gd name="connsiteY10" fmla="*/ 1008212 h 1352937"/>
                            <a:gd name="connsiteX11" fmla="*/ 3730921 w 7547613"/>
                            <a:gd name="connsiteY11" fmla="*/ 932525 h 1352937"/>
                            <a:gd name="connsiteX12" fmla="*/ 2866907 w 7547613"/>
                            <a:gd name="connsiteY12" fmla="*/ 841666 h 1352937"/>
                            <a:gd name="connsiteX13" fmla="*/ 2479304 w 7547613"/>
                            <a:gd name="connsiteY13" fmla="*/ 800873 h 1352937"/>
                            <a:gd name="connsiteX14" fmla="*/ 2003394 w 7547613"/>
                            <a:gd name="connsiteY14" fmla="*/ 750301 h 1352937"/>
                            <a:gd name="connsiteX15" fmla="*/ 1512151 w 7547613"/>
                            <a:gd name="connsiteY15" fmla="*/ 698720 h 1352937"/>
                            <a:gd name="connsiteX16" fmla="*/ 1036241 w 7547613"/>
                            <a:gd name="connsiteY16" fmla="*/ 648148 h 1352937"/>
                            <a:gd name="connsiteX17" fmla="*/ 777731 w 7547613"/>
                            <a:gd name="connsiteY17" fmla="*/ 642080 h 1352937"/>
                            <a:gd name="connsiteX18" fmla="*/ 509106 w 7547613"/>
                            <a:gd name="connsiteY18" fmla="*/ 593701 h 1352937"/>
                            <a:gd name="connsiteX19" fmla="*/ 287836 w 7547613"/>
                            <a:gd name="connsiteY19" fmla="*/ 568078 h 1352937"/>
                            <a:gd name="connsiteX20" fmla="*/ 123022 w 7547613"/>
                            <a:gd name="connsiteY20" fmla="*/ 554761 h 1352937"/>
                            <a:gd name="connsiteX21" fmla="*/ 0 w 7547613"/>
                            <a:gd name="connsiteY21" fmla="*/ 561504 h 1352937"/>
                            <a:gd name="connsiteX0" fmla="*/ 0 w 7547613"/>
                            <a:gd name="connsiteY0" fmla="*/ 477843 h 1269276"/>
                            <a:gd name="connsiteX1" fmla="*/ 18905 w 7547613"/>
                            <a:gd name="connsiteY1" fmla="*/ 13376 h 1269276"/>
                            <a:gd name="connsiteX2" fmla="*/ 7547613 w 7547613"/>
                            <a:gd name="connsiteY2" fmla="*/ 0 h 1269276"/>
                            <a:gd name="connsiteX3" fmla="*/ 7547613 w 7547613"/>
                            <a:gd name="connsiteY3" fmla="*/ 1269276 h 1269276"/>
                            <a:gd name="connsiteX4" fmla="*/ 7341345 w 7547613"/>
                            <a:gd name="connsiteY4" fmla="*/ 1223762 h 1269276"/>
                            <a:gd name="connsiteX5" fmla="*/ 7040864 w 7547613"/>
                            <a:gd name="connsiteY5" fmla="*/ 1193925 h 1269276"/>
                            <a:gd name="connsiteX6" fmla="*/ 6432839 w 7547613"/>
                            <a:gd name="connsiteY6" fmla="*/ 1132903 h 1269276"/>
                            <a:gd name="connsiteX7" fmla="*/ 6095788 w 7547613"/>
                            <a:gd name="connsiteY7" fmla="*/ 1101550 h 1269276"/>
                            <a:gd name="connsiteX8" fmla="*/ 5553656 w 7547613"/>
                            <a:gd name="connsiteY8" fmla="*/ 1044573 h 1269276"/>
                            <a:gd name="connsiteX9" fmla="*/ 4792607 w 7547613"/>
                            <a:gd name="connsiteY9" fmla="*/ 960288 h 1269276"/>
                            <a:gd name="connsiteX10" fmla="*/ 4452699 w 7547613"/>
                            <a:gd name="connsiteY10" fmla="*/ 924551 h 1269276"/>
                            <a:gd name="connsiteX11" fmla="*/ 3730921 w 7547613"/>
                            <a:gd name="connsiteY11" fmla="*/ 848864 h 1269276"/>
                            <a:gd name="connsiteX12" fmla="*/ 2866907 w 7547613"/>
                            <a:gd name="connsiteY12" fmla="*/ 758005 h 1269276"/>
                            <a:gd name="connsiteX13" fmla="*/ 2479304 w 7547613"/>
                            <a:gd name="connsiteY13" fmla="*/ 717212 h 1269276"/>
                            <a:gd name="connsiteX14" fmla="*/ 2003394 w 7547613"/>
                            <a:gd name="connsiteY14" fmla="*/ 666640 h 1269276"/>
                            <a:gd name="connsiteX15" fmla="*/ 1512151 w 7547613"/>
                            <a:gd name="connsiteY15" fmla="*/ 615059 h 1269276"/>
                            <a:gd name="connsiteX16" fmla="*/ 1036241 w 7547613"/>
                            <a:gd name="connsiteY16" fmla="*/ 564487 h 1269276"/>
                            <a:gd name="connsiteX17" fmla="*/ 777731 w 7547613"/>
                            <a:gd name="connsiteY17" fmla="*/ 558419 h 1269276"/>
                            <a:gd name="connsiteX18" fmla="*/ 509106 w 7547613"/>
                            <a:gd name="connsiteY18" fmla="*/ 510040 h 1269276"/>
                            <a:gd name="connsiteX19" fmla="*/ 287836 w 7547613"/>
                            <a:gd name="connsiteY19" fmla="*/ 484417 h 1269276"/>
                            <a:gd name="connsiteX20" fmla="*/ 123022 w 7547613"/>
                            <a:gd name="connsiteY20" fmla="*/ 471100 h 1269276"/>
                            <a:gd name="connsiteX21" fmla="*/ 0 w 7547613"/>
                            <a:gd name="connsiteY21" fmla="*/ 477843 h 1269276"/>
                            <a:gd name="connsiteX0" fmla="*/ 13365 w 7560978"/>
                            <a:gd name="connsiteY0" fmla="*/ 477843 h 1269276"/>
                            <a:gd name="connsiteX1" fmla="*/ 0 w 7560978"/>
                            <a:gd name="connsiteY1" fmla="*/ 13376 h 1269276"/>
                            <a:gd name="connsiteX2" fmla="*/ 7560978 w 7560978"/>
                            <a:gd name="connsiteY2" fmla="*/ 0 h 1269276"/>
                            <a:gd name="connsiteX3" fmla="*/ 7560978 w 7560978"/>
                            <a:gd name="connsiteY3" fmla="*/ 1269276 h 1269276"/>
                            <a:gd name="connsiteX4" fmla="*/ 7354710 w 7560978"/>
                            <a:gd name="connsiteY4" fmla="*/ 1223762 h 1269276"/>
                            <a:gd name="connsiteX5" fmla="*/ 7054229 w 7560978"/>
                            <a:gd name="connsiteY5" fmla="*/ 1193925 h 1269276"/>
                            <a:gd name="connsiteX6" fmla="*/ 6446204 w 7560978"/>
                            <a:gd name="connsiteY6" fmla="*/ 1132903 h 1269276"/>
                            <a:gd name="connsiteX7" fmla="*/ 6109153 w 7560978"/>
                            <a:gd name="connsiteY7" fmla="*/ 1101550 h 1269276"/>
                            <a:gd name="connsiteX8" fmla="*/ 5567021 w 7560978"/>
                            <a:gd name="connsiteY8" fmla="*/ 1044573 h 1269276"/>
                            <a:gd name="connsiteX9" fmla="*/ 4805972 w 7560978"/>
                            <a:gd name="connsiteY9" fmla="*/ 960288 h 1269276"/>
                            <a:gd name="connsiteX10" fmla="*/ 4466064 w 7560978"/>
                            <a:gd name="connsiteY10" fmla="*/ 924551 h 1269276"/>
                            <a:gd name="connsiteX11" fmla="*/ 3744286 w 7560978"/>
                            <a:gd name="connsiteY11" fmla="*/ 848864 h 1269276"/>
                            <a:gd name="connsiteX12" fmla="*/ 2880272 w 7560978"/>
                            <a:gd name="connsiteY12" fmla="*/ 758005 h 1269276"/>
                            <a:gd name="connsiteX13" fmla="*/ 2492669 w 7560978"/>
                            <a:gd name="connsiteY13" fmla="*/ 717212 h 1269276"/>
                            <a:gd name="connsiteX14" fmla="*/ 2016759 w 7560978"/>
                            <a:gd name="connsiteY14" fmla="*/ 666640 h 1269276"/>
                            <a:gd name="connsiteX15" fmla="*/ 1525516 w 7560978"/>
                            <a:gd name="connsiteY15" fmla="*/ 615059 h 1269276"/>
                            <a:gd name="connsiteX16" fmla="*/ 1049606 w 7560978"/>
                            <a:gd name="connsiteY16" fmla="*/ 564487 h 1269276"/>
                            <a:gd name="connsiteX17" fmla="*/ 791096 w 7560978"/>
                            <a:gd name="connsiteY17" fmla="*/ 558419 h 1269276"/>
                            <a:gd name="connsiteX18" fmla="*/ 522471 w 7560978"/>
                            <a:gd name="connsiteY18" fmla="*/ 510040 h 1269276"/>
                            <a:gd name="connsiteX19" fmla="*/ 301201 w 7560978"/>
                            <a:gd name="connsiteY19" fmla="*/ 484417 h 1269276"/>
                            <a:gd name="connsiteX20" fmla="*/ 136387 w 7560978"/>
                            <a:gd name="connsiteY20" fmla="*/ 471100 h 1269276"/>
                            <a:gd name="connsiteX21" fmla="*/ 13365 w 7560978"/>
                            <a:gd name="connsiteY21" fmla="*/ 477843 h 1269276"/>
                            <a:gd name="connsiteX0" fmla="*/ 0 w 7547613"/>
                            <a:gd name="connsiteY0" fmla="*/ 477843 h 1269276"/>
                            <a:gd name="connsiteX1" fmla="*/ 8148 w 7547613"/>
                            <a:gd name="connsiteY1" fmla="*/ 13376 h 1269276"/>
                            <a:gd name="connsiteX2" fmla="*/ 7547613 w 7547613"/>
                            <a:gd name="connsiteY2" fmla="*/ 0 h 1269276"/>
                            <a:gd name="connsiteX3" fmla="*/ 7547613 w 7547613"/>
                            <a:gd name="connsiteY3" fmla="*/ 1269276 h 1269276"/>
                            <a:gd name="connsiteX4" fmla="*/ 7341345 w 7547613"/>
                            <a:gd name="connsiteY4" fmla="*/ 1223762 h 1269276"/>
                            <a:gd name="connsiteX5" fmla="*/ 7040864 w 7547613"/>
                            <a:gd name="connsiteY5" fmla="*/ 1193925 h 1269276"/>
                            <a:gd name="connsiteX6" fmla="*/ 6432839 w 7547613"/>
                            <a:gd name="connsiteY6" fmla="*/ 1132903 h 1269276"/>
                            <a:gd name="connsiteX7" fmla="*/ 6095788 w 7547613"/>
                            <a:gd name="connsiteY7" fmla="*/ 1101550 h 1269276"/>
                            <a:gd name="connsiteX8" fmla="*/ 5553656 w 7547613"/>
                            <a:gd name="connsiteY8" fmla="*/ 1044573 h 1269276"/>
                            <a:gd name="connsiteX9" fmla="*/ 4792607 w 7547613"/>
                            <a:gd name="connsiteY9" fmla="*/ 960288 h 1269276"/>
                            <a:gd name="connsiteX10" fmla="*/ 4452699 w 7547613"/>
                            <a:gd name="connsiteY10" fmla="*/ 924551 h 1269276"/>
                            <a:gd name="connsiteX11" fmla="*/ 3730921 w 7547613"/>
                            <a:gd name="connsiteY11" fmla="*/ 848864 h 1269276"/>
                            <a:gd name="connsiteX12" fmla="*/ 2866907 w 7547613"/>
                            <a:gd name="connsiteY12" fmla="*/ 758005 h 1269276"/>
                            <a:gd name="connsiteX13" fmla="*/ 2479304 w 7547613"/>
                            <a:gd name="connsiteY13" fmla="*/ 717212 h 1269276"/>
                            <a:gd name="connsiteX14" fmla="*/ 2003394 w 7547613"/>
                            <a:gd name="connsiteY14" fmla="*/ 666640 h 1269276"/>
                            <a:gd name="connsiteX15" fmla="*/ 1512151 w 7547613"/>
                            <a:gd name="connsiteY15" fmla="*/ 615059 h 1269276"/>
                            <a:gd name="connsiteX16" fmla="*/ 1036241 w 7547613"/>
                            <a:gd name="connsiteY16" fmla="*/ 564487 h 1269276"/>
                            <a:gd name="connsiteX17" fmla="*/ 777731 w 7547613"/>
                            <a:gd name="connsiteY17" fmla="*/ 558419 h 1269276"/>
                            <a:gd name="connsiteX18" fmla="*/ 509106 w 7547613"/>
                            <a:gd name="connsiteY18" fmla="*/ 510040 h 1269276"/>
                            <a:gd name="connsiteX19" fmla="*/ 287836 w 7547613"/>
                            <a:gd name="connsiteY19" fmla="*/ 484417 h 1269276"/>
                            <a:gd name="connsiteX20" fmla="*/ 123022 w 7547613"/>
                            <a:gd name="connsiteY20" fmla="*/ 471100 h 1269276"/>
                            <a:gd name="connsiteX21" fmla="*/ 0 w 7547613"/>
                            <a:gd name="connsiteY21" fmla="*/ 477843 h 1269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7613" h="1269276">
                              <a:moveTo>
                                <a:pt x="0" y="477843"/>
                              </a:moveTo>
                              <a:lnTo>
                                <a:pt x="8148" y="13376"/>
                              </a:lnTo>
                              <a:lnTo>
                                <a:pt x="7547613" y="0"/>
                              </a:lnTo>
                              <a:lnTo>
                                <a:pt x="7547613" y="1269276"/>
                              </a:lnTo>
                              <a:cubicBezTo>
                                <a:pt x="7447340" y="1265567"/>
                                <a:pt x="7472785" y="1238764"/>
                                <a:pt x="7341345" y="1223762"/>
                              </a:cubicBezTo>
                              <a:cubicBezTo>
                                <a:pt x="7202312" y="1207917"/>
                                <a:pt x="7189672" y="1183137"/>
                                <a:pt x="7040864" y="1193925"/>
                              </a:cubicBezTo>
                              <a:cubicBezTo>
                                <a:pt x="6892057" y="1204714"/>
                                <a:pt x="6543051" y="1146052"/>
                                <a:pt x="6432839" y="1132903"/>
                              </a:cubicBezTo>
                              <a:cubicBezTo>
                                <a:pt x="6329700" y="1120597"/>
                                <a:pt x="6230614" y="1087726"/>
                                <a:pt x="6095788" y="1101550"/>
                              </a:cubicBezTo>
                              <a:cubicBezTo>
                                <a:pt x="5960972" y="1115372"/>
                                <a:pt x="5662353" y="1072387"/>
                                <a:pt x="5553656" y="1044573"/>
                              </a:cubicBezTo>
                              <a:cubicBezTo>
                                <a:pt x="5444959" y="1016759"/>
                                <a:pt x="4891529" y="1005465"/>
                                <a:pt x="4792607" y="960288"/>
                              </a:cubicBezTo>
                              <a:cubicBezTo>
                                <a:pt x="4693685" y="915112"/>
                                <a:pt x="4594087" y="959277"/>
                                <a:pt x="4452699" y="924551"/>
                              </a:cubicBezTo>
                              <a:cubicBezTo>
                                <a:pt x="4311312" y="889826"/>
                                <a:pt x="3849055" y="851055"/>
                                <a:pt x="3730921" y="848864"/>
                              </a:cubicBezTo>
                              <a:cubicBezTo>
                                <a:pt x="3612788" y="846672"/>
                                <a:pt x="3059019" y="761039"/>
                                <a:pt x="2866907" y="758005"/>
                              </a:cubicBezTo>
                              <a:cubicBezTo>
                                <a:pt x="2674785" y="754971"/>
                                <a:pt x="2657764" y="703894"/>
                                <a:pt x="2479304" y="717212"/>
                              </a:cubicBezTo>
                              <a:cubicBezTo>
                                <a:pt x="2300836" y="730528"/>
                                <a:pt x="2197031" y="655515"/>
                                <a:pt x="2003394" y="666640"/>
                              </a:cubicBezTo>
                              <a:cubicBezTo>
                                <a:pt x="1809766" y="677766"/>
                                <a:pt x="1653201" y="613204"/>
                                <a:pt x="1512151" y="615059"/>
                              </a:cubicBezTo>
                              <a:cubicBezTo>
                                <a:pt x="1352291" y="612936"/>
                                <a:pt x="1192979" y="596007"/>
                                <a:pt x="1036241" y="564487"/>
                              </a:cubicBezTo>
                              <a:cubicBezTo>
                                <a:pt x="935128" y="541393"/>
                                <a:pt x="850870" y="569882"/>
                                <a:pt x="777731" y="558419"/>
                              </a:cubicBezTo>
                              <a:cubicBezTo>
                                <a:pt x="704592" y="546956"/>
                                <a:pt x="606680" y="503128"/>
                                <a:pt x="509106" y="510040"/>
                              </a:cubicBezTo>
                              <a:cubicBezTo>
                                <a:pt x="434641" y="509517"/>
                                <a:pt x="360451" y="500926"/>
                                <a:pt x="287836" y="484417"/>
                              </a:cubicBezTo>
                              <a:cubicBezTo>
                                <a:pt x="249413" y="473629"/>
                                <a:pt x="188914" y="482394"/>
                                <a:pt x="123022" y="471100"/>
                              </a:cubicBezTo>
                              <a:cubicBezTo>
                                <a:pt x="2865" y="450366"/>
                                <a:pt x="0" y="477843"/>
                                <a:pt x="0" y="477843"/>
                              </a:cubicBezTo>
                            </a:path>
                          </a:pathLst>
                        </a:custGeom>
                        <a:solidFill>
                          <a:srgbClr val="00402E"/>
                        </a:solidFill>
                        <a:ln w="9122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012BCC2" w14:textId="4B0A9E0E" w:rsidR="00BC18B5" w:rsidRDefault="00534A9F" w:rsidP="00BC18B5">
                            <w:pPr>
                              <w:spacing w:line="460" w:lineRule="exac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Steiglitz Historic Park</w:t>
                            </w:r>
                          </w:p>
                          <w:p w14:paraId="29E0329F" w14:textId="3EF65B8D" w:rsidR="00BC18B5" w:rsidRPr="003D0032" w:rsidRDefault="00BC18B5" w:rsidP="00BC18B5">
                            <w:pPr>
                              <w:spacing w:line="460" w:lineRule="exac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Education Program </w:t>
                            </w:r>
                          </w:p>
                          <w:p w14:paraId="1902D6EE" w14:textId="63C600B6" w:rsidR="00BC18B5" w:rsidRPr="00775F53" w:rsidRDefault="00BC18B5" w:rsidP="00BC18B5">
                            <w:pPr>
                              <w:spacing w:after="80" w:line="34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Ranger-led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0" tIns="144000" rIns="360000" bIns="540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A31D" id="Graphic 1" o:spid="_x0000_s1026" alt="&quot;&quot;" style="position:absolute;margin-left:-7.85pt;margin-top:-34.3pt;width:608.15pt;height:110.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47613,12692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" adj="-11796480,,5400" path="m,477843l8148,13376,7547613,r,1269276c7447340,1265567,7472785,1238764,7341345,1223762v-139033,-15845,-151673,-40625,-300481,-29837c6892057,1204714,6543051,1146052,6432839,1132903v-103139,-12306,-202225,-45177,-337051,-31353c5960972,1115372,5662353,1072387,5553656,1044573v-108697,-27814,-662127,-39108,-761049,-84285c4693685,915112,4594087,959277,4452699,924551,4311312,889826,3849055,851055,3730921,848864v-118133,-2192,-671902,-87825,-864014,-90859c2674785,754971,2657764,703894,2479304,717212v-178468,13316,-282273,-61697,-475910,-50572c1809766,677766,1653201,613204,1512151,615059v-159860,-2123,-319172,-19052,-475910,-50572c935128,541393,850870,569882,777731,558419,704592,546956,606680,503128,509106,510040v-74465,-523,-148655,-9114,-221270,-25623c249413,473629,188914,482394,123022,471100,2865,450366,,477843,,477843e" fillcolor="#00402e" stroked="f" strokeweight=".25339mm">
                <v:stroke joinstyle="miter"/>
                <v:formulas/>
                <v:path arrowok="t" o:connecttype="custom" o:connectlocs="0,529752;8338,14829;7723505,0;7723505,1407160;7512430,1356702;7204947,1323623;6582752,1255973;6237846,1221214;5683080,1158047;4904295,1064606;4556466,1024987;3817868,941078;2933718,840349;2537082,795124;2050082,739058;1547391,681874;1060390,625808;795855,619081;520970,565447;294544,537040;125889,522277;0,529752" o:connectangles="0,0,0,0,0,0,0,0,0,0,0,0,0,0,0,0,0,0,0,0,0,0" textboxrect="0,0,7547613,1269276"/>
                <v:textbox style="mso-fit-shape-to-text:t" inset="15mm,4mm,10mm,15mm">
                  <w:txbxContent>
                    <w:p w14:paraId="4012BCC2" w14:textId="4B0A9E0E" w:rsidR="00BC18B5" w:rsidRDefault="00534A9F" w:rsidP="00BC18B5">
                      <w:pPr>
                        <w:spacing w:line="460" w:lineRule="exac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Steiglitz Historic Park</w:t>
                      </w:r>
                    </w:p>
                    <w:p w14:paraId="29E0329F" w14:textId="3EF65B8D" w:rsidR="00BC18B5" w:rsidRPr="003D0032" w:rsidRDefault="00BC18B5" w:rsidP="00BC18B5">
                      <w:pPr>
                        <w:spacing w:line="460" w:lineRule="exac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Education Program </w:t>
                      </w:r>
                    </w:p>
                    <w:p w14:paraId="1902D6EE" w14:textId="63C600B6" w:rsidR="00BC18B5" w:rsidRPr="00775F53" w:rsidRDefault="00BC18B5" w:rsidP="00BC18B5">
                      <w:pPr>
                        <w:spacing w:after="80" w:line="34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Ranger-led activities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416C9A" w14:textId="0D38E9B8" w:rsidR="00814314" w:rsidRDefault="00814314">
      <w:pPr>
        <w:spacing w:after="160" w:line="259" w:lineRule="auto"/>
        <w:rPr>
          <w:b/>
          <w:bCs/>
          <w:noProof/>
          <w:color w:val="3F9C35"/>
          <w:sz w:val="40"/>
          <w:szCs w:val="40"/>
        </w:rPr>
      </w:pPr>
    </w:p>
    <w:p w14:paraId="4C21E38D" w14:textId="4DF94E66" w:rsidR="00631016" w:rsidRPr="00E36795" w:rsidRDefault="00631016" w:rsidP="00E36795">
      <w:pPr>
        <w:pStyle w:val="Heading1"/>
      </w:pPr>
      <w:r w:rsidRPr="00E36795">
        <w:t>Program logistics</w:t>
      </w:r>
    </w:p>
    <w:tbl>
      <w:tblPr>
        <w:tblStyle w:val="GridTable1Light"/>
        <w:tblpPr w:leftFromText="180" w:rightFromText="180" w:vertAnchor="text" w:horzAnchor="margin" w:tblpY="156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134"/>
        <w:gridCol w:w="1985"/>
        <w:gridCol w:w="6804"/>
      </w:tblGrid>
      <w:tr w:rsidR="00A23688" w14:paraId="2069DD19" w14:textId="77777777" w:rsidTr="000D4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tcW w:w="1134" w:type="dxa"/>
            <w:tcBorders>
              <w:bottom w:val="none" w:sz="0" w:space="0" w:color="auto"/>
            </w:tcBorders>
          </w:tcPr>
          <w:p w14:paraId="4B2363E6" w14:textId="77777777" w:rsidR="00A23688" w:rsidRPr="00631016" w:rsidRDefault="00A23688" w:rsidP="00CB1DA7">
            <w:pPr>
              <w:spacing w:after="0"/>
              <w:ind w:right="35"/>
              <w:jc w:val="right"/>
            </w:pPr>
            <w:r>
              <w:rPr>
                <w:noProof/>
              </w:rPr>
              <w:drawing>
                <wp:inline distT="0" distB="0" distL="0" distR="0" wp14:anchorId="16594DB9" wp14:editId="7B076BF9">
                  <wp:extent cx="468000" cy="468000"/>
                  <wp:effectExtent l="0" t="0" r="8255" b="0"/>
                  <wp:docPr id="1764872278" name="Graphic 21" descr="Coi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872278" name="Graphic 1764872278" descr="Coins outlin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DADADA" w:themeColor="background2" w:themeShade="E6"/>
            </w:tcBorders>
            <w:shd w:val="clear" w:color="auto" w:fill="auto"/>
          </w:tcPr>
          <w:p w14:paraId="27BC59EE" w14:textId="77777777" w:rsidR="00A23688" w:rsidRPr="00D752EF" w:rsidRDefault="00A23688" w:rsidP="00CB1DA7">
            <w:pPr>
              <w:spacing w:after="0"/>
              <w:ind w:firstLine="42"/>
              <w:rPr>
                <w:color w:val="284E36" w:themeColor="text2"/>
                <w:sz w:val="28"/>
                <w:szCs w:val="28"/>
              </w:rPr>
            </w:pPr>
            <w:r w:rsidRPr="00D752EF">
              <w:rPr>
                <w:color w:val="284E36" w:themeColor="text2"/>
                <w:sz w:val="28"/>
                <w:szCs w:val="28"/>
              </w:rPr>
              <w:t>Cost</w:t>
            </w:r>
          </w:p>
        </w:tc>
        <w:tc>
          <w:tcPr>
            <w:tcW w:w="6804" w:type="dxa"/>
            <w:tcBorders>
              <w:bottom w:val="single" w:sz="4" w:space="0" w:color="DADADA" w:themeColor="background2" w:themeShade="E6"/>
            </w:tcBorders>
          </w:tcPr>
          <w:p w14:paraId="52D3BF97" w14:textId="42822937" w:rsidR="00A23688" w:rsidRPr="000D4B66" w:rsidRDefault="00CB1DA7" w:rsidP="00CB1DA7">
            <w:pPr>
              <w:spacing w:after="60"/>
              <w:rPr>
                <w:b w:val="0"/>
                <w:bCs w:val="0"/>
                <w:noProof/>
              </w:rPr>
            </w:pPr>
            <w:r w:rsidRPr="000D4B66">
              <w:rPr>
                <w:b w:val="0"/>
                <w:bCs w:val="0"/>
                <w:noProof/>
              </w:rPr>
              <w:t>$</w:t>
            </w:r>
            <w:r w:rsidR="00F23EB7">
              <w:rPr>
                <w:b w:val="0"/>
                <w:bCs w:val="0"/>
                <w:noProof/>
              </w:rPr>
              <w:t>8.50</w:t>
            </w:r>
            <w:r w:rsidRPr="000D4B66">
              <w:rPr>
                <w:b w:val="0"/>
                <w:bCs w:val="0"/>
                <w:noProof/>
              </w:rPr>
              <w:t xml:space="preserve"> per student</w:t>
            </w:r>
            <w:r w:rsidR="00B61618">
              <w:rPr>
                <w:b w:val="0"/>
                <w:bCs w:val="0"/>
                <w:noProof/>
              </w:rPr>
              <w:t xml:space="preserve">. </w:t>
            </w:r>
            <w:r w:rsidRPr="000D4B66">
              <w:rPr>
                <w:b w:val="0"/>
                <w:bCs w:val="0"/>
                <w:noProof/>
              </w:rPr>
              <w:t>Supervising teachers attend for free. An invoice will be sent via email after your visit to the park.</w:t>
            </w:r>
          </w:p>
        </w:tc>
      </w:tr>
      <w:tr w:rsidR="00A23688" w14:paraId="392E3011" w14:textId="77777777" w:rsidTr="000D4B66">
        <w:trPr>
          <w:trHeight w:val="737"/>
        </w:trPr>
        <w:tc>
          <w:tcPr>
            <w:tcW w:w="1134" w:type="dxa"/>
          </w:tcPr>
          <w:p w14:paraId="1853C860" w14:textId="77777777" w:rsidR="00A23688" w:rsidRPr="003E0028" w:rsidRDefault="00A23688" w:rsidP="00A2368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66C63161" wp14:editId="5C61553E">
                  <wp:extent cx="468000" cy="468000"/>
                  <wp:effectExtent l="0" t="0" r="8255" b="8255"/>
                  <wp:docPr id="2098645064" name="Graphic 20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645064" name="Graphic 2098645064" descr="Deciduous tree outlin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DADADA" w:themeColor="background2" w:themeShade="E6"/>
              <w:bottom w:val="single" w:sz="4" w:space="0" w:color="DADADA" w:themeColor="background2" w:themeShade="E6"/>
            </w:tcBorders>
            <w:shd w:val="clear" w:color="auto" w:fill="auto"/>
          </w:tcPr>
          <w:p w14:paraId="613AB881" w14:textId="77777777" w:rsidR="00A23688" w:rsidRPr="00D752EF" w:rsidRDefault="00A23688" w:rsidP="00CB1DA7">
            <w:pPr>
              <w:spacing w:after="0"/>
              <w:ind w:firstLine="42"/>
              <w:rPr>
                <w:b/>
                <w:bCs/>
                <w:color w:val="284E36" w:themeColor="text2"/>
                <w:sz w:val="28"/>
                <w:szCs w:val="28"/>
              </w:rPr>
            </w:pPr>
            <w:r w:rsidRPr="00D752EF">
              <w:rPr>
                <w:b/>
                <w:bCs/>
                <w:color w:val="284E36" w:themeColor="text2"/>
                <w:sz w:val="28"/>
                <w:szCs w:val="28"/>
              </w:rPr>
              <w:t>Location</w:t>
            </w:r>
          </w:p>
        </w:tc>
        <w:tc>
          <w:tcPr>
            <w:tcW w:w="6804" w:type="dxa"/>
            <w:tcBorders>
              <w:top w:val="single" w:sz="4" w:space="0" w:color="DADADA" w:themeColor="background2" w:themeShade="E6"/>
              <w:bottom w:val="single" w:sz="4" w:space="0" w:color="DADADA" w:themeColor="background2" w:themeShade="E6"/>
            </w:tcBorders>
          </w:tcPr>
          <w:p w14:paraId="7CBF6CC1" w14:textId="2F317B76" w:rsidR="00B61618" w:rsidRDefault="00534A9F" w:rsidP="00CB1DA7">
            <w:pPr>
              <w:spacing w:after="60"/>
            </w:pPr>
            <w:r>
              <w:t>Steiglitz Historic Park</w:t>
            </w:r>
          </w:p>
          <w:p w14:paraId="24C51E75" w14:textId="309310D4" w:rsidR="00A23688" w:rsidRPr="000D4B66" w:rsidRDefault="00534A9F" w:rsidP="00CB1DA7">
            <w:pPr>
              <w:spacing w:after="60"/>
            </w:pPr>
            <w:r>
              <w:t xml:space="preserve">The Court House - </w:t>
            </w:r>
            <w:r w:rsidRPr="00534A9F">
              <w:t>Meredith-Steiglitz Rd, Steiglitz VIC 3331</w:t>
            </w:r>
          </w:p>
        </w:tc>
      </w:tr>
      <w:tr w:rsidR="00A23688" w14:paraId="01A832FE" w14:textId="77777777" w:rsidTr="000D4B66">
        <w:trPr>
          <w:trHeight w:val="737"/>
        </w:trPr>
        <w:tc>
          <w:tcPr>
            <w:tcW w:w="1134" w:type="dxa"/>
          </w:tcPr>
          <w:p w14:paraId="3BF6D38B" w14:textId="77777777" w:rsidR="00A23688" w:rsidRDefault="00A23688" w:rsidP="00A2368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D1000CB" wp14:editId="09FB3A59">
                  <wp:extent cx="468000" cy="468000"/>
                  <wp:effectExtent l="0" t="0" r="8255" b="0"/>
                  <wp:docPr id="759803751" name="Graphic 22" descr="Graduation ca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03751" name="Graphic 759803751" descr="Graduation cap outlin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DADADA" w:themeColor="background2" w:themeShade="E6"/>
              <w:bottom w:val="single" w:sz="4" w:space="0" w:color="DADADA" w:themeColor="background2" w:themeShade="E6"/>
            </w:tcBorders>
            <w:shd w:val="clear" w:color="auto" w:fill="auto"/>
          </w:tcPr>
          <w:p w14:paraId="071E4D66" w14:textId="77777777" w:rsidR="00A23688" w:rsidRPr="00D752EF" w:rsidRDefault="00A23688" w:rsidP="00CB1DA7">
            <w:pPr>
              <w:spacing w:after="0"/>
              <w:ind w:firstLine="42"/>
              <w:rPr>
                <w:b/>
                <w:bCs/>
                <w:color w:val="284E36" w:themeColor="text2"/>
                <w:sz w:val="28"/>
                <w:szCs w:val="28"/>
              </w:rPr>
            </w:pPr>
            <w:r w:rsidRPr="00D752EF">
              <w:rPr>
                <w:b/>
                <w:bCs/>
                <w:color w:val="284E36" w:themeColor="text2"/>
                <w:sz w:val="28"/>
                <w:szCs w:val="28"/>
              </w:rPr>
              <w:t>Year levels</w:t>
            </w:r>
          </w:p>
        </w:tc>
        <w:tc>
          <w:tcPr>
            <w:tcW w:w="6804" w:type="dxa"/>
            <w:tcBorders>
              <w:top w:val="single" w:sz="4" w:space="0" w:color="DADADA" w:themeColor="background2" w:themeShade="E6"/>
              <w:bottom w:val="single" w:sz="4" w:space="0" w:color="DADADA" w:themeColor="background2" w:themeShade="E6"/>
            </w:tcBorders>
          </w:tcPr>
          <w:p w14:paraId="308BE3A0" w14:textId="0F1AB8A5" w:rsidR="00A23688" w:rsidRPr="000D4B66" w:rsidRDefault="00D45575" w:rsidP="00CB1DA7">
            <w:pPr>
              <w:spacing w:after="60"/>
            </w:pPr>
            <w:r>
              <w:t>Year 3 – Year 12</w:t>
            </w:r>
          </w:p>
        </w:tc>
      </w:tr>
      <w:tr w:rsidR="00A23688" w14:paraId="477C2BE5" w14:textId="77777777" w:rsidTr="000D4B66">
        <w:trPr>
          <w:trHeight w:val="737"/>
        </w:trPr>
        <w:tc>
          <w:tcPr>
            <w:tcW w:w="1134" w:type="dxa"/>
          </w:tcPr>
          <w:p w14:paraId="2CB8E0CA" w14:textId="77777777" w:rsidR="00A23688" w:rsidRDefault="00A23688" w:rsidP="00A2368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05FA3091" wp14:editId="6A25E20C">
                  <wp:extent cx="468000" cy="468000"/>
                  <wp:effectExtent l="0" t="0" r="8255" b="8255"/>
                  <wp:docPr id="679637659" name="Graphic 2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37659" name="Graphic 679637659" descr="Books outlin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DADADA" w:themeColor="background2" w:themeShade="E6"/>
              <w:bottom w:val="single" w:sz="4" w:space="0" w:color="DADADA" w:themeColor="background2" w:themeShade="E6"/>
            </w:tcBorders>
            <w:shd w:val="clear" w:color="auto" w:fill="auto"/>
          </w:tcPr>
          <w:p w14:paraId="4B9466CC" w14:textId="507BA7A8" w:rsidR="00A23688" w:rsidRPr="00D752EF" w:rsidRDefault="00F23EB7" w:rsidP="00CB1DA7">
            <w:pPr>
              <w:spacing w:after="0"/>
              <w:ind w:firstLine="42"/>
              <w:rPr>
                <w:b/>
                <w:bCs/>
                <w:color w:val="284E36" w:themeColor="text2"/>
                <w:sz w:val="28"/>
                <w:szCs w:val="28"/>
              </w:rPr>
            </w:pPr>
            <w:r>
              <w:rPr>
                <w:b/>
                <w:bCs/>
                <w:color w:val="284E36" w:themeColor="text2"/>
                <w:sz w:val="28"/>
                <w:szCs w:val="28"/>
              </w:rPr>
              <w:t>Learning areas</w:t>
            </w:r>
          </w:p>
        </w:tc>
        <w:tc>
          <w:tcPr>
            <w:tcW w:w="6804" w:type="dxa"/>
            <w:tcBorders>
              <w:top w:val="single" w:sz="4" w:space="0" w:color="DADADA" w:themeColor="background2" w:themeShade="E6"/>
              <w:bottom w:val="single" w:sz="4" w:space="0" w:color="DADADA" w:themeColor="background2" w:themeShade="E6"/>
            </w:tcBorders>
          </w:tcPr>
          <w:p w14:paraId="5204FFD9" w14:textId="30CADA5B" w:rsidR="00534A9F" w:rsidRDefault="00534A9F" w:rsidP="00CB1DA7">
            <w:pPr>
              <w:spacing w:after="60"/>
            </w:pPr>
            <w:r>
              <w:t>History</w:t>
            </w:r>
          </w:p>
          <w:p w14:paraId="5A125D52" w14:textId="34AC5350" w:rsidR="00A23688" w:rsidRDefault="00F23EB7" w:rsidP="00CB1DA7">
            <w:pPr>
              <w:spacing w:after="60"/>
            </w:pPr>
            <w:r>
              <w:t xml:space="preserve">Geography </w:t>
            </w:r>
          </w:p>
          <w:p w14:paraId="3514DDB7" w14:textId="6671C54E" w:rsidR="00F23EB7" w:rsidRDefault="00F23EB7" w:rsidP="00CB1DA7">
            <w:pPr>
              <w:spacing w:after="60"/>
            </w:pPr>
            <w:r>
              <w:t>VCE</w:t>
            </w:r>
            <w:r w:rsidR="00D45575">
              <w:t xml:space="preserve"> Outdoor and</w:t>
            </w:r>
            <w:r>
              <w:t xml:space="preserve"> Environmental </w:t>
            </w:r>
            <w:r w:rsidR="00D45575">
              <w:t>Studies</w:t>
            </w:r>
          </w:p>
          <w:p w14:paraId="35AB2956" w14:textId="77777777" w:rsidR="00D45575" w:rsidRDefault="00D45575" w:rsidP="00CB1DA7">
            <w:pPr>
              <w:spacing w:after="60"/>
            </w:pPr>
          </w:p>
          <w:p w14:paraId="6BEEE961" w14:textId="3DBB6B5B" w:rsidR="00F23EB7" w:rsidRPr="000D4B66" w:rsidRDefault="00F23EB7" w:rsidP="00CB1DA7">
            <w:pPr>
              <w:spacing w:after="60"/>
            </w:pPr>
          </w:p>
        </w:tc>
      </w:tr>
      <w:tr w:rsidR="00A23688" w14:paraId="677A1B5E" w14:textId="77777777" w:rsidTr="000D4B66">
        <w:trPr>
          <w:trHeight w:val="737"/>
        </w:trPr>
        <w:tc>
          <w:tcPr>
            <w:tcW w:w="1134" w:type="dxa"/>
          </w:tcPr>
          <w:p w14:paraId="01ACBB33" w14:textId="77777777" w:rsidR="00A23688" w:rsidRDefault="00A23688" w:rsidP="00A2368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4A5DC91D" wp14:editId="0AF946D0">
                  <wp:extent cx="468000" cy="468000"/>
                  <wp:effectExtent l="0" t="0" r="0" b="8255"/>
                  <wp:docPr id="395751052" name="Graphic 24" descr="Wheelchai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751052" name="Graphic 395751052" descr="Wheelchair outlin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DADADA" w:themeColor="background2" w:themeShade="E6"/>
              <w:bottom w:val="single" w:sz="4" w:space="0" w:color="DADADA" w:themeColor="background2" w:themeShade="E6"/>
            </w:tcBorders>
            <w:shd w:val="clear" w:color="auto" w:fill="auto"/>
          </w:tcPr>
          <w:p w14:paraId="5A96402F" w14:textId="77777777" w:rsidR="00A23688" w:rsidRPr="00D752EF" w:rsidRDefault="00A23688" w:rsidP="00CB1DA7">
            <w:pPr>
              <w:spacing w:after="0"/>
              <w:ind w:firstLine="42"/>
              <w:rPr>
                <w:b/>
                <w:bCs/>
                <w:color w:val="284E36" w:themeColor="text2"/>
                <w:sz w:val="28"/>
                <w:szCs w:val="28"/>
              </w:rPr>
            </w:pPr>
            <w:r w:rsidRPr="00D752EF">
              <w:rPr>
                <w:b/>
                <w:bCs/>
                <w:color w:val="284E36" w:themeColor="text2"/>
                <w:sz w:val="28"/>
                <w:szCs w:val="28"/>
              </w:rPr>
              <w:t xml:space="preserve">Accessibility </w:t>
            </w:r>
          </w:p>
        </w:tc>
        <w:tc>
          <w:tcPr>
            <w:tcW w:w="6804" w:type="dxa"/>
            <w:tcBorders>
              <w:top w:val="single" w:sz="4" w:space="0" w:color="DADADA" w:themeColor="background2" w:themeShade="E6"/>
              <w:bottom w:val="single" w:sz="4" w:space="0" w:color="DADADA" w:themeColor="background2" w:themeShade="E6"/>
            </w:tcBorders>
          </w:tcPr>
          <w:p w14:paraId="4F9A8D05" w14:textId="77777777" w:rsidR="00704A70" w:rsidRPr="00990980" w:rsidRDefault="00704A70" w:rsidP="00704A70">
            <w:pPr>
              <w:spacing w:after="60"/>
              <w:rPr>
                <w:color w:val="auto"/>
              </w:rPr>
            </w:pPr>
            <w:r w:rsidRPr="00990980">
              <w:t>Please inform education staff at the time of booking if students have specific access or other requirements.</w:t>
            </w:r>
            <w:r w:rsidRPr="00990980">
              <w:rPr>
                <w:color w:val="auto"/>
              </w:rPr>
              <w:t xml:space="preserve"> </w:t>
            </w:r>
          </w:p>
          <w:p w14:paraId="6BBA5C76" w14:textId="77FA123C" w:rsidR="00A23688" w:rsidRPr="00F23EB7" w:rsidRDefault="00A23688" w:rsidP="00CB1DA7">
            <w:pPr>
              <w:spacing w:after="60"/>
              <w:rPr>
                <w:highlight w:val="yellow"/>
              </w:rPr>
            </w:pPr>
          </w:p>
        </w:tc>
      </w:tr>
      <w:tr w:rsidR="00A23688" w:rsidRPr="00E14A46" w14:paraId="75BE2E0C" w14:textId="77777777" w:rsidTr="000D4B66">
        <w:trPr>
          <w:trHeight w:val="737"/>
        </w:trPr>
        <w:tc>
          <w:tcPr>
            <w:tcW w:w="1134" w:type="dxa"/>
          </w:tcPr>
          <w:p w14:paraId="5278D2C5" w14:textId="77777777" w:rsidR="00A23688" w:rsidRPr="003E0028" w:rsidRDefault="00A23688" w:rsidP="00A2368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81E54E9" wp14:editId="5EAC1CB9">
                  <wp:extent cx="468000" cy="468000"/>
                  <wp:effectExtent l="0" t="0" r="8255" b="8255"/>
                  <wp:docPr id="1330907155" name="Graphic 25" descr="Emai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907155" name="Graphic 1330907155" descr="Email outlin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DADADA" w:themeColor="background2" w:themeShade="E6"/>
            </w:tcBorders>
            <w:shd w:val="clear" w:color="auto" w:fill="auto"/>
          </w:tcPr>
          <w:p w14:paraId="003A9F72" w14:textId="77777777" w:rsidR="00A23688" w:rsidRPr="00D752EF" w:rsidRDefault="00A23688" w:rsidP="00CB1DA7">
            <w:pPr>
              <w:spacing w:after="0"/>
              <w:ind w:firstLine="42"/>
              <w:rPr>
                <w:b/>
                <w:bCs/>
                <w:color w:val="284E36" w:themeColor="text2"/>
                <w:sz w:val="28"/>
                <w:szCs w:val="28"/>
              </w:rPr>
            </w:pPr>
            <w:r w:rsidRPr="00D752EF">
              <w:rPr>
                <w:b/>
                <w:bCs/>
                <w:color w:val="284E36" w:themeColor="text2"/>
                <w:sz w:val="28"/>
                <w:szCs w:val="28"/>
              </w:rPr>
              <w:t>Contact</w:t>
            </w:r>
          </w:p>
        </w:tc>
        <w:tc>
          <w:tcPr>
            <w:tcW w:w="6804" w:type="dxa"/>
            <w:tcBorders>
              <w:top w:val="single" w:sz="4" w:space="0" w:color="DADADA" w:themeColor="background2" w:themeShade="E6"/>
            </w:tcBorders>
          </w:tcPr>
          <w:p w14:paraId="64037DA7" w14:textId="3204B3E2" w:rsidR="00CB1DA7" w:rsidRPr="001A4DBA" w:rsidRDefault="00CB1DA7" w:rsidP="00CB1DA7">
            <w:pPr>
              <w:spacing w:after="60"/>
              <w:rPr>
                <w:rStyle w:val="Hyperlink"/>
                <w:noProof/>
              </w:rPr>
            </w:pPr>
            <w:r w:rsidRPr="001A4DBA">
              <w:t xml:space="preserve">To book or discuss your school needs, please email: </w:t>
            </w:r>
            <w:hyperlink r:id="rId29" w:history="1">
              <w:r w:rsidR="00AD02A4" w:rsidRPr="002410EB">
                <w:rPr>
                  <w:rStyle w:val="Hyperlink"/>
                  <w:noProof/>
                </w:rPr>
                <w:t>SerendipEducationCentre@parks.vic.gov.au</w:t>
              </w:r>
            </w:hyperlink>
          </w:p>
          <w:p w14:paraId="74F85412" w14:textId="23AFCA14" w:rsidR="00CB1DA7" w:rsidRPr="00E14A46" w:rsidRDefault="00CB1DA7" w:rsidP="00CB1DA7">
            <w:pPr>
              <w:spacing w:after="60"/>
              <w:rPr>
                <w:highlight w:val="yellow"/>
              </w:rPr>
            </w:pPr>
            <w:r w:rsidRPr="001A4DBA">
              <w:t xml:space="preserve">or contact the </w:t>
            </w:r>
            <w:r w:rsidR="00D145DF">
              <w:t>Education Officer</w:t>
            </w:r>
            <w:r w:rsidRPr="001A4DBA">
              <w:t xml:space="preserve"> on </w:t>
            </w:r>
            <w:r w:rsidR="008D47B1">
              <w:t xml:space="preserve">8427 </w:t>
            </w:r>
            <w:r w:rsidR="00083518">
              <w:t>3486</w:t>
            </w:r>
          </w:p>
        </w:tc>
      </w:tr>
    </w:tbl>
    <w:p w14:paraId="1BF977C6" w14:textId="77777777" w:rsidR="00631016" w:rsidRDefault="00631016" w:rsidP="006672FA">
      <w:pPr>
        <w:jc w:val="right"/>
      </w:pPr>
    </w:p>
    <w:p w14:paraId="4C74B2AF" w14:textId="77777777" w:rsidR="00CB1DA7" w:rsidRDefault="00CB1DA7" w:rsidP="00CB1DA7">
      <w:pPr>
        <w:pStyle w:val="Heading1"/>
        <w:spacing w:before="240"/>
        <w:rPr>
          <w:color w:val="3F9C35" w:themeColor="accent1"/>
        </w:rPr>
        <w:sectPr w:rsidR="00CB1DA7" w:rsidSect="00631016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type w:val="continuous"/>
          <w:pgSz w:w="11906" w:h="16838"/>
          <w:pgMar w:top="0" w:right="851" w:bottom="851" w:left="851" w:header="964" w:footer="1304" w:gutter="0"/>
          <w:cols w:space="708"/>
          <w:docGrid w:linePitch="360"/>
        </w:sectPr>
      </w:pPr>
    </w:p>
    <w:p w14:paraId="01627655" w14:textId="77777777" w:rsidR="000D4B66" w:rsidRPr="00CB1DA7" w:rsidRDefault="000D4B66" w:rsidP="00E36795">
      <w:pPr>
        <w:pStyle w:val="Heading3"/>
      </w:pPr>
      <w:r w:rsidRPr="00CB1DA7">
        <w:t xml:space="preserve">Additional resources to support </w:t>
      </w:r>
      <w:r w:rsidR="00E36795">
        <w:br/>
      </w:r>
      <w:r w:rsidRPr="00CB1DA7">
        <w:t>your learning</w:t>
      </w:r>
    </w:p>
    <w:p w14:paraId="5EFB8A7C" w14:textId="4A896621" w:rsidR="00F23EB7" w:rsidRDefault="000D4B66" w:rsidP="007836C1">
      <w:pPr>
        <w:rPr>
          <w:rStyle w:val="Hyperlink"/>
        </w:rPr>
      </w:pPr>
      <w:r>
        <w:t xml:space="preserve">Visit </w:t>
      </w:r>
      <w:hyperlink r:id="rId36" w:history="1">
        <w:r w:rsidR="007836C1">
          <w:rPr>
            <w:rStyle w:val="Hyperlink"/>
          </w:rPr>
          <w:t>http://www.parks.vic.gov.au/get-into-nature/learning-in-nature/plan-your-learning</w:t>
        </w:r>
      </w:hyperlink>
    </w:p>
    <w:p w14:paraId="1DF1EA7A" w14:textId="77777777" w:rsidR="006F28ED" w:rsidRDefault="006F28ED" w:rsidP="00E36795">
      <w:pPr>
        <w:pStyle w:val="Heading3"/>
        <w:rPr>
          <w:noProof/>
        </w:rPr>
      </w:pPr>
    </w:p>
    <w:p w14:paraId="46213614" w14:textId="77777777" w:rsidR="006F28ED" w:rsidRDefault="006F28ED" w:rsidP="00E36795">
      <w:pPr>
        <w:pStyle w:val="Heading3"/>
        <w:rPr>
          <w:noProof/>
        </w:rPr>
      </w:pPr>
    </w:p>
    <w:p w14:paraId="2662165B" w14:textId="77777777" w:rsidR="006F28ED" w:rsidRDefault="006F28ED" w:rsidP="00E36795">
      <w:pPr>
        <w:pStyle w:val="Heading3"/>
        <w:rPr>
          <w:noProof/>
        </w:rPr>
      </w:pPr>
    </w:p>
    <w:p w14:paraId="58555F4A" w14:textId="77777777" w:rsidR="006F28ED" w:rsidRDefault="006F28ED" w:rsidP="00E36795">
      <w:pPr>
        <w:pStyle w:val="Heading3"/>
        <w:rPr>
          <w:noProof/>
        </w:rPr>
      </w:pPr>
    </w:p>
    <w:p w14:paraId="471AAA0C" w14:textId="77777777" w:rsidR="006F28ED" w:rsidRDefault="006F28ED" w:rsidP="00E36795">
      <w:pPr>
        <w:pStyle w:val="Heading3"/>
        <w:rPr>
          <w:noProof/>
        </w:rPr>
      </w:pPr>
    </w:p>
    <w:p w14:paraId="74EC84AA" w14:textId="77777777" w:rsidR="006F28ED" w:rsidRDefault="006F28ED" w:rsidP="00E36795">
      <w:pPr>
        <w:pStyle w:val="Heading3"/>
        <w:rPr>
          <w:noProof/>
        </w:rPr>
      </w:pPr>
    </w:p>
    <w:p w14:paraId="119A7289" w14:textId="77777777" w:rsidR="006F28ED" w:rsidRDefault="006F28ED" w:rsidP="00E36795">
      <w:pPr>
        <w:pStyle w:val="Heading3"/>
        <w:rPr>
          <w:noProof/>
        </w:rPr>
      </w:pPr>
    </w:p>
    <w:p w14:paraId="4DAB38CA" w14:textId="77777777" w:rsidR="006F28ED" w:rsidRDefault="006F28ED" w:rsidP="00E36795">
      <w:pPr>
        <w:pStyle w:val="Heading3"/>
        <w:rPr>
          <w:noProof/>
        </w:rPr>
      </w:pPr>
    </w:p>
    <w:p w14:paraId="0AB667AD" w14:textId="4AD44DAE" w:rsidR="006F28ED" w:rsidRDefault="006F28ED" w:rsidP="00E36795">
      <w:pPr>
        <w:pStyle w:val="Heading3"/>
        <w:rPr>
          <w:noProof/>
        </w:rPr>
      </w:pPr>
    </w:p>
    <w:p w14:paraId="4DB4F57C" w14:textId="77777777" w:rsidR="00EE3274" w:rsidRPr="00EE3274" w:rsidRDefault="00EE3274" w:rsidP="00EE3274"/>
    <w:p w14:paraId="09C6DD5C" w14:textId="3CAE6DC8" w:rsidR="007836C1" w:rsidRPr="00BE16E3" w:rsidRDefault="007836C1" w:rsidP="00E36795">
      <w:pPr>
        <w:pStyle w:val="Heading3"/>
        <w:rPr>
          <w:noProof/>
        </w:rPr>
      </w:pPr>
      <w:r w:rsidRPr="00BE16E3">
        <w:rPr>
          <w:noProof/>
        </w:rPr>
        <w:t>On the day</w:t>
      </w:r>
    </w:p>
    <w:p w14:paraId="556F234B" w14:textId="440A3D29" w:rsidR="00E14A46" w:rsidRPr="00BE16E3" w:rsidRDefault="007836C1" w:rsidP="00E14A46">
      <w:pPr>
        <w:pStyle w:val="ListParagraph"/>
        <w:numPr>
          <w:ilvl w:val="0"/>
          <w:numId w:val="1"/>
        </w:numPr>
        <w:spacing w:after="120"/>
        <w:ind w:left="567" w:hanging="283"/>
        <w:rPr>
          <w:noProof/>
        </w:rPr>
      </w:pPr>
      <w:r w:rsidRPr="00BE16E3">
        <w:rPr>
          <w:noProof/>
        </w:rPr>
        <w:t xml:space="preserve">Ensure students bring sunscreen, a drink bottle and pens/clipboard. </w:t>
      </w:r>
    </w:p>
    <w:p w14:paraId="44D2297D" w14:textId="77777777" w:rsidR="00F23EB7" w:rsidRDefault="007836C1" w:rsidP="00F23EB7">
      <w:pPr>
        <w:pStyle w:val="ListParagraph"/>
        <w:numPr>
          <w:ilvl w:val="0"/>
          <w:numId w:val="1"/>
        </w:numPr>
        <w:spacing w:after="120"/>
        <w:ind w:left="567" w:hanging="283"/>
        <w:rPr>
          <w:noProof/>
        </w:rPr>
      </w:pPr>
      <w:r w:rsidRPr="00BE16E3">
        <w:rPr>
          <w:noProof/>
        </w:rPr>
        <w:t>Students must wear suitable clothing and sturdy covered footwear (no thongs or crocs).</w:t>
      </w:r>
    </w:p>
    <w:p w14:paraId="4AD99FBF" w14:textId="112F547B" w:rsidR="007836C1" w:rsidRDefault="007836C1" w:rsidP="00F23EB7">
      <w:pPr>
        <w:pStyle w:val="ListParagraph"/>
        <w:numPr>
          <w:ilvl w:val="0"/>
          <w:numId w:val="1"/>
        </w:numPr>
        <w:spacing w:after="120"/>
        <w:ind w:left="567" w:hanging="283"/>
        <w:rPr>
          <w:noProof/>
        </w:rPr>
      </w:pPr>
      <w:r w:rsidRPr="00BE16E3">
        <w:rPr>
          <w:noProof/>
        </w:rPr>
        <w:t>Local weather may vary from regional forecasts. Check the local weather and dress accordingly.</w:t>
      </w:r>
    </w:p>
    <w:p w14:paraId="2EEECC54" w14:textId="57D92FE6" w:rsidR="00E14A46" w:rsidRDefault="00E14A46" w:rsidP="00E14A46">
      <w:pPr>
        <w:pStyle w:val="ListParagraph"/>
        <w:numPr>
          <w:ilvl w:val="0"/>
          <w:numId w:val="1"/>
        </w:numPr>
        <w:spacing w:after="120"/>
        <w:ind w:left="567" w:hanging="283"/>
        <w:rPr>
          <w:noProof/>
        </w:rPr>
      </w:pPr>
      <w:r>
        <w:rPr>
          <w:noProof/>
        </w:rPr>
        <w:t xml:space="preserve">The healthiest food for wild animals occurs in nature – do not feed or encourage animals to take any human food. </w:t>
      </w:r>
    </w:p>
    <w:p w14:paraId="5FC8A1A9" w14:textId="785EF097" w:rsidR="00E14A46" w:rsidRDefault="00E14A46" w:rsidP="00F23EB7">
      <w:pPr>
        <w:pStyle w:val="ListParagraph"/>
        <w:numPr>
          <w:ilvl w:val="0"/>
          <w:numId w:val="1"/>
        </w:numPr>
        <w:spacing w:after="120"/>
        <w:ind w:left="567" w:hanging="283"/>
        <w:rPr>
          <w:noProof/>
        </w:rPr>
      </w:pPr>
      <w:r>
        <w:rPr>
          <w:noProof/>
        </w:rPr>
        <w:t xml:space="preserve">Leave as little trace of your visit as possible – take all rubbish out of the park and keep to existing tracks. </w:t>
      </w:r>
    </w:p>
    <w:p w14:paraId="78429A1B" w14:textId="7A5B5101" w:rsidR="00D21788" w:rsidRDefault="008042FE" w:rsidP="00F23EB7">
      <w:pPr>
        <w:pStyle w:val="ListParagraph"/>
        <w:numPr>
          <w:ilvl w:val="0"/>
          <w:numId w:val="1"/>
        </w:numPr>
        <w:spacing w:after="120"/>
        <w:ind w:left="567" w:hanging="283"/>
        <w:rPr>
          <w:noProof/>
        </w:rPr>
      </w:pPr>
      <w:r>
        <w:rPr>
          <w:noProof/>
        </w:rPr>
        <w:t>P</w:t>
      </w:r>
      <w:r w:rsidR="00FB6892">
        <w:rPr>
          <w:noProof/>
        </w:rPr>
        <w:t>lants, animals and other natural features, objects,</w:t>
      </w:r>
      <w:r w:rsidR="00827CBD">
        <w:rPr>
          <w:noProof/>
        </w:rPr>
        <w:t xml:space="preserve"> and cultural sites in the park are protected by law and must not be disturbed or removed.</w:t>
      </w:r>
    </w:p>
    <w:p w14:paraId="6D40DB8C" w14:textId="19D3E8F0" w:rsidR="00E14A46" w:rsidRDefault="00E14A46" w:rsidP="00E14A46">
      <w:pPr>
        <w:spacing w:after="120"/>
        <w:ind w:left="284"/>
        <w:rPr>
          <w:noProof/>
        </w:rPr>
      </w:pPr>
    </w:p>
    <w:p w14:paraId="6C326B96" w14:textId="2959DD64" w:rsidR="00F23EB7" w:rsidRDefault="00F23EB7" w:rsidP="00F23EB7">
      <w:pPr>
        <w:pStyle w:val="ListParagraph"/>
        <w:numPr>
          <w:ilvl w:val="0"/>
          <w:numId w:val="0"/>
        </w:numPr>
        <w:spacing w:after="120"/>
        <w:ind w:left="567"/>
        <w:rPr>
          <w:noProof/>
        </w:rPr>
      </w:pPr>
    </w:p>
    <w:p w14:paraId="7D846781" w14:textId="77777777" w:rsidR="00F23EB7" w:rsidRDefault="00F23EB7" w:rsidP="007836C1">
      <w:pPr>
        <w:spacing w:after="160" w:line="259" w:lineRule="auto"/>
        <w:rPr>
          <w:noProof/>
        </w:rPr>
      </w:pPr>
    </w:p>
    <w:p w14:paraId="4C011558" w14:textId="3BFF9959" w:rsidR="00E14A46" w:rsidRDefault="00E14A46" w:rsidP="00CB1DA7">
      <w:pPr>
        <w:ind w:left="71"/>
        <w:sectPr w:rsidR="00E14A46" w:rsidSect="007836C1">
          <w:type w:val="continuous"/>
          <w:pgSz w:w="11906" w:h="16838"/>
          <w:pgMar w:top="0" w:right="851" w:bottom="851" w:left="851" w:header="964" w:footer="1304" w:gutter="0"/>
          <w:cols w:num="2" w:space="708"/>
          <w:docGrid w:linePitch="360"/>
        </w:sectPr>
      </w:pPr>
    </w:p>
    <w:p w14:paraId="609CAE8D" w14:textId="228E7F5A" w:rsidR="00784E6E" w:rsidRPr="00D63F0F" w:rsidRDefault="00784E6E" w:rsidP="00784E6E">
      <w:pPr>
        <w:pStyle w:val="Heading1"/>
      </w:pPr>
      <w:r>
        <w:lastRenderedPageBreak/>
        <w:t>About the park</w:t>
      </w:r>
      <w:r w:rsidR="005C1E70">
        <w:br/>
      </w:r>
      <w:r w:rsidR="00534A9F">
        <w:rPr>
          <w:rStyle w:val="Heading2Char"/>
        </w:rPr>
        <w:t>Steiglitz Historic Park</w:t>
      </w:r>
    </w:p>
    <w:p w14:paraId="39BEB29A" w14:textId="1CACA288" w:rsidR="00534A9F" w:rsidRDefault="00D45575" w:rsidP="00534A9F">
      <w:pPr>
        <w:rPr>
          <w:noProof/>
        </w:rPr>
      </w:pPr>
      <w:r w:rsidRPr="005C1E7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D6DA40" wp14:editId="3F3D4A58">
                <wp:simplePos x="0" y="0"/>
                <wp:positionH relativeFrom="margin">
                  <wp:align>right</wp:align>
                </wp:positionH>
                <wp:positionV relativeFrom="paragraph">
                  <wp:posOffset>24907</wp:posOffset>
                </wp:positionV>
                <wp:extent cx="2764790" cy="1916430"/>
                <wp:effectExtent l="0" t="0" r="0" b="7620"/>
                <wp:wrapSquare wrapText="bothSides"/>
                <wp:docPr id="21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916430"/>
                        </a:xfrm>
                        <a:custGeom>
                          <a:avLst/>
                          <a:gdLst>
                            <a:gd name="connsiteX0" fmla="*/ 2884053 w 2884052"/>
                            <a:gd name="connsiteY0" fmla="*/ 2196388 h 2217251"/>
                            <a:gd name="connsiteX1" fmla="*/ 2805582 w 2884052"/>
                            <a:gd name="connsiteY1" fmla="*/ 2208983 h 2217251"/>
                            <a:gd name="connsiteX2" fmla="*/ 2699045 w 2884052"/>
                            <a:gd name="connsiteY2" fmla="*/ 2211557 h 2217251"/>
                            <a:gd name="connsiteX3" fmla="*/ 2555581 w 2884052"/>
                            <a:gd name="connsiteY3" fmla="*/ 2209994 h 2217251"/>
                            <a:gd name="connsiteX4" fmla="*/ 2380174 w 2884052"/>
                            <a:gd name="connsiteY4" fmla="*/ 2196572 h 2217251"/>
                            <a:gd name="connsiteX5" fmla="*/ 2214000 w 2884052"/>
                            <a:gd name="connsiteY5" fmla="*/ 2209994 h 2217251"/>
                            <a:gd name="connsiteX6" fmla="*/ 1905561 w 2884052"/>
                            <a:gd name="connsiteY6" fmla="*/ 2209994 h 2217251"/>
                            <a:gd name="connsiteX7" fmla="*/ 1587614 w 2884052"/>
                            <a:gd name="connsiteY7" fmla="*/ 2209994 h 2217251"/>
                            <a:gd name="connsiteX8" fmla="*/ 1279175 w 2884052"/>
                            <a:gd name="connsiteY8" fmla="*/ 2209994 h 2217251"/>
                            <a:gd name="connsiteX9" fmla="*/ 1027698 w 2884052"/>
                            <a:gd name="connsiteY9" fmla="*/ 2209994 h 2217251"/>
                            <a:gd name="connsiteX10" fmla="*/ 467782 w 2884052"/>
                            <a:gd name="connsiteY10" fmla="*/ 2209994 h 2217251"/>
                            <a:gd name="connsiteX11" fmla="*/ 0 w 2884052"/>
                            <a:gd name="connsiteY11" fmla="*/ 2209994 h 2217251"/>
                            <a:gd name="connsiteX12" fmla="*/ 0 w 2884052"/>
                            <a:gd name="connsiteY12" fmla="*/ 7257 h 2217251"/>
                            <a:gd name="connsiteX13" fmla="*/ 467689 w 2884052"/>
                            <a:gd name="connsiteY13" fmla="*/ 7257 h 2217251"/>
                            <a:gd name="connsiteX14" fmla="*/ 1027605 w 2884052"/>
                            <a:gd name="connsiteY14" fmla="*/ 7257 h 2217251"/>
                            <a:gd name="connsiteX15" fmla="*/ 1279083 w 2884052"/>
                            <a:gd name="connsiteY15" fmla="*/ 7257 h 2217251"/>
                            <a:gd name="connsiteX16" fmla="*/ 1587522 w 2884052"/>
                            <a:gd name="connsiteY16" fmla="*/ 7257 h 2217251"/>
                            <a:gd name="connsiteX17" fmla="*/ 1905469 w 2884052"/>
                            <a:gd name="connsiteY17" fmla="*/ 7257 h 2217251"/>
                            <a:gd name="connsiteX18" fmla="*/ 2213908 w 2884052"/>
                            <a:gd name="connsiteY18" fmla="*/ 7257 h 2217251"/>
                            <a:gd name="connsiteX19" fmla="*/ 2380082 w 2884052"/>
                            <a:gd name="connsiteY19" fmla="*/ 20679 h 2217251"/>
                            <a:gd name="connsiteX20" fmla="*/ 2555489 w 2884052"/>
                            <a:gd name="connsiteY20" fmla="*/ 7257 h 2217251"/>
                            <a:gd name="connsiteX21" fmla="*/ 2699045 w 2884052"/>
                            <a:gd name="connsiteY21" fmla="*/ 5694 h 2217251"/>
                            <a:gd name="connsiteX22" fmla="*/ 2805582 w 2884052"/>
                            <a:gd name="connsiteY22" fmla="*/ 8268 h 2217251"/>
                            <a:gd name="connsiteX23" fmla="*/ 2884053 w 2884052"/>
                            <a:gd name="connsiteY23" fmla="*/ 20863 h 2217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884052" h="2217251">
                              <a:moveTo>
                                <a:pt x="2884053" y="2196388"/>
                              </a:moveTo>
                              <a:cubicBezTo>
                                <a:pt x="2884053" y="2196388"/>
                                <a:pt x="2884053" y="2214131"/>
                                <a:pt x="2805582" y="2208983"/>
                              </a:cubicBezTo>
                              <a:cubicBezTo>
                                <a:pt x="2762561" y="2206133"/>
                                <a:pt x="2724525" y="2215877"/>
                                <a:pt x="2699045" y="2211557"/>
                              </a:cubicBezTo>
                              <a:cubicBezTo>
                                <a:pt x="2651423" y="2205846"/>
                                <a:pt x="2603317" y="2205322"/>
                                <a:pt x="2555581" y="2209994"/>
                              </a:cubicBezTo>
                              <a:cubicBezTo>
                                <a:pt x="2493912" y="2220934"/>
                                <a:pt x="2427442" y="2198962"/>
                                <a:pt x="2380174" y="2196572"/>
                              </a:cubicBezTo>
                              <a:cubicBezTo>
                                <a:pt x="2332907" y="2194182"/>
                                <a:pt x="2280562" y="2217900"/>
                                <a:pt x="2214000" y="2209994"/>
                              </a:cubicBezTo>
                              <a:cubicBezTo>
                                <a:pt x="2147438" y="2202088"/>
                                <a:pt x="1995757" y="2198962"/>
                                <a:pt x="1905561" y="2209994"/>
                              </a:cubicBezTo>
                              <a:cubicBezTo>
                                <a:pt x="1815365" y="2221026"/>
                                <a:pt x="1711045" y="2189585"/>
                                <a:pt x="1587614" y="2209994"/>
                              </a:cubicBezTo>
                              <a:cubicBezTo>
                                <a:pt x="1464183" y="2230402"/>
                                <a:pt x="1393097" y="2189585"/>
                                <a:pt x="1279175" y="2209994"/>
                              </a:cubicBezTo>
                              <a:cubicBezTo>
                                <a:pt x="1165253" y="2230402"/>
                                <a:pt x="1151129" y="2198962"/>
                                <a:pt x="1027698" y="2209994"/>
                              </a:cubicBezTo>
                              <a:cubicBezTo>
                                <a:pt x="904267" y="2221026"/>
                                <a:pt x="543668" y="2203743"/>
                                <a:pt x="467782" y="2209994"/>
                              </a:cubicBezTo>
                              <a:cubicBezTo>
                                <a:pt x="391895" y="2216245"/>
                                <a:pt x="92965" y="2222588"/>
                                <a:pt x="0" y="2209994"/>
                              </a:cubicBezTo>
                              <a:lnTo>
                                <a:pt x="0" y="7257"/>
                              </a:lnTo>
                              <a:cubicBezTo>
                                <a:pt x="92873" y="-5337"/>
                                <a:pt x="391803" y="1006"/>
                                <a:pt x="467689" y="7257"/>
                              </a:cubicBezTo>
                              <a:cubicBezTo>
                                <a:pt x="543576" y="13508"/>
                                <a:pt x="904636" y="-3682"/>
                                <a:pt x="1027605" y="7257"/>
                              </a:cubicBezTo>
                              <a:cubicBezTo>
                                <a:pt x="1150575" y="18197"/>
                                <a:pt x="1165253" y="-13151"/>
                                <a:pt x="1279083" y="7257"/>
                              </a:cubicBezTo>
                              <a:cubicBezTo>
                                <a:pt x="1392913" y="27666"/>
                                <a:pt x="1464183" y="-13151"/>
                                <a:pt x="1587522" y="7257"/>
                              </a:cubicBezTo>
                              <a:cubicBezTo>
                                <a:pt x="1710860" y="27666"/>
                                <a:pt x="1815365" y="-3682"/>
                                <a:pt x="1905469" y="7257"/>
                              </a:cubicBezTo>
                              <a:cubicBezTo>
                                <a:pt x="1995573" y="18197"/>
                                <a:pt x="2147530" y="15163"/>
                                <a:pt x="2213908" y="7257"/>
                              </a:cubicBezTo>
                              <a:cubicBezTo>
                                <a:pt x="2280285" y="-649"/>
                                <a:pt x="2332538" y="23069"/>
                                <a:pt x="2380082" y="20679"/>
                              </a:cubicBezTo>
                              <a:cubicBezTo>
                                <a:pt x="2427627" y="18289"/>
                                <a:pt x="2494004" y="-3682"/>
                                <a:pt x="2555489" y="7257"/>
                              </a:cubicBezTo>
                              <a:cubicBezTo>
                                <a:pt x="2603256" y="11936"/>
                                <a:pt x="2651393" y="11412"/>
                                <a:pt x="2699045" y="5694"/>
                              </a:cubicBezTo>
                              <a:cubicBezTo>
                                <a:pt x="2724525" y="1374"/>
                                <a:pt x="2762561" y="11118"/>
                                <a:pt x="2805582" y="8268"/>
                              </a:cubicBezTo>
                              <a:cubicBezTo>
                                <a:pt x="2884053" y="3120"/>
                                <a:pt x="2884053" y="20863"/>
                                <a:pt x="2884053" y="20863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92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B8D2" id="Graphic 59" o:spid="_x0000_s1026" style="position:absolute;margin-left:166.5pt;margin-top:1.95pt;width:217.7pt;height:150.9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884052,221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" path="m2884053,2196388v,,,17743,-78471,12595c2762561,2206133,2724525,2215877,2699045,2211557v-47622,-5711,-95728,-6235,-143464,-1563c2493912,2220934,2427442,2198962,2380174,2196572v-47267,-2390,-99612,21328,-166174,13422c2147438,2202088,1995757,2198962,1905561,2209994v-90196,11032,-194516,-20409,-317947,c1464183,2230402,1393097,2189585,1279175,2209994v-113922,20408,-128046,-11032,-251477,c904267,2221026,543668,2203743,467782,2209994v-75887,6251,-374817,12594,-467782,l,7257v92873,-12594,391803,-6251,467689,c543576,13508,904636,-3682,1027605,7257v122970,10940,137648,-20408,251478,c1392913,27666,1464183,-13151,1587522,7257v123338,20409,227843,-10939,317947,c1995573,18197,2147530,15163,2213908,7257v66377,-7906,118630,15812,166174,13422c2427627,18289,2494004,-3682,2555489,7257v47767,4679,95904,4155,143556,-1563c2724525,1374,2762561,11118,2805582,8268v78471,-5148,78471,12595,78471,12595l2884053,2196388xe" stroked="f" strokeweight=".25611mm">
                <v:fill r:id="rId43" o:title="" recolor="t" rotate="t" type="frame"/>
                <v:stroke joinstyle="miter"/>
                <v:path arrowok="t" o:connecttype="custom" o:connectlocs="2764791,1898398;2689565,1909284;2587433,1911509;2449902,1910158;2281748,1898557;2122446,1910158;1826762,1910158;1521963,1910158;1226278,1910158;985200,1910158;448438,1910158;0,1910158;0,6272;448349,6272;985111,6272;1226190,6272;1521874,6272;1826674,6272;2122358,6272;2281660,17873;2449814,6272;2587433,4921;2689565,7146;2764791,18032" o:connectangles="0,0,0,0,0,0,0,0,0,0,0,0,0,0,0,0,0,0,0,0,0,0,0,0"/>
                <w10:wrap type="square" anchorx="margin"/>
              </v:shape>
            </w:pict>
          </mc:Fallback>
        </mc:AlternateContent>
      </w:r>
      <w:r w:rsidR="00534A9F">
        <w:rPr>
          <w:noProof/>
        </w:rPr>
        <w:t>Little more than an hour's drive from Melbourne and set in the Brisbane Ranges National Park, Steiglitz Historic Park is a window back in time to Victoria's Gold Rush of 1850-90s.</w:t>
      </w:r>
    </w:p>
    <w:p w14:paraId="371FF302" w14:textId="23259E2B" w:rsidR="00534A9F" w:rsidRDefault="00534A9F" w:rsidP="00534A9F">
      <w:pPr>
        <w:rPr>
          <w:noProof/>
        </w:rPr>
      </w:pPr>
      <w:r>
        <w:rPr>
          <w:noProof/>
        </w:rPr>
        <w:t>Situated between Geelong and Ballarat, Steiglitz is almost a ghost town today</w:t>
      </w:r>
      <w:r w:rsidR="006F28ED">
        <w:rPr>
          <w:noProof/>
        </w:rPr>
        <w:t>,</w:t>
      </w:r>
      <w:r>
        <w:rPr>
          <w:noProof/>
        </w:rPr>
        <w:t xml:space="preserve"> but from 1860 to 1890 it was a busy goldmining township with hotels, shops</w:t>
      </w:r>
      <w:r w:rsidR="0098555F">
        <w:rPr>
          <w:noProof/>
        </w:rPr>
        <w:t xml:space="preserve"> and</w:t>
      </w:r>
      <w:r>
        <w:rPr>
          <w:noProof/>
        </w:rPr>
        <w:t xml:space="preserve"> churches. At the height of the 1860s gold rush, Steiglitz township had more than </w:t>
      </w:r>
      <w:r w:rsidR="0098555F">
        <w:rPr>
          <w:noProof/>
        </w:rPr>
        <w:t>2000</w:t>
      </w:r>
      <w:r>
        <w:rPr>
          <w:noProof/>
        </w:rPr>
        <w:t xml:space="preserve"> residents, four hotels, a newspaper, a variety of shops and even an undertaker!</w:t>
      </w:r>
    </w:p>
    <w:p w14:paraId="0388BA5A" w14:textId="5FBA5FED" w:rsidR="00D45575" w:rsidRDefault="00534A9F" w:rsidP="00534A9F">
      <w:r>
        <w:rPr>
          <w:noProof/>
        </w:rPr>
        <w:t>Now most of the town and its surroundings are included in the Steiglitz Historic Park.</w:t>
      </w:r>
      <w:r w:rsidR="00D45575" w:rsidRPr="00D45575">
        <w:t xml:space="preserve"> </w:t>
      </w:r>
    </w:p>
    <w:p w14:paraId="5DB38EC8" w14:textId="3AF3C3D3" w:rsidR="004D73C3" w:rsidRDefault="00F23EB7" w:rsidP="007121E0">
      <w:r>
        <w:t xml:space="preserve">Curriculum-aligned education sessions at </w:t>
      </w:r>
      <w:r w:rsidR="00534A9F">
        <w:t>Steiglitz</w:t>
      </w:r>
      <w:r>
        <w:t xml:space="preserve"> offer students an excellent opportunity to learn about the </w:t>
      </w:r>
      <w:r w:rsidR="00534A9F">
        <w:t xml:space="preserve">history of the park and the impact of the gold rush. </w:t>
      </w:r>
    </w:p>
    <w:p w14:paraId="6664B04A" w14:textId="77777777" w:rsidR="00CC49E4" w:rsidRDefault="00CC49E4" w:rsidP="007121E0"/>
    <w:p w14:paraId="4C79674C" w14:textId="5EB133E7" w:rsidR="004D73C3" w:rsidRPr="004D73C3" w:rsidRDefault="004D73C3" w:rsidP="003F7870">
      <w:pPr>
        <w:pStyle w:val="Heading1"/>
        <w:spacing w:after="0"/>
        <w:rPr>
          <w:color w:val="78367E" w:themeColor="accent3"/>
        </w:rPr>
      </w:pPr>
      <w:r w:rsidRPr="004D73C3">
        <w:rPr>
          <w:color w:val="78367E" w:themeColor="accent3"/>
        </w:rPr>
        <w:t>Primary school programs</w:t>
      </w:r>
    </w:p>
    <w:p w14:paraId="687CA3E0" w14:textId="74087DC4" w:rsidR="003F7870" w:rsidRPr="004D73C3" w:rsidRDefault="003A5146" w:rsidP="003F7870">
      <w:pPr>
        <w:pStyle w:val="Heading2"/>
        <w:spacing w:before="120" w:after="240"/>
        <w:rPr>
          <w:color w:val="78367E" w:themeColor="accent3"/>
        </w:rPr>
      </w:pPr>
      <w:r>
        <w:rPr>
          <w:color w:val="78367E" w:themeColor="accent3"/>
        </w:rPr>
        <w:t>Gold Rush Discovery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"/>
        <w:gridCol w:w="2775"/>
        <w:gridCol w:w="6379"/>
      </w:tblGrid>
      <w:tr w:rsidR="00AF563D" w14:paraId="7CAA220D" w14:textId="77777777" w:rsidTr="00555BE6">
        <w:tc>
          <w:tcPr>
            <w:tcW w:w="906" w:type="dxa"/>
          </w:tcPr>
          <w:p w14:paraId="10A7BD57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50488F9B" wp14:editId="0ABA1071">
                  <wp:extent cx="417444" cy="362227"/>
                  <wp:effectExtent l="0" t="0" r="1905" b="0"/>
                  <wp:docPr id="1542603448" name="Graphic 1542603448" descr="Graduation ca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03751" name="Graphic 759803751" descr="Graduation cap outline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 t="16112" r="3325"/>
                          <a:stretch/>
                        </pic:blipFill>
                        <pic:spPr bwMode="auto">
                          <a:xfrm>
                            <a:off x="0" y="0"/>
                            <a:ext cx="417637" cy="36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0E177AD7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  <w:sz w:val="28"/>
                <w:szCs w:val="28"/>
              </w:rPr>
            </w:pPr>
            <w:r w:rsidRPr="004D73C3">
              <w:rPr>
                <w:color w:val="78367E" w:themeColor="accent3"/>
                <w:sz w:val="28"/>
                <w:szCs w:val="28"/>
              </w:rPr>
              <w:t>Levels</w:t>
            </w:r>
          </w:p>
          <w:p w14:paraId="35D0417A" w14:textId="1EA01651" w:rsidR="003F7870" w:rsidRDefault="00D45575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3-4</w:t>
            </w:r>
          </w:p>
        </w:tc>
        <w:tc>
          <w:tcPr>
            <w:tcW w:w="6379" w:type="dxa"/>
            <w:vMerge w:val="restart"/>
          </w:tcPr>
          <w:p w14:paraId="179A0048" w14:textId="46188008" w:rsidR="00F90AFC" w:rsidRDefault="003F7870" w:rsidP="00555BE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157E71" wp14:editId="2D59F147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22225</wp:posOffset>
                      </wp:positionV>
                      <wp:extent cx="1618615" cy="1112520"/>
                      <wp:effectExtent l="0" t="0" r="635" b="0"/>
                      <wp:wrapSquare wrapText="bothSides"/>
                      <wp:docPr id="1637628893" name="Graphi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8615" cy="1112520"/>
                              </a:xfrm>
                              <a:custGeom>
                                <a:avLst/>
                                <a:gdLst>
                                  <a:gd name="connsiteX0" fmla="*/ 2884053 w 2884052"/>
                                  <a:gd name="connsiteY0" fmla="*/ 2196388 h 2217251"/>
                                  <a:gd name="connsiteX1" fmla="*/ 2805582 w 2884052"/>
                                  <a:gd name="connsiteY1" fmla="*/ 2208983 h 2217251"/>
                                  <a:gd name="connsiteX2" fmla="*/ 2699045 w 2884052"/>
                                  <a:gd name="connsiteY2" fmla="*/ 2211557 h 2217251"/>
                                  <a:gd name="connsiteX3" fmla="*/ 2555581 w 2884052"/>
                                  <a:gd name="connsiteY3" fmla="*/ 2209994 h 2217251"/>
                                  <a:gd name="connsiteX4" fmla="*/ 2380174 w 2884052"/>
                                  <a:gd name="connsiteY4" fmla="*/ 2196572 h 2217251"/>
                                  <a:gd name="connsiteX5" fmla="*/ 2214000 w 2884052"/>
                                  <a:gd name="connsiteY5" fmla="*/ 2209994 h 2217251"/>
                                  <a:gd name="connsiteX6" fmla="*/ 1905561 w 2884052"/>
                                  <a:gd name="connsiteY6" fmla="*/ 2209994 h 2217251"/>
                                  <a:gd name="connsiteX7" fmla="*/ 1587614 w 2884052"/>
                                  <a:gd name="connsiteY7" fmla="*/ 2209994 h 2217251"/>
                                  <a:gd name="connsiteX8" fmla="*/ 1279175 w 2884052"/>
                                  <a:gd name="connsiteY8" fmla="*/ 2209994 h 2217251"/>
                                  <a:gd name="connsiteX9" fmla="*/ 1027698 w 2884052"/>
                                  <a:gd name="connsiteY9" fmla="*/ 2209994 h 2217251"/>
                                  <a:gd name="connsiteX10" fmla="*/ 467782 w 2884052"/>
                                  <a:gd name="connsiteY10" fmla="*/ 2209994 h 2217251"/>
                                  <a:gd name="connsiteX11" fmla="*/ 0 w 2884052"/>
                                  <a:gd name="connsiteY11" fmla="*/ 2209994 h 2217251"/>
                                  <a:gd name="connsiteX12" fmla="*/ 0 w 2884052"/>
                                  <a:gd name="connsiteY12" fmla="*/ 7257 h 2217251"/>
                                  <a:gd name="connsiteX13" fmla="*/ 467689 w 2884052"/>
                                  <a:gd name="connsiteY13" fmla="*/ 7257 h 2217251"/>
                                  <a:gd name="connsiteX14" fmla="*/ 1027605 w 2884052"/>
                                  <a:gd name="connsiteY14" fmla="*/ 7257 h 2217251"/>
                                  <a:gd name="connsiteX15" fmla="*/ 1279083 w 2884052"/>
                                  <a:gd name="connsiteY15" fmla="*/ 7257 h 2217251"/>
                                  <a:gd name="connsiteX16" fmla="*/ 1587522 w 2884052"/>
                                  <a:gd name="connsiteY16" fmla="*/ 7257 h 2217251"/>
                                  <a:gd name="connsiteX17" fmla="*/ 1905469 w 2884052"/>
                                  <a:gd name="connsiteY17" fmla="*/ 7257 h 2217251"/>
                                  <a:gd name="connsiteX18" fmla="*/ 2213908 w 2884052"/>
                                  <a:gd name="connsiteY18" fmla="*/ 7257 h 2217251"/>
                                  <a:gd name="connsiteX19" fmla="*/ 2380082 w 2884052"/>
                                  <a:gd name="connsiteY19" fmla="*/ 20679 h 2217251"/>
                                  <a:gd name="connsiteX20" fmla="*/ 2555489 w 2884052"/>
                                  <a:gd name="connsiteY20" fmla="*/ 7257 h 2217251"/>
                                  <a:gd name="connsiteX21" fmla="*/ 2699045 w 2884052"/>
                                  <a:gd name="connsiteY21" fmla="*/ 5694 h 2217251"/>
                                  <a:gd name="connsiteX22" fmla="*/ 2805582 w 2884052"/>
                                  <a:gd name="connsiteY22" fmla="*/ 8268 h 2217251"/>
                                  <a:gd name="connsiteX23" fmla="*/ 2884053 w 2884052"/>
                                  <a:gd name="connsiteY23" fmla="*/ 20863 h 22172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2884052" h="2217251">
                                    <a:moveTo>
                                      <a:pt x="2884053" y="2196388"/>
                                    </a:moveTo>
                                    <a:cubicBezTo>
                                      <a:pt x="2884053" y="2196388"/>
                                      <a:pt x="2884053" y="2214131"/>
                                      <a:pt x="2805582" y="2208983"/>
                                    </a:cubicBezTo>
                                    <a:cubicBezTo>
                                      <a:pt x="2762561" y="2206133"/>
                                      <a:pt x="2724525" y="2215877"/>
                                      <a:pt x="2699045" y="2211557"/>
                                    </a:cubicBezTo>
                                    <a:cubicBezTo>
                                      <a:pt x="2651423" y="2205846"/>
                                      <a:pt x="2603317" y="2205322"/>
                                      <a:pt x="2555581" y="2209994"/>
                                    </a:cubicBezTo>
                                    <a:cubicBezTo>
                                      <a:pt x="2493912" y="2220934"/>
                                      <a:pt x="2427442" y="2198962"/>
                                      <a:pt x="2380174" y="2196572"/>
                                    </a:cubicBezTo>
                                    <a:cubicBezTo>
                                      <a:pt x="2332907" y="2194182"/>
                                      <a:pt x="2280562" y="2217900"/>
                                      <a:pt x="2214000" y="2209994"/>
                                    </a:cubicBezTo>
                                    <a:cubicBezTo>
                                      <a:pt x="2147438" y="2202088"/>
                                      <a:pt x="1995757" y="2198962"/>
                                      <a:pt x="1905561" y="2209994"/>
                                    </a:cubicBezTo>
                                    <a:cubicBezTo>
                                      <a:pt x="1815365" y="2221026"/>
                                      <a:pt x="1711045" y="2189585"/>
                                      <a:pt x="1587614" y="2209994"/>
                                    </a:cubicBezTo>
                                    <a:cubicBezTo>
                                      <a:pt x="1464183" y="2230402"/>
                                      <a:pt x="1393097" y="2189585"/>
                                      <a:pt x="1279175" y="2209994"/>
                                    </a:cubicBezTo>
                                    <a:cubicBezTo>
                                      <a:pt x="1165253" y="2230402"/>
                                      <a:pt x="1151129" y="2198962"/>
                                      <a:pt x="1027698" y="2209994"/>
                                    </a:cubicBezTo>
                                    <a:cubicBezTo>
                                      <a:pt x="904267" y="2221026"/>
                                      <a:pt x="543668" y="2203743"/>
                                      <a:pt x="467782" y="2209994"/>
                                    </a:cubicBezTo>
                                    <a:cubicBezTo>
                                      <a:pt x="391895" y="2216245"/>
                                      <a:pt x="92965" y="2222588"/>
                                      <a:pt x="0" y="2209994"/>
                                    </a:cubicBezTo>
                                    <a:lnTo>
                                      <a:pt x="0" y="7257"/>
                                    </a:lnTo>
                                    <a:cubicBezTo>
                                      <a:pt x="92873" y="-5337"/>
                                      <a:pt x="391803" y="1006"/>
                                      <a:pt x="467689" y="7257"/>
                                    </a:cubicBezTo>
                                    <a:cubicBezTo>
                                      <a:pt x="543576" y="13508"/>
                                      <a:pt x="904636" y="-3682"/>
                                      <a:pt x="1027605" y="7257"/>
                                    </a:cubicBezTo>
                                    <a:cubicBezTo>
                                      <a:pt x="1150575" y="18197"/>
                                      <a:pt x="1165253" y="-13151"/>
                                      <a:pt x="1279083" y="7257"/>
                                    </a:cubicBezTo>
                                    <a:cubicBezTo>
                                      <a:pt x="1392913" y="27666"/>
                                      <a:pt x="1464183" y="-13151"/>
                                      <a:pt x="1587522" y="7257"/>
                                    </a:cubicBezTo>
                                    <a:cubicBezTo>
                                      <a:pt x="1710860" y="27666"/>
                                      <a:pt x="1815365" y="-3682"/>
                                      <a:pt x="1905469" y="7257"/>
                                    </a:cubicBezTo>
                                    <a:cubicBezTo>
                                      <a:pt x="1995573" y="18197"/>
                                      <a:pt x="2147530" y="15163"/>
                                      <a:pt x="2213908" y="7257"/>
                                    </a:cubicBezTo>
                                    <a:cubicBezTo>
                                      <a:pt x="2280285" y="-649"/>
                                      <a:pt x="2332538" y="23069"/>
                                      <a:pt x="2380082" y="20679"/>
                                    </a:cubicBezTo>
                                    <a:cubicBezTo>
                                      <a:pt x="2427627" y="18289"/>
                                      <a:pt x="2494004" y="-3682"/>
                                      <a:pt x="2555489" y="7257"/>
                                    </a:cubicBezTo>
                                    <a:cubicBezTo>
                                      <a:pt x="2603256" y="11936"/>
                                      <a:pt x="2651393" y="11412"/>
                                      <a:pt x="2699045" y="5694"/>
                                    </a:cubicBezTo>
                                    <a:cubicBezTo>
                                      <a:pt x="2724525" y="1374"/>
                                      <a:pt x="2762561" y="11118"/>
                                      <a:pt x="2805582" y="8268"/>
                                    </a:cubicBezTo>
                                    <a:cubicBezTo>
                                      <a:pt x="2884053" y="3120"/>
                                      <a:pt x="2884053" y="20863"/>
                                      <a:pt x="2884053" y="20863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220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0A6A6" id="Graphic 59" o:spid="_x0000_s1026" style="position:absolute;margin-left:185.1pt;margin-top:1.75pt;width:127.45pt;height:8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4052,221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" path="m2884053,2196388v,,,17743,-78471,12595c2762561,2206133,2724525,2215877,2699045,2211557v-47622,-5711,-95728,-6235,-143464,-1563c2493912,2220934,2427442,2198962,2380174,2196572v-47267,-2390,-99612,21328,-166174,13422c2147438,2202088,1995757,2198962,1905561,2209994v-90196,11032,-194516,-20409,-317947,c1464183,2230402,1393097,2189585,1279175,2209994v-113922,20408,-128046,-11032,-251477,c904267,2221026,543668,2203743,467782,2209994v-75887,6251,-374817,12594,-467782,l,7257v92873,-12594,391803,-6251,467689,c543576,13508,904636,-3682,1027605,7257v122970,10940,137648,-20408,251478,c1392913,27666,1464183,-13151,1587522,7257v123338,20409,227843,-10939,317947,c1995573,18197,2147530,15163,2213908,7257v66377,-7906,118630,15812,166174,13422c2427627,18289,2494004,-3682,2555489,7257v47767,4679,95904,4155,143556,-1563c2724525,1374,2762561,11118,2805582,8268v78471,-5148,78471,12595,78471,12595l2884053,2196388xe" stroked="f" strokeweight=".25611mm">
                      <v:fill r:id="rId47" o:title="" recolor="t" rotate="t" type="frame"/>
                      <v:stroke joinstyle="miter"/>
                      <v:path arrowok="t" o:connecttype="custom" o:connectlocs="1618616,1102052;1574575,1108371;1514784,1109663;1434267,1108879;1335824,1102144;1242562,1108879;1069457,1108879;891016,1108879;717911,1108879;576774,1108879;262533,1108879;0,1108879;0,3641;262481,3641;576722,3641;717859,3641;890964,3641;1069405,3641;1242510,3641;1335772,10376;1434216,3641;1514784,2857;1574575,4149;1618616,10468" o:connectangles="0,0,0,0,0,0,0,0,0,0,0,0,0,0,0,0,0,0,0,0,0,0,0,0"/>
                      <w10:wrap type="square"/>
                    </v:shape>
                  </w:pict>
                </mc:Fallback>
              </mc:AlternateContent>
            </w:r>
            <w:r w:rsidR="003A5146" w:rsidRPr="003A5146">
              <w:rPr>
                <w:noProof/>
              </w:rPr>
              <w:t xml:space="preserve">Students can re-imagine what life was like in a gold rush town in the 1850s. </w:t>
            </w:r>
            <w:r w:rsidR="00E146BB">
              <w:rPr>
                <w:noProof/>
              </w:rPr>
              <w:t>The</w:t>
            </w:r>
            <w:r w:rsidR="00F03CA9">
              <w:rPr>
                <w:noProof/>
              </w:rPr>
              <w:t>y</w:t>
            </w:r>
            <w:r w:rsidR="00E146BB">
              <w:rPr>
                <w:noProof/>
              </w:rPr>
              <w:t xml:space="preserve"> </w:t>
            </w:r>
            <w:r w:rsidR="00553450">
              <w:rPr>
                <w:noProof/>
              </w:rPr>
              <w:t>learn how</w:t>
            </w:r>
            <w:r w:rsidR="009F7600">
              <w:rPr>
                <w:noProof/>
              </w:rPr>
              <w:t xml:space="preserve"> </w:t>
            </w:r>
            <w:r w:rsidR="00553450">
              <w:rPr>
                <w:noProof/>
              </w:rPr>
              <w:t>the discovery of gold in Steiglitz changed</w:t>
            </w:r>
            <w:r w:rsidR="005B7F5F">
              <w:rPr>
                <w:noProof/>
              </w:rPr>
              <w:t xml:space="preserve"> </w:t>
            </w:r>
            <w:r w:rsidR="000776A0">
              <w:rPr>
                <w:noProof/>
              </w:rPr>
              <w:t xml:space="preserve">the </w:t>
            </w:r>
            <w:r w:rsidR="009F7600">
              <w:rPr>
                <w:noProof/>
              </w:rPr>
              <w:t>landscape</w:t>
            </w:r>
            <w:r w:rsidR="005325DA">
              <w:rPr>
                <w:noProof/>
              </w:rPr>
              <w:t xml:space="preserve"> and how park </w:t>
            </w:r>
            <w:r w:rsidR="00E6399D">
              <w:rPr>
                <w:noProof/>
              </w:rPr>
              <w:t>rangers look after the historic park.</w:t>
            </w:r>
            <w:r w:rsidR="00FB2947">
              <w:rPr>
                <w:noProof/>
              </w:rPr>
              <w:t xml:space="preserve"> </w:t>
            </w:r>
            <w:r w:rsidR="00DF15A3">
              <w:rPr>
                <w:noProof/>
              </w:rPr>
              <w:t xml:space="preserve"> </w:t>
            </w:r>
            <w:r w:rsidR="00F03CA9">
              <w:rPr>
                <w:noProof/>
              </w:rPr>
              <w:t>The s</w:t>
            </w:r>
            <w:r w:rsidR="008B007D">
              <w:rPr>
                <w:noProof/>
              </w:rPr>
              <w:t xml:space="preserve">tudents </w:t>
            </w:r>
            <w:r w:rsidR="00FB2947">
              <w:rPr>
                <w:noProof/>
              </w:rPr>
              <w:t>learn about the</w:t>
            </w:r>
            <w:r w:rsidR="000B0B31">
              <w:rPr>
                <w:noProof/>
              </w:rPr>
              <w:t xml:space="preserve"> history of Steiglitz</w:t>
            </w:r>
            <w:r w:rsidR="008B007D">
              <w:rPr>
                <w:noProof/>
              </w:rPr>
              <w:t xml:space="preserve"> and</w:t>
            </w:r>
            <w:r w:rsidR="00FB2947">
              <w:rPr>
                <w:noProof/>
              </w:rPr>
              <w:t xml:space="preserve"> </w:t>
            </w:r>
            <w:r w:rsidR="00DF15A3">
              <w:rPr>
                <w:noProof/>
              </w:rPr>
              <w:t xml:space="preserve">how different </w:t>
            </w:r>
            <w:r w:rsidR="00E00B12">
              <w:rPr>
                <w:noProof/>
              </w:rPr>
              <w:t xml:space="preserve">groups have connected with and used </w:t>
            </w:r>
            <w:r w:rsidR="000B0B31">
              <w:rPr>
                <w:noProof/>
              </w:rPr>
              <w:t>the town</w:t>
            </w:r>
            <w:r w:rsidR="00E00B12">
              <w:rPr>
                <w:noProof/>
              </w:rPr>
              <w:t xml:space="preserve"> over time</w:t>
            </w:r>
            <w:r w:rsidR="009F7600">
              <w:rPr>
                <w:noProof/>
              </w:rPr>
              <w:t>.</w:t>
            </w:r>
            <w:r w:rsidR="009D2936">
              <w:rPr>
                <w:noProof/>
              </w:rPr>
              <w:t xml:space="preserve"> </w:t>
            </w:r>
          </w:p>
          <w:p w14:paraId="0E1AECE6" w14:textId="77777777" w:rsidR="00F100D7" w:rsidRDefault="00277D19" w:rsidP="00AF563D">
            <w:pPr>
              <w:spacing w:after="120"/>
              <w:rPr>
                <w:b/>
                <w:bCs/>
                <w:color w:val="78367E" w:themeColor="accent3"/>
              </w:rPr>
            </w:pPr>
            <w:r>
              <w:rPr>
                <w:b/>
                <w:bCs/>
                <w:color w:val="78367E" w:themeColor="accent3"/>
              </w:rPr>
              <w:t>Learning outcomes:</w:t>
            </w:r>
            <w:r w:rsidR="00885E58">
              <w:rPr>
                <w:b/>
                <w:bCs/>
                <w:color w:val="78367E" w:themeColor="accent3"/>
              </w:rPr>
              <w:t xml:space="preserve"> </w:t>
            </w:r>
          </w:p>
          <w:p w14:paraId="427E9933" w14:textId="3DFD2715" w:rsidR="00277D19" w:rsidRPr="00F100D7" w:rsidRDefault="005D455A" w:rsidP="00AF563D">
            <w:pPr>
              <w:spacing w:after="120"/>
              <w:rPr>
                <w:color w:val="auto"/>
              </w:rPr>
            </w:pPr>
            <w:r w:rsidRPr="00F100D7">
              <w:rPr>
                <w:color w:val="auto"/>
              </w:rPr>
              <w:t>VCHH</w:t>
            </w:r>
            <w:r w:rsidR="000E27B5">
              <w:rPr>
                <w:color w:val="auto"/>
              </w:rPr>
              <w:t>C</w:t>
            </w:r>
            <w:r w:rsidR="00D4474E">
              <w:rPr>
                <w:color w:val="auto"/>
              </w:rPr>
              <w:t>0</w:t>
            </w:r>
            <w:r w:rsidR="000E27B5">
              <w:rPr>
                <w:color w:val="auto"/>
              </w:rPr>
              <w:t xml:space="preserve">68, </w:t>
            </w:r>
            <w:r w:rsidR="00FE140C">
              <w:rPr>
                <w:color w:val="auto"/>
              </w:rPr>
              <w:t>VCHH</w:t>
            </w:r>
            <w:r w:rsidR="00A81A75">
              <w:rPr>
                <w:color w:val="auto"/>
              </w:rPr>
              <w:t>C</w:t>
            </w:r>
            <w:r w:rsidR="00D4474E">
              <w:rPr>
                <w:color w:val="auto"/>
              </w:rPr>
              <w:t>0</w:t>
            </w:r>
            <w:r w:rsidR="00A81A75">
              <w:rPr>
                <w:color w:val="auto"/>
              </w:rPr>
              <w:t xml:space="preserve">70, </w:t>
            </w:r>
            <w:r w:rsidR="00BA1FFB">
              <w:rPr>
                <w:color w:val="auto"/>
              </w:rPr>
              <w:t>VCHH</w:t>
            </w:r>
            <w:r w:rsidR="004E0B1A">
              <w:rPr>
                <w:color w:val="auto"/>
              </w:rPr>
              <w:t>K</w:t>
            </w:r>
            <w:r w:rsidR="00D4474E">
              <w:rPr>
                <w:color w:val="auto"/>
              </w:rPr>
              <w:t>0</w:t>
            </w:r>
            <w:r w:rsidR="004E0B1A">
              <w:rPr>
                <w:color w:val="auto"/>
              </w:rPr>
              <w:t>73,</w:t>
            </w:r>
            <w:r w:rsidR="004C5786">
              <w:rPr>
                <w:color w:val="auto"/>
              </w:rPr>
              <w:t xml:space="preserve"> VCGGC</w:t>
            </w:r>
            <w:r w:rsidR="00D4474E">
              <w:rPr>
                <w:color w:val="auto"/>
              </w:rPr>
              <w:t>0</w:t>
            </w:r>
            <w:r w:rsidR="004C5786">
              <w:rPr>
                <w:color w:val="auto"/>
              </w:rPr>
              <w:t>71, VC</w:t>
            </w:r>
            <w:r w:rsidR="00A759D3">
              <w:rPr>
                <w:color w:val="auto"/>
              </w:rPr>
              <w:t>GGC</w:t>
            </w:r>
            <w:r w:rsidR="00D4474E">
              <w:rPr>
                <w:color w:val="auto"/>
              </w:rPr>
              <w:t>0</w:t>
            </w:r>
            <w:r w:rsidR="00A759D3">
              <w:rPr>
                <w:color w:val="auto"/>
              </w:rPr>
              <w:t>73,</w:t>
            </w:r>
            <w:r w:rsidR="004E0B1A">
              <w:rPr>
                <w:color w:val="auto"/>
              </w:rPr>
              <w:t xml:space="preserve"> </w:t>
            </w:r>
            <w:r w:rsidR="00440B23">
              <w:rPr>
                <w:color w:val="auto"/>
              </w:rPr>
              <w:t>VCGGK</w:t>
            </w:r>
            <w:r w:rsidR="004C5786">
              <w:rPr>
                <w:color w:val="auto"/>
              </w:rPr>
              <w:t>083</w:t>
            </w:r>
          </w:p>
          <w:p w14:paraId="23A33881" w14:textId="45D072FD" w:rsidR="00277D19" w:rsidRDefault="00277D19" w:rsidP="00AF563D">
            <w:pPr>
              <w:spacing w:after="120"/>
              <w:rPr>
                <w:b/>
                <w:bCs/>
                <w:color w:val="78367E" w:themeColor="accent3"/>
              </w:rPr>
            </w:pPr>
            <w:r>
              <w:rPr>
                <w:b/>
                <w:bCs/>
                <w:color w:val="78367E" w:themeColor="accent3"/>
              </w:rPr>
              <w:t>Links to UN Sustainable Development Goals:</w:t>
            </w:r>
          </w:p>
          <w:p w14:paraId="15446A2E" w14:textId="76D36FC4" w:rsidR="00277D19" w:rsidRPr="00277D19" w:rsidRDefault="00AF563D" w:rsidP="00AF563D">
            <w:pPr>
              <w:spacing w:after="0"/>
              <w:rPr>
                <w:color w:val="78367E" w:themeColor="accent3"/>
              </w:rPr>
            </w:pPr>
            <w:r>
              <w:rPr>
                <w:noProof/>
                <w:color w:val="78367E" w:themeColor="accent3"/>
              </w:rPr>
              <w:drawing>
                <wp:inline distT="0" distB="0" distL="0" distR="0" wp14:anchorId="7A46B771" wp14:editId="37B12612">
                  <wp:extent cx="476701" cy="47670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27" cy="48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7EF6C479" wp14:editId="23B8E44B">
                  <wp:extent cx="481035" cy="481035"/>
                  <wp:effectExtent l="0" t="0" r="0" b="0"/>
                  <wp:docPr id="16" name="Picture 16" descr="A red sign with a book and a penci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red sign with a book and a pencil&#10;&#10;Description automatically generated with low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9" cy="48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4E03AAA4" wp14:editId="4D9D3016">
                  <wp:extent cx="484018" cy="484018"/>
                  <wp:effectExtent l="0" t="0" r="0" b="0"/>
                  <wp:docPr id="23" name="Picture 23" descr="A green sign with white text and a tree and bir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een sign with white text and a tree and birds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13" cy="5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63D" w14:paraId="63EF4049" w14:textId="77777777" w:rsidTr="00555BE6">
        <w:trPr>
          <w:trHeight w:val="57"/>
        </w:trPr>
        <w:tc>
          <w:tcPr>
            <w:tcW w:w="906" w:type="dxa"/>
          </w:tcPr>
          <w:p w14:paraId="25E94788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26ADE87D" wp14:editId="78BCC079">
                  <wp:extent cx="432000" cy="432000"/>
                  <wp:effectExtent l="0" t="0" r="6350" b="6350"/>
                  <wp:docPr id="930349402" name="Graphic 930349402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37659" name="Graphic 679637659" descr="Books outline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0169FB29" w14:textId="5E3B12FD" w:rsidR="003F7870" w:rsidRDefault="00277D19" w:rsidP="00555BE6">
            <w:pPr>
              <w:spacing w:after="0" w:line="259" w:lineRule="auto"/>
              <w:rPr>
                <w:color w:val="78367E" w:themeColor="accent3"/>
                <w:sz w:val="28"/>
                <w:szCs w:val="28"/>
              </w:rPr>
            </w:pPr>
            <w:r>
              <w:rPr>
                <w:color w:val="78367E" w:themeColor="accent3"/>
                <w:sz w:val="28"/>
                <w:szCs w:val="28"/>
              </w:rPr>
              <w:t>L</w:t>
            </w:r>
            <w:r w:rsidR="003F7870" w:rsidRPr="004D73C3">
              <w:rPr>
                <w:color w:val="78367E" w:themeColor="accent3"/>
                <w:sz w:val="28"/>
                <w:szCs w:val="28"/>
              </w:rPr>
              <w:t>earning area</w:t>
            </w:r>
          </w:p>
          <w:p w14:paraId="59D503B3" w14:textId="746C300D" w:rsidR="003F7870" w:rsidRDefault="003A5146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 xml:space="preserve">History, </w:t>
            </w:r>
            <w:r w:rsidR="00EC2DAE">
              <w:rPr>
                <w:sz w:val="22"/>
                <w:szCs w:val="22"/>
              </w:rPr>
              <w:t>Geography</w:t>
            </w:r>
          </w:p>
        </w:tc>
        <w:tc>
          <w:tcPr>
            <w:tcW w:w="6379" w:type="dxa"/>
            <w:vMerge/>
          </w:tcPr>
          <w:p w14:paraId="5BFBBF85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AF563D" w14:paraId="3194668B" w14:textId="77777777" w:rsidTr="00555BE6">
        <w:tc>
          <w:tcPr>
            <w:tcW w:w="906" w:type="dxa"/>
          </w:tcPr>
          <w:p w14:paraId="6C820ABB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7C30E394" wp14:editId="7A97AE41">
                  <wp:extent cx="432000" cy="432000"/>
                  <wp:effectExtent l="0" t="0" r="0" b="0"/>
                  <wp:docPr id="1597971561" name="Graphic 1597971561" descr="Mark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534149" name="Graphic 1148534149" descr="Marker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3E29C72" w14:textId="362BD1F8" w:rsidR="003F7870" w:rsidRDefault="003F7870" w:rsidP="00555BE6">
            <w:pPr>
              <w:spacing w:after="0" w:line="259" w:lineRule="auto"/>
              <w:rPr>
                <w:color w:val="78367E" w:themeColor="accent3"/>
                <w:sz w:val="28"/>
                <w:szCs w:val="28"/>
              </w:rPr>
            </w:pPr>
            <w:r w:rsidRPr="004D73C3">
              <w:rPr>
                <w:color w:val="78367E" w:themeColor="accent3"/>
                <w:sz w:val="28"/>
                <w:szCs w:val="28"/>
              </w:rPr>
              <w:t>Location</w:t>
            </w:r>
          </w:p>
          <w:p w14:paraId="3798ACA3" w14:textId="1B2B09AD" w:rsidR="003F7870" w:rsidRDefault="003A5146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The Court House, Steiglitz Historic Park</w:t>
            </w:r>
          </w:p>
        </w:tc>
        <w:tc>
          <w:tcPr>
            <w:tcW w:w="6379" w:type="dxa"/>
            <w:vMerge/>
          </w:tcPr>
          <w:p w14:paraId="7723C047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AF563D" w14:paraId="17B3866B" w14:textId="77777777" w:rsidTr="00555BE6">
        <w:tc>
          <w:tcPr>
            <w:tcW w:w="906" w:type="dxa"/>
          </w:tcPr>
          <w:p w14:paraId="252EBAFD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2804FFCE" wp14:editId="62D655FB">
                  <wp:extent cx="432000" cy="432000"/>
                  <wp:effectExtent l="0" t="0" r="0" b="0"/>
                  <wp:docPr id="1004142941" name="Graphic 1004142941" descr="Alarm clo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77601" name="Graphic 1227877601" descr="Alarm clock outline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0CC8433F" w14:textId="74053192" w:rsidR="003F7870" w:rsidRDefault="003F7870" w:rsidP="00555BE6">
            <w:pPr>
              <w:spacing w:after="0" w:line="259" w:lineRule="auto"/>
              <w:rPr>
                <w:color w:val="78367E" w:themeColor="accent3"/>
                <w:sz w:val="28"/>
                <w:szCs w:val="28"/>
              </w:rPr>
            </w:pPr>
            <w:r w:rsidRPr="004D73C3">
              <w:rPr>
                <w:color w:val="78367E" w:themeColor="accent3"/>
                <w:sz w:val="28"/>
                <w:szCs w:val="28"/>
              </w:rPr>
              <w:t>Time</w:t>
            </w:r>
          </w:p>
          <w:p w14:paraId="79C8785D" w14:textId="74F378EA" w:rsidR="003F7870" w:rsidRDefault="00D70834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6</w:t>
            </w:r>
            <w:r w:rsidR="003F7870" w:rsidRPr="0050671C">
              <w:rPr>
                <w:sz w:val="22"/>
                <w:szCs w:val="22"/>
              </w:rPr>
              <w:t>0 minutes</w:t>
            </w:r>
          </w:p>
        </w:tc>
        <w:tc>
          <w:tcPr>
            <w:tcW w:w="6379" w:type="dxa"/>
            <w:vMerge/>
          </w:tcPr>
          <w:p w14:paraId="1ABE75A2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</w:p>
        </w:tc>
      </w:tr>
    </w:tbl>
    <w:p w14:paraId="117A1579" w14:textId="36757D46" w:rsidR="00CC49E4" w:rsidRDefault="003F7870" w:rsidP="00BA67AA">
      <w:pPr>
        <w:spacing w:after="160" w:line="259" w:lineRule="auto"/>
        <w:jc w:val="center"/>
        <w:rPr>
          <w:color w:val="78367E" w:themeColor="accent3"/>
        </w:rPr>
      </w:pPr>
      <w:r w:rsidRPr="0041070B">
        <w:rPr>
          <w:noProof/>
          <w:color w:val="78367E" w:themeColor="accent3"/>
        </w:rPr>
        <mc:AlternateContent>
          <mc:Choice Requires="wps">
            <w:drawing>
              <wp:inline distT="0" distB="0" distL="0" distR="0" wp14:anchorId="53AD5759" wp14:editId="3BFCD104">
                <wp:extent cx="2599200" cy="18000"/>
                <wp:effectExtent l="0" t="0" r="10795" b="20320"/>
                <wp:docPr id="1191283457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00" cy="18000"/>
                        </a:xfrm>
                        <a:custGeom>
                          <a:avLst/>
                          <a:gdLst>
                            <a:gd name="connsiteX0" fmla="*/ 0 w 2597943"/>
                            <a:gd name="connsiteY0" fmla="*/ 9332 h 18823"/>
                            <a:gd name="connsiteX1" fmla="*/ 70676 w 2597943"/>
                            <a:gd name="connsiteY1" fmla="*/ 7427 h 18823"/>
                            <a:gd name="connsiteX2" fmla="*/ 166592 w 2597943"/>
                            <a:gd name="connsiteY2" fmla="*/ 5141 h 18823"/>
                            <a:gd name="connsiteX3" fmla="*/ 295847 w 2597943"/>
                            <a:gd name="connsiteY3" fmla="*/ 6570 h 18823"/>
                            <a:gd name="connsiteX4" fmla="*/ 453962 w 2597943"/>
                            <a:gd name="connsiteY4" fmla="*/ 18666 h 18823"/>
                            <a:gd name="connsiteX5" fmla="*/ 603599 w 2597943"/>
                            <a:gd name="connsiteY5" fmla="*/ 6570 h 18823"/>
                            <a:gd name="connsiteX6" fmla="*/ 881444 w 2597943"/>
                            <a:gd name="connsiteY6" fmla="*/ 6570 h 18823"/>
                            <a:gd name="connsiteX7" fmla="*/ 1167860 w 2597943"/>
                            <a:gd name="connsiteY7" fmla="*/ 6570 h 18823"/>
                            <a:gd name="connsiteX8" fmla="*/ 1445705 w 2597943"/>
                            <a:gd name="connsiteY8" fmla="*/ 6570 h 18823"/>
                            <a:gd name="connsiteX9" fmla="*/ 1672209 w 2597943"/>
                            <a:gd name="connsiteY9" fmla="*/ 6570 h 18823"/>
                            <a:gd name="connsiteX10" fmla="*/ 2176558 w 2597943"/>
                            <a:gd name="connsiteY10" fmla="*/ 6570 h 18823"/>
                            <a:gd name="connsiteX11" fmla="*/ 2597944 w 2597943"/>
                            <a:gd name="connsiteY11" fmla="*/ 6570 h 1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597943" h="18823">
                              <a:moveTo>
                                <a:pt x="0" y="9332"/>
                              </a:moveTo>
                              <a:cubicBezTo>
                                <a:pt x="0" y="9332"/>
                                <a:pt x="0" y="2855"/>
                                <a:pt x="70676" y="7427"/>
                              </a:cubicBezTo>
                              <a:cubicBezTo>
                                <a:pt x="109442" y="9999"/>
                                <a:pt x="143732" y="1236"/>
                                <a:pt x="166592" y="5141"/>
                              </a:cubicBezTo>
                              <a:cubicBezTo>
                                <a:pt x="204597" y="11713"/>
                                <a:pt x="279559" y="9427"/>
                                <a:pt x="295847" y="6570"/>
                              </a:cubicBezTo>
                              <a:cubicBezTo>
                                <a:pt x="351377" y="-3336"/>
                                <a:pt x="411290" y="16476"/>
                                <a:pt x="453962" y="18666"/>
                              </a:cubicBezTo>
                              <a:cubicBezTo>
                                <a:pt x="496634" y="20857"/>
                                <a:pt x="543687" y="-669"/>
                                <a:pt x="603599" y="6570"/>
                              </a:cubicBezTo>
                              <a:cubicBezTo>
                                <a:pt x="663416" y="13713"/>
                                <a:pt x="800195" y="16476"/>
                                <a:pt x="881444" y="6570"/>
                              </a:cubicBezTo>
                              <a:cubicBezTo>
                                <a:pt x="962692" y="-3336"/>
                                <a:pt x="1056704" y="25048"/>
                                <a:pt x="1167860" y="6570"/>
                              </a:cubicBezTo>
                              <a:cubicBezTo>
                                <a:pt x="1279017" y="-11909"/>
                                <a:pt x="1343120" y="25048"/>
                                <a:pt x="1445705" y="6570"/>
                              </a:cubicBezTo>
                              <a:cubicBezTo>
                                <a:pt x="1548289" y="-11909"/>
                                <a:pt x="1561148" y="16476"/>
                                <a:pt x="1672209" y="6570"/>
                              </a:cubicBezTo>
                              <a:cubicBezTo>
                                <a:pt x="1783366" y="-3336"/>
                                <a:pt x="2108168" y="12189"/>
                                <a:pt x="2176558" y="6570"/>
                              </a:cubicBezTo>
                              <a:cubicBezTo>
                                <a:pt x="2244947" y="950"/>
                                <a:pt x="2514219" y="-4860"/>
                                <a:pt x="2597944" y="6570"/>
                              </a:cubicBezTo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3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97CBAD" id="Graphic 9" o:spid="_x0000_s1026" alt="&quot;&quot;" style="width:204.65pt;height: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97943,1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" path="m,9332v,,,-6477,70676,-1905c109442,9999,143732,1236,166592,5141v38005,6572,112967,4286,129255,1429c351377,-3336,411290,16476,453962,18666,496634,20857,543687,-669,603599,6570v59817,7143,196596,9906,277845,c962692,-3336,1056704,25048,1167860,6570v111157,-18479,175260,18478,277845,c1548289,-11909,1561148,16476,1672209,6570v111157,-9906,435959,5619,504349,c2244947,950,2514219,-4860,2597944,6570e" filled="f" strokecolor="#78367e [3206]" strokeweight="1pt">
                <v:stroke joinstyle="miter"/>
                <v:path arrowok="t" o:connecttype="custom" o:connectlocs="0,8924;70710,7102;166673,4916;295990,6283;454182,17850;603891,6283;881870,6283;1168425,6283;1446404,6283;1673018,6283;2177611,6283;2599201,6283" o:connectangles="0,0,0,0,0,0,0,0,0,0,0,0"/>
                <w10:anchorlock/>
              </v:shape>
            </w:pict>
          </mc:Fallback>
        </mc:AlternateContent>
      </w:r>
    </w:p>
    <w:p w14:paraId="2A026172" w14:textId="77777777" w:rsidR="00E6399D" w:rsidRDefault="00E6399D" w:rsidP="00AF563D">
      <w:pPr>
        <w:pStyle w:val="Heading2"/>
        <w:spacing w:before="120" w:after="240"/>
        <w:rPr>
          <w:color w:val="78367E" w:themeColor="accent3"/>
        </w:rPr>
      </w:pPr>
    </w:p>
    <w:p w14:paraId="7EE67995" w14:textId="77777777" w:rsidR="00E6399D" w:rsidRDefault="00E6399D" w:rsidP="00AF563D">
      <w:pPr>
        <w:pStyle w:val="Heading2"/>
        <w:spacing w:before="120" w:after="240"/>
        <w:rPr>
          <w:color w:val="78367E" w:themeColor="accent3"/>
        </w:rPr>
      </w:pPr>
    </w:p>
    <w:p w14:paraId="4380B85B" w14:textId="77777777" w:rsidR="00E6399D" w:rsidRDefault="00E6399D" w:rsidP="00AF563D">
      <w:pPr>
        <w:pStyle w:val="Heading2"/>
        <w:spacing w:before="120" w:after="240"/>
        <w:rPr>
          <w:color w:val="78367E" w:themeColor="accent3"/>
        </w:rPr>
      </w:pPr>
    </w:p>
    <w:p w14:paraId="30476270" w14:textId="77777777" w:rsidR="00E6399D" w:rsidRDefault="00E6399D" w:rsidP="00AF563D">
      <w:pPr>
        <w:pStyle w:val="Heading2"/>
        <w:spacing w:before="120" w:after="240"/>
        <w:rPr>
          <w:color w:val="78367E" w:themeColor="accent3"/>
        </w:rPr>
      </w:pPr>
    </w:p>
    <w:p w14:paraId="121232D7" w14:textId="77777777" w:rsidR="00E6399D" w:rsidRDefault="00E6399D" w:rsidP="00AF563D">
      <w:pPr>
        <w:pStyle w:val="Heading2"/>
        <w:spacing w:before="120" w:after="240"/>
        <w:rPr>
          <w:color w:val="78367E" w:themeColor="accent3"/>
        </w:rPr>
      </w:pPr>
    </w:p>
    <w:p w14:paraId="1EF0FF01" w14:textId="3D982D64" w:rsidR="00AF563D" w:rsidRPr="004D73C3" w:rsidRDefault="003A5146" w:rsidP="00AF563D">
      <w:pPr>
        <w:pStyle w:val="Heading2"/>
        <w:spacing w:before="120" w:after="240"/>
        <w:rPr>
          <w:color w:val="78367E" w:themeColor="accent3"/>
        </w:rPr>
      </w:pPr>
      <w:r>
        <w:rPr>
          <w:color w:val="78367E" w:themeColor="accent3"/>
        </w:rPr>
        <w:lastRenderedPageBreak/>
        <w:t xml:space="preserve">Gold Rush </w:t>
      </w:r>
      <w:r w:rsidR="00BA67AA">
        <w:rPr>
          <w:color w:val="78367E" w:themeColor="accent3"/>
        </w:rPr>
        <w:t>Connections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"/>
        <w:gridCol w:w="2775"/>
        <w:gridCol w:w="6379"/>
      </w:tblGrid>
      <w:tr w:rsidR="00AF563D" w14:paraId="68E21897" w14:textId="77777777" w:rsidTr="00646AD4">
        <w:tc>
          <w:tcPr>
            <w:tcW w:w="906" w:type="dxa"/>
          </w:tcPr>
          <w:p w14:paraId="1E7399C4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5B02C2B3" wp14:editId="13F44630">
                  <wp:extent cx="417444" cy="362227"/>
                  <wp:effectExtent l="0" t="0" r="1905" b="0"/>
                  <wp:docPr id="26" name="Graphic 26" descr="Graduation ca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03751" name="Graphic 759803751" descr="Graduation cap outline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 t="16112" r="3325"/>
                          <a:stretch/>
                        </pic:blipFill>
                        <pic:spPr bwMode="auto">
                          <a:xfrm>
                            <a:off x="0" y="0"/>
                            <a:ext cx="417637" cy="36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3DEA3DB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  <w:sz w:val="28"/>
                <w:szCs w:val="28"/>
              </w:rPr>
            </w:pPr>
            <w:r w:rsidRPr="004D73C3">
              <w:rPr>
                <w:color w:val="78367E" w:themeColor="accent3"/>
                <w:sz w:val="28"/>
                <w:szCs w:val="28"/>
              </w:rPr>
              <w:t>Levels</w:t>
            </w:r>
          </w:p>
          <w:p w14:paraId="1F40F67B" w14:textId="472437DB" w:rsidR="00AF563D" w:rsidRDefault="00D45575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5-6</w:t>
            </w:r>
          </w:p>
        </w:tc>
        <w:tc>
          <w:tcPr>
            <w:tcW w:w="6379" w:type="dxa"/>
            <w:vMerge w:val="restart"/>
          </w:tcPr>
          <w:p w14:paraId="79D056E2" w14:textId="2873BCBF" w:rsidR="00E6399D" w:rsidRDefault="003A5146" w:rsidP="003A514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5F3E49" wp14:editId="490627A1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22225</wp:posOffset>
                      </wp:positionV>
                      <wp:extent cx="1618615" cy="1112520"/>
                      <wp:effectExtent l="0" t="0" r="635" b="0"/>
                      <wp:wrapSquare wrapText="bothSides"/>
                      <wp:docPr id="930349380" name="Graphi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8615" cy="1112520"/>
                              </a:xfrm>
                              <a:custGeom>
                                <a:avLst/>
                                <a:gdLst>
                                  <a:gd name="connsiteX0" fmla="*/ 2884053 w 2884052"/>
                                  <a:gd name="connsiteY0" fmla="*/ 2196388 h 2217251"/>
                                  <a:gd name="connsiteX1" fmla="*/ 2805582 w 2884052"/>
                                  <a:gd name="connsiteY1" fmla="*/ 2208983 h 2217251"/>
                                  <a:gd name="connsiteX2" fmla="*/ 2699045 w 2884052"/>
                                  <a:gd name="connsiteY2" fmla="*/ 2211557 h 2217251"/>
                                  <a:gd name="connsiteX3" fmla="*/ 2555581 w 2884052"/>
                                  <a:gd name="connsiteY3" fmla="*/ 2209994 h 2217251"/>
                                  <a:gd name="connsiteX4" fmla="*/ 2380174 w 2884052"/>
                                  <a:gd name="connsiteY4" fmla="*/ 2196572 h 2217251"/>
                                  <a:gd name="connsiteX5" fmla="*/ 2214000 w 2884052"/>
                                  <a:gd name="connsiteY5" fmla="*/ 2209994 h 2217251"/>
                                  <a:gd name="connsiteX6" fmla="*/ 1905561 w 2884052"/>
                                  <a:gd name="connsiteY6" fmla="*/ 2209994 h 2217251"/>
                                  <a:gd name="connsiteX7" fmla="*/ 1587614 w 2884052"/>
                                  <a:gd name="connsiteY7" fmla="*/ 2209994 h 2217251"/>
                                  <a:gd name="connsiteX8" fmla="*/ 1279175 w 2884052"/>
                                  <a:gd name="connsiteY8" fmla="*/ 2209994 h 2217251"/>
                                  <a:gd name="connsiteX9" fmla="*/ 1027698 w 2884052"/>
                                  <a:gd name="connsiteY9" fmla="*/ 2209994 h 2217251"/>
                                  <a:gd name="connsiteX10" fmla="*/ 467782 w 2884052"/>
                                  <a:gd name="connsiteY10" fmla="*/ 2209994 h 2217251"/>
                                  <a:gd name="connsiteX11" fmla="*/ 0 w 2884052"/>
                                  <a:gd name="connsiteY11" fmla="*/ 2209994 h 2217251"/>
                                  <a:gd name="connsiteX12" fmla="*/ 0 w 2884052"/>
                                  <a:gd name="connsiteY12" fmla="*/ 7257 h 2217251"/>
                                  <a:gd name="connsiteX13" fmla="*/ 467689 w 2884052"/>
                                  <a:gd name="connsiteY13" fmla="*/ 7257 h 2217251"/>
                                  <a:gd name="connsiteX14" fmla="*/ 1027605 w 2884052"/>
                                  <a:gd name="connsiteY14" fmla="*/ 7257 h 2217251"/>
                                  <a:gd name="connsiteX15" fmla="*/ 1279083 w 2884052"/>
                                  <a:gd name="connsiteY15" fmla="*/ 7257 h 2217251"/>
                                  <a:gd name="connsiteX16" fmla="*/ 1587522 w 2884052"/>
                                  <a:gd name="connsiteY16" fmla="*/ 7257 h 2217251"/>
                                  <a:gd name="connsiteX17" fmla="*/ 1905469 w 2884052"/>
                                  <a:gd name="connsiteY17" fmla="*/ 7257 h 2217251"/>
                                  <a:gd name="connsiteX18" fmla="*/ 2213908 w 2884052"/>
                                  <a:gd name="connsiteY18" fmla="*/ 7257 h 2217251"/>
                                  <a:gd name="connsiteX19" fmla="*/ 2380082 w 2884052"/>
                                  <a:gd name="connsiteY19" fmla="*/ 20679 h 2217251"/>
                                  <a:gd name="connsiteX20" fmla="*/ 2555489 w 2884052"/>
                                  <a:gd name="connsiteY20" fmla="*/ 7257 h 2217251"/>
                                  <a:gd name="connsiteX21" fmla="*/ 2699045 w 2884052"/>
                                  <a:gd name="connsiteY21" fmla="*/ 5694 h 2217251"/>
                                  <a:gd name="connsiteX22" fmla="*/ 2805582 w 2884052"/>
                                  <a:gd name="connsiteY22" fmla="*/ 8268 h 2217251"/>
                                  <a:gd name="connsiteX23" fmla="*/ 2884053 w 2884052"/>
                                  <a:gd name="connsiteY23" fmla="*/ 20863 h 22172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2884052" h="2217251">
                                    <a:moveTo>
                                      <a:pt x="2884053" y="2196388"/>
                                    </a:moveTo>
                                    <a:cubicBezTo>
                                      <a:pt x="2884053" y="2196388"/>
                                      <a:pt x="2884053" y="2214131"/>
                                      <a:pt x="2805582" y="2208983"/>
                                    </a:cubicBezTo>
                                    <a:cubicBezTo>
                                      <a:pt x="2762561" y="2206133"/>
                                      <a:pt x="2724525" y="2215877"/>
                                      <a:pt x="2699045" y="2211557"/>
                                    </a:cubicBezTo>
                                    <a:cubicBezTo>
                                      <a:pt x="2651423" y="2205846"/>
                                      <a:pt x="2603317" y="2205322"/>
                                      <a:pt x="2555581" y="2209994"/>
                                    </a:cubicBezTo>
                                    <a:cubicBezTo>
                                      <a:pt x="2493912" y="2220934"/>
                                      <a:pt x="2427442" y="2198962"/>
                                      <a:pt x="2380174" y="2196572"/>
                                    </a:cubicBezTo>
                                    <a:cubicBezTo>
                                      <a:pt x="2332907" y="2194182"/>
                                      <a:pt x="2280562" y="2217900"/>
                                      <a:pt x="2214000" y="2209994"/>
                                    </a:cubicBezTo>
                                    <a:cubicBezTo>
                                      <a:pt x="2147438" y="2202088"/>
                                      <a:pt x="1995757" y="2198962"/>
                                      <a:pt x="1905561" y="2209994"/>
                                    </a:cubicBezTo>
                                    <a:cubicBezTo>
                                      <a:pt x="1815365" y="2221026"/>
                                      <a:pt x="1711045" y="2189585"/>
                                      <a:pt x="1587614" y="2209994"/>
                                    </a:cubicBezTo>
                                    <a:cubicBezTo>
                                      <a:pt x="1464183" y="2230402"/>
                                      <a:pt x="1393097" y="2189585"/>
                                      <a:pt x="1279175" y="2209994"/>
                                    </a:cubicBezTo>
                                    <a:cubicBezTo>
                                      <a:pt x="1165253" y="2230402"/>
                                      <a:pt x="1151129" y="2198962"/>
                                      <a:pt x="1027698" y="2209994"/>
                                    </a:cubicBezTo>
                                    <a:cubicBezTo>
                                      <a:pt x="904267" y="2221026"/>
                                      <a:pt x="543668" y="2203743"/>
                                      <a:pt x="467782" y="2209994"/>
                                    </a:cubicBezTo>
                                    <a:cubicBezTo>
                                      <a:pt x="391895" y="2216245"/>
                                      <a:pt x="92965" y="2222588"/>
                                      <a:pt x="0" y="2209994"/>
                                    </a:cubicBezTo>
                                    <a:lnTo>
                                      <a:pt x="0" y="7257"/>
                                    </a:lnTo>
                                    <a:cubicBezTo>
                                      <a:pt x="92873" y="-5337"/>
                                      <a:pt x="391803" y="1006"/>
                                      <a:pt x="467689" y="7257"/>
                                    </a:cubicBezTo>
                                    <a:cubicBezTo>
                                      <a:pt x="543576" y="13508"/>
                                      <a:pt x="904636" y="-3682"/>
                                      <a:pt x="1027605" y="7257"/>
                                    </a:cubicBezTo>
                                    <a:cubicBezTo>
                                      <a:pt x="1150575" y="18197"/>
                                      <a:pt x="1165253" y="-13151"/>
                                      <a:pt x="1279083" y="7257"/>
                                    </a:cubicBezTo>
                                    <a:cubicBezTo>
                                      <a:pt x="1392913" y="27666"/>
                                      <a:pt x="1464183" y="-13151"/>
                                      <a:pt x="1587522" y="7257"/>
                                    </a:cubicBezTo>
                                    <a:cubicBezTo>
                                      <a:pt x="1710860" y="27666"/>
                                      <a:pt x="1815365" y="-3682"/>
                                      <a:pt x="1905469" y="7257"/>
                                    </a:cubicBezTo>
                                    <a:cubicBezTo>
                                      <a:pt x="1995573" y="18197"/>
                                      <a:pt x="2147530" y="15163"/>
                                      <a:pt x="2213908" y="7257"/>
                                    </a:cubicBezTo>
                                    <a:cubicBezTo>
                                      <a:pt x="2280285" y="-649"/>
                                      <a:pt x="2332538" y="23069"/>
                                      <a:pt x="2380082" y="20679"/>
                                    </a:cubicBezTo>
                                    <a:cubicBezTo>
                                      <a:pt x="2427627" y="18289"/>
                                      <a:pt x="2494004" y="-3682"/>
                                      <a:pt x="2555489" y="7257"/>
                                    </a:cubicBezTo>
                                    <a:cubicBezTo>
                                      <a:pt x="2603256" y="11936"/>
                                      <a:pt x="2651393" y="11412"/>
                                      <a:pt x="2699045" y="5694"/>
                                    </a:cubicBezTo>
                                    <a:cubicBezTo>
                                      <a:pt x="2724525" y="1374"/>
                                      <a:pt x="2762561" y="11118"/>
                                      <a:pt x="2805582" y="8268"/>
                                    </a:cubicBezTo>
                                    <a:cubicBezTo>
                                      <a:pt x="2884053" y="3120"/>
                                      <a:pt x="2884053" y="20863"/>
                                      <a:pt x="2884053" y="20863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220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5325A" id="Graphic 59" o:spid="_x0000_s1026" style="position:absolute;margin-left:185.1pt;margin-top:1.75pt;width:127.45pt;height:8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4052,221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" path="m2884053,2196388v,,,17743,-78471,12595c2762561,2206133,2724525,2215877,2699045,2211557v-47622,-5711,-95728,-6235,-143464,-1563c2493912,2220934,2427442,2198962,2380174,2196572v-47267,-2390,-99612,21328,-166174,13422c2147438,2202088,1995757,2198962,1905561,2209994v-90196,11032,-194516,-20409,-317947,c1464183,2230402,1393097,2189585,1279175,2209994v-113922,20408,-128046,-11032,-251477,c904267,2221026,543668,2203743,467782,2209994v-75887,6251,-374817,12594,-467782,l,7257v92873,-12594,391803,-6251,467689,c543576,13508,904636,-3682,1027605,7257v122970,10940,137648,-20408,251478,c1392913,27666,1464183,-13151,1587522,7257v123338,20409,227843,-10939,317947,c1995573,18197,2147530,15163,2213908,7257v66377,-7906,118630,15812,166174,13422c2427627,18289,2494004,-3682,2555489,7257v47767,4679,95904,4155,143556,-1563c2724525,1374,2762561,11118,2805582,8268v78471,-5148,78471,12595,78471,12595l2884053,2196388xe" stroked="f" strokeweight=".25611mm">
                      <v:fill r:id="rId60" o:title="" recolor="t" rotate="t" type="frame"/>
                      <v:stroke joinstyle="miter"/>
                      <v:path arrowok="t" o:connecttype="custom" o:connectlocs="1618616,1102052;1574575,1108371;1514784,1109663;1434267,1108879;1335824,1102144;1242562,1108879;1069457,1108879;891016,1108879;717911,1108879;576774,1108879;262533,1108879;0,1108879;0,3641;262481,3641;576722,3641;717859,3641;890964,3641;1069405,3641;1242510,3641;1335772,10376;1434216,3641;1514784,2857;1574575,4149;1618616,10468" o:connectangles="0,0,0,0,0,0,0,0,0,0,0,0,0,0,0,0,0,0,0,0,0,0,0,0"/>
                      <w10:wrap type="square"/>
                    </v:shape>
                  </w:pict>
                </mc:Fallback>
              </mc:AlternateContent>
            </w:r>
            <w:r w:rsidRPr="003A5146">
              <w:rPr>
                <w:noProof/>
              </w:rPr>
              <w:t xml:space="preserve">Students can re-imagine what life was like in a gold rush town in the 1850s. </w:t>
            </w:r>
            <w:r w:rsidR="0084738F">
              <w:rPr>
                <w:noProof/>
              </w:rPr>
              <w:t>The</w:t>
            </w:r>
            <w:r w:rsidR="00F03CA9">
              <w:rPr>
                <w:noProof/>
              </w:rPr>
              <w:t>y</w:t>
            </w:r>
            <w:r w:rsidR="0084738F">
              <w:rPr>
                <w:noProof/>
              </w:rPr>
              <w:t xml:space="preserve"> learn </w:t>
            </w:r>
            <w:r w:rsidR="00B723B1">
              <w:rPr>
                <w:noProof/>
              </w:rPr>
              <w:t>about how the gold rush influenced</w:t>
            </w:r>
            <w:r w:rsidR="00164C26">
              <w:rPr>
                <w:noProof/>
              </w:rPr>
              <w:t xml:space="preserve"> change in the Australian colonies and in Australian society</w:t>
            </w:r>
            <w:r w:rsidR="009C3DC7">
              <w:rPr>
                <w:noProof/>
              </w:rPr>
              <w:t xml:space="preserve">. </w:t>
            </w:r>
            <w:r w:rsidR="00F03CA9">
              <w:rPr>
                <w:noProof/>
              </w:rPr>
              <w:t>The s</w:t>
            </w:r>
            <w:r w:rsidR="009C3DC7">
              <w:rPr>
                <w:noProof/>
              </w:rPr>
              <w:t>tudents</w:t>
            </w:r>
            <w:r w:rsidR="007E626E">
              <w:rPr>
                <w:noProof/>
              </w:rPr>
              <w:t xml:space="preserve"> learn </w:t>
            </w:r>
            <w:r w:rsidR="00A34233">
              <w:rPr>
                <w:noProof/>
              </w:rPr>
              <w:t xml:space="preserve">how the gold rush changed the environmental characteristics </w:t>
            </w:r>
            <w:r w:rsidR="00E502F4">
              <w:rPr>
                <w:noProof/>
              </w:rPr>
              <w:t>of Steiglitz</w:t>
            </w:r>
            <w:r w:rsidR="00DE05DC">
              <w:rPr>
                <w:noProof/>
              </w:rPr>
              <w:t xml:space="preserve"> and how </w:t>
            </w:r>
            <w:r w:rsidR="00E502F4">
              <w:rPr>
                <w:noProof/>
              </w:rPr>
              <w:t xml:space="preserve">park </w:t>
            </w:r>
            <w:r w:rsidR="00DE05DC">
              <w:rPr>
                <w:noProof/>
              </w:rPr>
              <w:t xml:space="preserve">rangers look after the </w:t>
            </w:r>
            <w:r w:rsidR="00BD2F16">
              <w:rPr>
                <w:noProof/>
              </w:rPr>
              <w:t xml:space="preserve">historic </w:t>
            </w:r>
            <w:r w:rsidR="00DE05DC">
              <w:rPr>
                <w:noProof/>
              </w:rPr>
              <w:t>park</w:t>
            </w:r>
            <w:r w:rsidR="00E502F4">
              <w:rPr>
                <w:noProof/>
              </w:rPr>
              <w:t xml:space="preserve"> today</w:t>
            </w:r>
            <w:r w:rsidR="00DE05DC">
              <w:rPr>
                <w:noProof/>
              </w:rPr>
              <w:t>.</w:t>
            </w:r>
          </w:p>
          <w:p w14:paraId="3F85A4DD" w14:textId="49FE4E4C" w:rsidR="00AF563D" w:rsidRDefault="00AF563D" w:rsidP="00EC2DAE">
            <w:pPr>
              <w:spacing w:after="120"/>
              <w:rPr>
                <w:b/>
                <w:bCs/>
                <w:color w:val="78367E" w:themeColor="accent3"/>
              </w:rPr>
            </w:pPr>
            <w:r>
              <w:rPr>
                <w:b/>
                <w:bCs/>
                <w:color w:val="78367E" w:themeColor="accent3"/>
              </w:rPr>
              <w:t>Learning outcomes:</w:t>
            </w:r>
          </w:p>
          <w:p w14:paraId="05128070" w14:textId="4C153F99" w:rsidR="00AF563D" w:rsidRDefault="003812E7" w:rsidP="00646AD4">
            <w:r>
              <w:t>VC</w:t>
            </w:r>
            <w:r w:rsidR="009C2E7A">
              <w:t>HHC0</w:t>
            </w:r>
            <w:r w:rsidR="00064944">
              <w:t>84</w:t>
            </w:r>
            <w:r w:rsidR="0012237F">
              <w:t>, VCH</w:t>
            </w:r>
            <w:r w:rsidR="00C21B55">
              <w:t>HC0</w:t>
            </w:r>
            <w:r w:rsidR="002B0D4C">
              <w:t xml:space="preserve">86, </w:t>
            </w:r>
            <w:r w:rsidR="008D130E">
              <w:t>VCHH</w:t>
            </w:r>
            <w:r w:rsidR="005F7BF6">
              <w:t xml:space="preserve">K089, </w:t>
            </w:r>
            <w:r w:rsidR="003B4590">
              <w:t>VCGG</w:t>
            </w:r>
            <w:r w:rsidR="008B311B">
              <w:t xml:space="preserve">C085, VCGGC087, </w:t>
            </w:r>
            <w:r w:rsidR="00FD4ACF">
              <w:t>VC</w:t>
            </w:r>
            <w:r w:rsidR="004D31AD">
              <w:t>GGK094</w:t>
            </w:r>
            <w:r w:rsidR="00A410BA">
              <w:t xml:space="preserve">, </w:t>
            </w:r>
            <w:r w:rsidR="005F6D0D">
              <w:t>VCGGK096</w:t>
            </w:r>
            <w:r w:rsidR="0012237F">
              <w:t xml:space="preserve"> </w:t>
            </w:r>
          </w:p>
          <w:p w14:paraId="31D60D79" w14:textId="77777777" w:rsidR="00AF563D" w:rsidRDefault="00AF563D" w:rsidP="00646AD4">
            <w:pPr>
              <w:spacing w:after="120"/>
              <w:rPr>
                <w:b/>
                <w:bCs/>
                <w:color w:val="78367E" w:themeColor="accent3"/>
              </w:rPr>
            </w:pPr>
            <w:r>
              <w:rPr>
                <w:b/>
                <w:bCs/>
                <w:color w:val="78367E" w:themeColor="accent3"/>
              </w:rPr>
              <w:t>Links to UN Sustainable Development Goals:</w:t>
            </w:r>
          </w:p>
          <w:p w14:paraId="7BCFAB0D" w14:textId="0A9136BB" w:rsidR="00AF563D" w:rsidRPr="00277D19" w:rsidRDefault="00AF563D" w:rsidP="00AF563D">
            <w:pPr>
              <w:spacing w:after="0"/>
              <w:rPr>
                <w:color w:val="78367E" w:themeColor="accent3"/>
              </w:rPr>
            </w:pPr>
            <w:r>
              <w:rPr>
                <w:noProof/>
                <w:color w:val="78367E" w:themeColor="accent3"/>
              </w:rPr>
              <w:drawing>
                <wp:inline distT="0" distB="0" distL="0" distR="0" wp14:anchorId="4BE462B1" wp14:editId="13AB042F">
                  <wp:extent cx="476701" cy="47670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27" cy="48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22CC376C" wp14:editId="0F76F47E">
                  <wp:extent cx="481035" cy="481035"/>
                  <wp:effectExtent l="0" t="0" r="0" b="0"/>
                  <wp:docPr id="28" name="Picture 28" descr="A red sign with a book and a penci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red sign with a book and a pencil&#10;&#10;Description automatically generated with low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9" cy="48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39217725" wp14:editId="53E48E4C">
                  <wp:extent cx="484018" cy="484018"/>
                  <wp:effectExtent l="0" t="0" r="0" b="0"/>
                  <wp:docPr id="1925906273" name="Picture 1925906273" descr="A green sign with white text and a tree and bir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een sign with white text and a tree and birds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13" cy="5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63D" w14:paraId="0376BBF6" w14:textId="77777777" w:rsidTr="00646AD4">
        <w:trPr>
          <w:trHeight w:val="57"/>
        </w:trPr>
        <w:tc>
          <w:tcPr>
            <w:tcW w:w="906" w:type="dxa"/>
          </w:tcPr>
          <w:p w14:paraId="44D65742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0233DADF" wp14:editId="1A6047A6">
                  <wp:extent cx="432000" cy="432000"/>
                  <wp:effectExtent l="0" t="0" r="6350" b="6350"/>
                  <wp:docPr id="1925906275" name="Graphic 1925906275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37659" name="Graphic 679637659" descr="Books outline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6DDE6939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  <w:sz w:val="28"/>
                <w:szCs w:val="28"/>
              </w:rPr>
            </w:pPr>
            <w:r>
              <w:rPr>
                <w:color w:val="78367E" w:themeColor="accent3"/>
                <w:sz w:val="28"/>
                <w:szCs w:val="28"/>
              </w:rPr>
              <w:t>L</w:t>
            </w:r>
            <w:r w:rsidRPr="004D73C3">
              <w:rPr>
                <w:color w:val="78367E" w:themeColor="accent3"/>
                <w:sz w:val="28"/>
                <w:szCs w:val="28"/>
              </w:rPr>
              <w:t>earning area</w:t>
            </w:r>
          </w:p>
          <w:p w14:paraId="08779F47" w14:textId="030AFFA4" w:rsidR="00AF563D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 xml:space="preserve">History, </w:t>
            </w:r>
            <w:r w:rsidR="00EC2DAE">
              <w:rPr>
                <w:sz w:val="22"/>
                <w:szCs w:val="22"/>
              </w:rPr>
              <w:t>Geography</w:t>
            </w:r>
          </w:p>
        </w:tc>
        <w:tc>
          <w:tcPr>
            <w:tcW w:w="6379" w:type="dxa"/>
            <w:vMerge/>
          </w:tcPr>
          <w:p w14:paraId="70262C19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AF563D" w14:paraId="00942188" w14:textId="77777777" w:rsidTr="00646AD4">
        <w:tc>
          <w:tcPr>
            <w:tcW w:w="906" w:type="dxa"/>
          </w:tcPr>
          <w:p w14:paraId="7D159006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7AA96C57" wp14:editId="50AE4FEC">
                  <wp:extent cx="432000" cy="432000"/>
                  <wp:effectExtent l="0" t="0" r="0" b="0"/>
                  <wp:docPr id="1925906276" name="Graphic 1925906276" descr="Mark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534149" name="Graphic 1148534149" descr="Marker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3F433735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  <w:sz w:val="28"/>
                <w:szCs w:val="28"/>
              </w:rPr>
            </w:pPr>
            <w:r w:rsidRPr="004D73C3">
              <w:rPr>
                <w:color w:val="78367E" w:themeColor="accent3"/>
                <w:sz w:val="28"/>
                <w:szCs w:val="28"/>
              </w:rPr>
              <w:t>Location</w:t>
            </w:r>
          </w:p>
          <w:p w14:paraId="10A9BE01" w14:textId="05CBC99A" w:rsidR="00AF563D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The Court House, Steiglitz Historic Park</w:t>
            </w:r>
          </w:p>
        </w:tc>
        <w:tc>
          <w:tcPr>
            <w:tcW w:w="6379" w:type="dxa"/>
            <w:vMerge/>
          </w:tcPr>
          <w:p w14:paraId="5AEAE65B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AF563D" w14:paraId="3D772AF4" w14:textId="77777777" w:rsidTr="00646AD4">
        <w:tc>
          <w:tcPr>
            <w:tcW w:w="906" w:type="dxa"/>
          </w:tcPr>
          <w:p w14:paraId="4DD7042B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4A3CF690" wp14:editId="1FCBC662">
                  <wp:extent cx="432000" cy="432000"/>
                  <wp:effectExtent l="0" t="0" r="0" b="0"/>
                  <wp:docPr id="1925906277" name="Graphic 1925906277" descr="Alarm clo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77601" name="Graphic 1227877601" descr="Alarm clock outline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CC7D471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  <w:sz w:val="28"/>
                <w:szCs w:val="28"/>
              </w:rPr>
            </w:pPr>
            <w:r w:rsidRPr="004D73C3">
              <w:rPr>
                <w:color w:val="78367E" w:themeColor="accent3"/>
                <w:sz w:val="28"/>
                <w:szCs w:val="28"/>
              </w:rPr>
              <w:t>Time</w:t>
            </w:r>
          </w:p>
          <w:p w14:paraId="292DCACB" w14:textId="788F3E82" w:rsidR="00AF563D" w:rsidRDefault="00D70834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6</w:t>
            </w:r>
            <w:r w:rsidR="00AF563D" w:rsidRPr="0050671C">
              <w:rPr>
                <w:sz w:val="22"/>
                <w:szCs w:val="22"/>
              </w:rPr>
              <w:t>0 minutes</w:t>
            </w:r>
          </w:p>
        </w:tc>
        <w:tc>
          <w:tcPr>
            <w:tcW w:w="6379" w:type="dxa"/>
            <w:vMerge/>
          </w:tcPr>
          <w:p w14:paraId="5CC99C1F" w14:textId="77777777" w:rsidR="00AF563D" w:rsidRDefault="00AF563D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</w:tbl>
    <w:p w14:paraId="1FB79661" w14:textId="77777777" w:rsidR="00AF563D" w:rsidRDefault="00AF563D" w:rsidP="00AF563D">
      <w:pPr>
        <w:spacing w:after="160" w:line="259" w:lineRule="auto"/>
        <w:jc w:val="center"/>
        <w:rPr>
          <w:color w:val="78367E" w:themeColor="accent3"/>
        </w:rPr>
      </w:pPr>
      <w:r w:rsidRPr="0041070B">
        <w:rPr>
          <w:noProof/>
          <w:color w:val="78367E" w:themeColor="accent3"/>
        </w:rPr>
        <mc:AlternateContent>
          <mc:Choice Requires="wps">
            <w:drawing>
              <wp:inline distT="0" distB="0" distL="0" distR="0" wp14:anchorId="67866FCC" wp14:editId="2B7BC8EA">
                <wp:extent cx="2599200" cy="18000"/>
                <wp:effectExtent l="0" t="0" r="10795" b="20320"/>
                <wp:docPr id="25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00" cy="18000"/>
                        </a:xfrm>
                        <a:custGeom>
                          <a:avLst/>
                          <a:gdLst>
                            <a:gd name="connsiteX0" fmla="*/ 0 w 2597943"/>
                            <a:gd name="connsiteY0" fmla="*/ 9332 h 18823"/>
                            <a:gd name="connsiteX1" fmla="*/ 70676 w 2597943"/>
                            <a:gd name="connsiteY1" fmla="*/ 7427 h 18823"/>
                            <a:gd name="connsiteX2" fmla="*/ 166592 w 2597943"/>
                            <a:gd name="connsiteY2" fmla="*/ 5141 h 18823"/>
                            <a:gd name="connsiteX3" fmla="*/ 295847 w 2597943"/>
                            <a:gd name="connsiteY3" fmla="*/ 6570 h 18823"/>
                            <a:gd name="connsiteX4" fmla="*/ 453962 w 2597943"/>
                            <a:gd name="connsiteY4" fmla="*/ 18666 h 18823"/>
                            <a:gd name="connsiteX5" fmla="*/ 603599 w 2597943"/>
                            <a:gd name="connsiteY5" fmla="*/ 6570 h 18823"/>
                            <a:gd name="connsiteX6" fmla="*/ 881444 w 2597943"/>
                            <a:gd name="connsiteY6" fmla="*/ 6570 h 18823"/>
                            <a:gd name="connsiteX7" fmla="*/ 1167860 w 2597943"/>
                            <a:gd name="connsiteY7" fmla="*/ 6570 h 18823"/>
                            <a:gd name="connsiteX8" fmla="*/ 1445705 w 2597943"/>
                            <a:gd name="connsiteY8" fmla="*/ 6570 h 18823"/>
                            <a:gd name="connsiteX9" fmla="*/ 1672209 w 2597943"/>
                            <a:gd name="connsiteY9" fmla="*/ 6570 h 18823"/>
                            <a:gd name="connsiteX10" fmla="*/ 2176558 w 2597943"/>
                            <a:gd name="connsiteY10" fmla="*/ 6570 h 18823"/>
                            <a:gd name="connsiteX11" fmla="*/ 2597944 w 2597943"/>
                            <a:gd name="connsiteY11" fmla="*/ 6570 h 1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597943" h="18823">
                              <a:moveTo>
                                <a:pt x="0" y="9332"/>
                              </a:moveTo>
                              <a:cubicBezTo>
                                <a:pt x="0" y="9332"/>
                                <a:pt x="0" y="2855"/>
                                <a:pt x="70676" y="7427"/>
                              </a:cubicBezTo>
                              <a:cubicBezTo>
                                <a:pt x="109442" y="9999"/>
                                <a:pt x="143732" y="1236"/>
                                <a:pt x="166592" y="5141"/>
                              </a:cubicBezTo>
                              <a:cubicBezTo>
                                <a:pt x="204597" y="11713"/>
                                <a:pt x="279559" y="9427"/>
                                <a:pt x="295847" y="6570"/>
                              </a:cubicBezTo>
                              <a:cubicBezTo>
                                <a:pt x="351377" y="-3336"/>
                                <a:pt x="411290" y="16476"/>
                                <a:pt x="453962" y="18666"/>
                              </a:cubicBezTo>
                              <a:cubicBezTo>
                                <a:pt x="496634" y="20857"/>
                                <a:pt x="543687" y="-669"/>
                                <a:pt x="603599" y="6570"/>
                              </a:cubicBezTo>
                              <a:cubicBezTo>
                                <a:pt x="663416" y="13713"/>
                                <a:pt x="800195" y="16476"/>
                                <a:pt x="881444" y="6570"/>
                              </a:cubicBezTo>
                              <a:cubicBezTo>
                                <a:pt x="962692" y="-3336"/>
                                <a:pt x="1056704" y="25048"/>
                                <a:pt x="1167860" y="6570"/>
                              </a:cubicBezTo>
                              <a:cubicBezTo>
                                <a:pt x="1279017" y="-11909"/>
                                <a:pt x="1343120" y="25048"/>
                                <a:pt x="1445705" y="6570"/>
                              </a:cubicBezTo>
                              <a:cubicBezTo>
                                <a:pt x="1548289" y="-11909"/>
                                <a:pt x="1561148" y="16476"/>
                                <a:pt x="1672209" y="6570"/>
                              </a:cubicBezTo>
                              <a:cubicBezTo>
                                <a:pt x="1783366" y="-3336"/>
                                <a:pt x="2108168" y="12189"/>
                                <a:pt x="2176558" y="6570"/>
                              </a:cubicBezTo>
                              <a:cubicBezTo>
                                <a:pt x="2244947" y="950"/>
                                <a:pt x="2514219" y="-4860"/>
                                <a:pt x="2597944" y="6570"/>
                              </a:cubicBezTo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3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AAA61E" id="Graphic 9" o:spid="_x0000_s1026" alt="&quot;&quot;" style="width:204.65pt;height: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97943,1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" path="m,9332v,,,-6477,70676,-1905c109442,9999,143732,1236,166592,5141v38005,6572,112967,4286,129255,1429c351377,-3336,411290,16476,453962,18666,496634,20857,543687,-669,603599,6570v59817,7143,196596,9906,277845,c962692,-3336,1056704,25048,1167860,6570v111157,-18479,175260,18478,277845,c1548289,-11909,1561148,16476,1672209,6570v111157,-9906,435959,5619,504349,c2244947,950,2514219,-4860,2597944,6570e" filled="f" strokecolor="#78367e [3206]" strokeweight="1pt">
                <v:stroke joinstyle="miter"/>
                <v:path arrowok="t" o:connecttype="custom" o:connectlocs="0,8924;70710,7102;166673,4916;295990,6283;454182,17850;603891,6283;881870,6283;1168425,6283;1446404,6283;1673018,6283;2177611,6283;2599201,6283" o:connectangles="0,0,0,0,0,0,0,0,0,0,0,0"/>
                <w10:anchorlock/>
              </v:shape>
            </w:pict>
          </mc:Fallback>
        </mc:AlternateContent>
      </w:r>
    </w:p>
    <w:p w14:paraId="4DFC9FF9" w14:textId="77777777" w:rsidR="003F7870" w:rsidRPr="003F7870" w:rsidRDefault="003F7870" w:rsidP="003F7870">
      <w:pPr>
        <w:pStyle w:val="Heading1"/>
        <w:spacing w:after="0"/>
        <w:rPr>
          <w:color w:val="009D8F" w:themeColor="accent5"/>
        </w:rPr>
      </w:pPr>
      <w:r w:rsidRPr="003F7870">
        <w:rPr>
          <w:color w:val="009D8F" w:themeColor="accent5"/>
        </w:rPr>
        <w:t>Secondary school programs</w:t>
      </w:r>
    </w:p>
    <w:p w14:paraId="6F91DF82" w14:textId="0D629EBC" w:rsidR="003F7870" w:rsidRPr="003F7870" w:rsidRDefault="00401F67" w:rsidP="003F7870">
      <w:pPr>
        <w:pStyle w:val="Heading2"/>
        <w:spacing w:before="120" w:after="240"/>
        <w:rPr>
          <w:color w:val="009D8F" w:themeColor="accent5"/>
        </w:rPr>
      </w:pPr>
      <w:r>
        <w:rPr>
          <w:color w:val="009D8F" w:themeColor="accent5"/>
        </w:rPr>
        <w:t xml:space="preserve">Changes in the </w:t>
      </w:r>
      <w:r w:rsidR="0013410A">
        <w:rPr>
          <w:color w:val="009D8F" w:themeColor="accent5"/>
        </w:rPr>
        <w:t>L</w:t>
      </w:r>
      <w:r>
        <w:rPr>
          <w:color w:val="009D8F" w:themeColor="accent5"/>
        </w:rPr>
        <w:t>andscape</w:t>
      </w:r>
      <w:r w:rsidR="0013410A">
        <w:rPr>
          <w:color w:val="009D8F" w:themeColor="accent5"/>
        </w:rPr>
        <w:t xml:space="preserve"> at Steiglitz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"/>
        <w:gridCol w:w="2775"/>
        <w:gridCol w:w="6379"/>
      </w:tblGrid>
      <w:tr w:rsidR="003F7870" w14:paraId="6D415AEA" w14:textId="77777777" w:rsidTr="00555BE6">
        <w:tc>
          <w:tcPr>
            <w:tcW w:w="906" w:type="dxa"/>
          </w:tcPr>
          <w:p w14:paraId="4A386614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50AC7558" wp14:editId="031E9EBE">
                  <wp:extent cx="417444" cy="362227"/>
                  <wp:effectExtent l="0" t="0" r="1905" b="0"/>
                  <wp:docPr id="712770165" name="Graphic 712770165" descr="Graduation ca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03751" name="Graphic 759803751" descr="Graduation cap outline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t="16112" r="3325"/>
                          <a:stretch/>
                        </pic:blipFill>
                        <pic:spPr bwMode="auto">
                          <a:xfrm>
                            <a:off x="0" y="0"/>
                            <a:ext cx="417637" cy="36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70B0DDD0" w14:textId="77777777" w:rsidR="003F7870" w:rsidRPr="003F7870" w:rsidRDefault="003F7870" w:rsidP="00555BE6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Levels</w:t>
            </w:r>
          </w:p>
          <w:p w14:paraId="4C3A5884" w14:textId="338A844E" w:rsidR="003F7870" w:rsidRDefault="00CF25C6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7-8</w:t>
            </w:r>
          </w:p>
        </w:tc>
        <w:tc>
          <w:tcPr>
            <w:tcW w:w="6379" w:type="dxa"/>
            <w:vMerge w:val="restart"/>
          </w:tcPr>
          <w:p w14:paraId="7A58E112" w14:textId="1C208129" w:rsidR="00342FB5" w:rsidRPr="00331083" w:rsidRDefault="003A5146" w:rsidP="0033108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9FFB58D" wp14:editId="7FED67BD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22225</wp:posOffset>
                      </wp:positionV>
                      <wp:extent cx="1618615" cy="1112520"/>
                      <wp:effectExtent l="0" t="0" r="635" b="0"/>
                      <wp:wrapSquare wrapText="bothSides"/>
                      <wp:docPr id="930349381" name="Graphi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8615" cy="1112520"/>
                              </a:xfrm>
                              <a:custGeom>
                                <a:avLst/>
                                <a:gdLst>
                                  <a:gd name="connsiteX0" fmla="*/ 2884053 w 2884052"/>
                                  <a:gd name="connsiteY0" fmla="*/ 2196388 h 2217251"/>
                                  <a:gd name="connsiteX1" fmla="*/ 2805582 w 2884052"/>
                                  <a:gd name="connsiteY1" fmla="*/ 2208983 h 2217251"/>
                                  <a:gd name="connsiteX2" fmla="*/ 2699045 w 2884052"/>
                                  <a:gd name="connsiteY2" fmla="*/ 2211557 h 2217251"/>
                                  <a:gd name="connsiteX3" fmla="*/ 2555581 w 2884052"/>
                                  <a:gd name="connsiteY3" fmla="*/ 2209994 h 2217251"/>
                                  <a:gd name="connsiteX4" fmla="*/ 2380174 w 2884052"/>
                                  <a:gd name="connsiteY4" fmla="*/ 2196572 h 2217251"/>
                                  <a:gd name="connsiteX5" fmla="*/ 2214000 w 2884052"/>
                                  <a:gd name="connsiteY5" fmla="*/ 2209994 h 2217251"/>
                                  <a:gd name="connsiteX6" fmla="*/ 1905561 w 2884052"/>
                                  <a:gd name="connsiteY6" fmla="*/ 2209994 h 2217251"/>
                                  <a:gd name="connsiteX7" fmla="*/ 1587614 w 2884052"/>
                                  <a:gd name="connsiteY7" fmla="*/ 2209994 h 2217251"/>
                                  <a:gd name="connsiteX8" fmla="*/ 1279175 w 2884052"/>
                                  <a:gd name="connsiteY8" fmla="*/ 2209994 h 2217251"/>
                                  <a:gd name="connsiteX9" fmla="*/ 1027698 w 2884052"/>
                                  <a:gd name="connsiteY9" fmla="*/ 2209994 h 2217251"/>
                                  <a:gd name="connsiteX10" fmla="*/ 467782 w 2884052"/>
                                  <a:gd name="connsiteY10" fmla="*/ 2209994 h 2217251"/>
                                  <a:gd name="connsiteX11" fmla="*/ 0 w 2884052"/>
                                  <a:gd name="connsiteY11" fmla="*/ 2209994 h 2217251"/>
                                  <a:gd name="connsiteX12" fmla="*/ 0 w 2884052"/>
                                  <a:gd name="connsiteY12" fmla="*/ 7257 h 2217251"/>
                                  <a:gd name="connsiteX13" fmla="*/ 467689 w 2884052"/>
                                  <a:gd name="connsiteY13" fmla="*/ 7257 h 2217251"/>
                                  <a:gd name="connsiteX14" fmla="*/ 1027605 w 2884052"/>
                                  <a:gd name="connsiteY14" fmla="*/ 7257 h 2217251"/>
                                  <a:gd name="connsiteX15" fmla="*/ 1279083 w 2884052"/>
                                  <a:gd name="connsiteY15" fmla="*/ 7257 h 2217251"/>
                                  <a:gd name="connsiteX16" fmla="*/ 1587522 w 2884052"/>
                                  <a:gd name="connsiteY16" fmla="*/ 7257 h 2217251"/>
                                  <a:gd name="connsiteX17" fmla="*/ 1905469 w 2884052"/>
                                  <a:gd name="connsiteY17" fmla="*/ 7257 h 2217251"/>
                                  <a:gd name="connsiteX18" fmla="*/ 2213908 w 2884052"/>
                                  <a:gd name="connsiteY18" fmla="*/ 7257 h 2217251"/>
                                  <a:gd name="connsiteX19" fmla="*/ 2380082 w 2884052"/>
                                  <a:gd name="connsiteY19" fmla="*/ 20679 h 2217251"/>
                                  <a:gd name="connsiteX20" fmla="*/ 2555489 w 2884052"/>
                                  <a:gd name="connsiteY20" fmla="*/ 7257 h 2217251"/>
                                  <a:gd name="connsiteX21" fmla="*/ 2699045 w 2884052"/>
                                  <a:gd name="connsiteY21" fmla="*/ 5694 h 2217251"/>
                                  <a:gd name="connsiteX22" fmla="*/ 2805582 w 2884052"/>
                                  <a:gd name="connsiteY22" fmla="*/ 8268 h 2217251"/>
                                  <a:gd name="connsiteX23" fmla="*/ 2884053 w 2884052"/>
                                  <a:gd name="connsiteY23" fmla="*/ 20863 h 22172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2884052" h="2217251">
                                    <a:moveTo>
                                      <a:pt x="2884053" y="2196388"/>
                                    </a:moveTo>
                                    <a:cubicBezTo>
                                      <a:pt x="2884053" y="2196388"/>
                                      <a:pt x="2884053" y="2214131"/>
                                      <a:pt x="2805582" y="2208983"/>
                                    </a:cubicBezTo>
                                    <a:cubicBezTo>
                                      <a:pt x="2762561" y="2206133"/>
                                      <a:pt x="2724525" y="2215877"/>
                                      <a:pt x="2699045" y="2211557"/>
                                    </a:cubicBezTo>
                                    <a:cubicBezTo>
                                      <a:pt x="2651423" y="2205846"/>
                                      <a:pt x="2603317" y="2205322"/>
                                      <a:pt x="2555581" y="2209994"/>
                                    </a:cubicBezTo>
                                    <a:cubicBezTo>
                                      <a:pt x="2493912" y="2220934"/>
                                      <a:pt x="2427442" y="2198962"/>
                                      <a:pt x="2380174" y="2196572"/>
                                    </a:cubicBezTo>
                                    <a:cubicBezTo>
                                      <a:pt x="2332907" y="2194182"/>
                                      <a:pt x="2280562" y="2217900"/>
                                      <a:pt x="2214000" y="2209994"/>
                                    </a:cubicBezTo>
                                    <a:cubicBezTo>
                                      <a:pt x="2147438" y="2202088"/>
                                      <a:pt x="1995757" y="2198962"/>
                                      <a:pt x="1905561" y="2209994"/>
                                    </a:cubicBezTo>
                                    <a:cubicBezTo>
                                      <a:pt x="1815365" y="2221026"/>
                                      <a:pt x="1711045" y="2189585"/>
                                      <a:pt x="1587614" y="2209994"/>
                                    </a:cubicBezTo>
                                    <a:cubicBezTo>
                                      <a:pt x="1464183" y="2230402"/>
                                      <a:pt x="1393097" y="2189585"/>
                                      <a:pt x="1279175" y="2209994"/>
                                    </a:cubicBezTo>
                                    <a:cubicBezTo>
                                      <a:pt x="1165253" y="2230402"/>
                                      <a:pt x="1151129" y="2198962"/>
                                      <a:pt x="1027698" y="2209994"/>
                                    </a:cubicBezTo>
                                    <a:cubicBezTo>
                                      <a:pt x="904267" y="2221026"/>
                                      <a:pt x="543668" y="2203743"/>
                                      <a:pt x="467782" y="2209994"/>
                                    </a:cubicBezTo>
                                    <a:cubicBezTo>
                                      <a:pt x="391895" y="2216245"/>
                                      <a:pt x="92965" y="2222588"/>
                                      <a:pt x="0" y="2209994"/>
                                    </a:cubicBezTo>
                                    <a:lnTo>
                                      <a:pt x="0" y="7257"/>
                                    </a:lnTo>
                                    <a:cubicBezTo>
                                      <a:pt x="92873" y="-5337"/>
                                      <a:pt x="391803" y="1006"/>
                                      <a:pt x="467689" y="7257"/>
                                    </a:cubicBezTo>
                                    <a:cubicBezTo>
                                      <a:pt x="543576" y="13508"/>
                                      <a:pt x="904636" y="-3682"/>
                                      <a:pt x="1027605" y="7257"/>
                                    </a:cubicBezTo>
                                    <a:cubicBezTo>
                                      <a:pt x="1150575" y="18197"/>
                                      <a:pt x="1165253" y="-13151"/>
                                      <a:pt x="1279083" y="7257"/>
                                    </a:cubicBezTo>
                                    <a:cubicBezTo>
                                      <a:pt x="1392913" y="27666"/>
                                      <a:pt x="1464183" y="-13151"/>
                                      <a:pt x="1587522" y="7257"/>
                                    </a:cubicBezTo>
                                    <a:cubicBezTo>
                                      <a:pt x="1710860" y="27666"/>
                                      <a:pt x="1815365" y="-3682"/>
                                      <a:pt x="1905469" y="7257"/>
                                    </a:cubicBezTo>
                                    <a:cubicBezTo>
                                      <a:pt x="1995573" y="18197"/>
                                      <a:pt x="2147530" y="15163"/>
                                      <a:pt x="2213908" y="7257"/>
                                    </a:cubicBezTo>
                                    <a:cubicBezTo>
                                      <a:pt x="2280285" y="-649"/>
                                      <a:pt x="2332538" y="23069"/>
                                      <a:pt x="2380082" y="20679"/>
                                    </a:cubicBezTo>
                                    <a:cubicBezTo>
                                      <a:pt x="2427627" y="18289"/>
                                      <a:pt x="2494004" y="-3682"/>
                                      <a:pt x="2555489" y="7257"/>
                                    </a:cubicBezTo>
                                    <a:cubicBezTo>
                                      <a:pt x="2603256" y="11936"/>
                                      <a:pt x="2651393" y="11412"/>
                                      <a:pt x="2699045" y="5694"/>
                                    </a:cubicBezTo>
                                    <a:cubicBezTo>
                                      <a:pt x="2724525" y="1374"/>
                                      <a:pt x="2762561" y="11118"/>
                                      <a:pt x="2805582" y="8268"/>
                                    </a:cubicBezTo>
                                    <a:cubicBezTo>
                                      <a:pt x="2884053" y="3120"/>
                                      <a:pt x="2884053" y="20863"/>
                                      <a:pt x="2884053" y="20863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220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3078B" id="Graphic 59" o:spid="_x0000_s1026" style="position:absolute;margin-left:185.1pt;margin-top:1.75pt;width:127.45pt;height:8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4052,221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" path="m2884053,2196388v,,,17743,-78471,12595c2762561,2206133,2724525,2215877,2699045,2211557v-47622,-5711,-95728,-6235,-143464,-1563c2493912,2220934,2427442,2198962,2380174,2196572v-47267,-2390,-99612,21328,-166174,13422c2147438,2202088,1995757,2198962,1905561,2209994v-90196,11032,-194516,-20409,-317947,c1464183,2230402,1393097,2189585,1279175,2209994v-113922,20408,-128046,-11032,-251477,c904267,2221026,543668,2203743,467782,2209994v-75887,6251,-374817,12594,-467782,l,7257v92873,-12594,391803,-6251,467689,c543576,13508,904636,-3682,1027605,7257v122970,10940,137648,-20408,251478,c1392913,27666,1464183,-13151,1587522,7257v123338,20409,227843,-10939,317947,c1995573,18197,2147530,15163,2213908,7257v66377,-7906,118630,15812,166174,13422c2427627,18289,2494004,-3682,2555489,7257v47767,4679,95904,4155,143556,-1563c2724525,1374,2762561,11118,2805582,8268v78471,-5148,78471,12595,78471,12595l2884053,2196388xe" stroked="f" strokeweight=".25611mm">
                      <v:fill r:id="rId64" o:title="" recolor="t" rotate="t" type="frame"/>
                      <v:stroke joinstyle="miter"/>
                      <v:path arrowok="t" o:connecttype="custom" o:connectlocs="1618616,1102052;1574575,1108371;1514784,1109663;1434267,1108879;1335824,1102144;1242562,1108879;1069457,1108879;891016,1108879;717911,1108879;576774,1108879;262533,1108879;0,1108879;0,3641;262481,3641;576722,3641;717859,3641;890964,3641;1069405,3641;1242510,3641;1335772,10376;1434216,3641;1514784,2857;1574575,4149;1618616,10468" o:connectangles="0,0,0,0,0,0,0,0,0,0,0,0,0,0,0,0,0,0,0,0,0,0,0,0"/>
                      <w10:wrap type="square"/>
                    </v:shape>
                  </w:pict>
                </mc:Fallback>
              </mc:AlternateContent>
            </w:r>
            <w:r w:rsidRPr="003A5146">
              <w:rPr>
                <w:noProof/>
              </w:rPr>
              <w:t xml:space="preserve">Students can re-imagine what life was like in a gold rush town in the 1850s. </w:t>
            </w:r>
            <w:r w:rsidR="0063588E">
              <w:rPr>
                <w:noProof/>
              </w:rPr>
              <w:t>The</w:t>
            </w:r>
            <w:r w:rsidR="00F03CA9">
              <w:rPr>
                <w:noProof/>
              </w:rPr>
              <w:t>y</w:t>
            </w:r>
            <w:r w:rsidR="0063588E">
              <w:rPr>
                <w:noProof/>
              </w:rPr>
              <w:t xml:space="preserve"> learn</w:t>
            </w:r>
            <w:r w:rsidR="000B0B31">
              <w:rPr>
                <w:noProof/>
              </w:rPr>
              <w:t xml:space="preserve"> about the history of </w:t>
            </w:r>
            <w:r w:rsidR="00DD0D6D">
              <w:rPr>
                <w:noProof/>
              </w:rPr>
              <w:t>Steiglitz</w:t>
            </w:r>
            <w:r w:rsidR="000B0B31">
              <w:rPr>
                <w:noProof/>
              </w:rPr>
              <w:t xml:space="preserve"> and</w:t>
            </w:r>
            <w:r w:rsidR="0063588E">
              <w:rPr>
                <w:noProof/>
              </w:rPr>
              <w:t xml:space="preserve"> </w:t>
            </w:r>
            <w:r w:rsidR="003466BA">
              <w:rPr>
                <w:noProof/>
              </w:rPr>
              <w:t xml:space="preserve">how the landscape </w:t>
            </w:r>
            <w:r w:rsidR="00C05CA3">
              <w:rPr>
                <w:noProof/>
              </w:rPr>
              <w:t xml:space="preserve">around Steiglitz </w:t>
            </w:r>
            <w:r w:rsidR="003466BA">
              <w:rPr>
                <w:noProof/>
              </w:rPr>
              <w:t xml:space="preserve">has changed over time. </w:t>
            </w:r>
            <w:r w:rsidR="00F03CA9">
              <w:rPr>
                <w:noProof/>
              </w:rPr>
              <w:t>The s</w:t>
            </w:r>
            <w:r w:rsidR="00306371">
              <w:rPr>
                <w:noProof/>
              </w:rPr>
              <w:t xml:space="preserve">tudents learn </w:t>
            </w:r>
            <w:r w:rsidR="00CF7F6B">
              <w:rPr>
                <w:noProof/>
              </w:rPr>
              <w:t xml:space="preserve">about the </w:t>
            </w:r>
            <w:r w:rsidR="00331083">
              <w:rPr>
                <w:noProof/>
              </w:rPr>
              <w:t xml:space="preserve">impacts of the gold rush to the </w:t>
            </w:r>
            <w:r w:rsidR="00BD2F16">
              <w:rPr>
                <w:noProof/>
              </w:rPr>
              <w:t xml:space="preserve">natural </w:t>
            </w:r>
            <w:r w:rsidR="00331083">
              <w:rPr>
                <w:noProof/>
              </w:rPr>
              <w:t>environment</w:t>
            </w:r>
            <w:r w:rsidR="00BD2F16">
              <w:rPr>
                <w:noProof/>
              </w:rPr>
              <w:t xml:space="preserve"> and how park rangers protect the historic park today</w:t>
            </w:r>
            <w:r w:rsidR="00331083">
              <w:rPr>
                <w:noProof/>
              </w:rPr>
              <w:t xml:space="preserve">. </w:t>
            </w:r>
            <w:r w:rsidR="00331083">
              <w:rPr>
                <w:noProof/>
              </w:rPr>
              <w:br/>
            </w:r>
          </w:p>
          <w:p w14:paraId="2FB9EF00" w14:textId="0DB1D584" w:rsidR="00CF25C6" w:rsidRPr="00CF25C6" w:rsidRDefault="00CF25C6" w:rsidP="00CF25C6">
            <w:pPr>
              <w:spacing w:after="120"/>
              <w:rPr>
                <w:b/>
                <w:bCs/>
                <w:color w:val="009D8F" w:themeColor="accent5"/>
              </w:rPr>
            </w:pPr>
            <w:r w:rsidRPr="00CF25C6">
              <w:rPr>
                <w:b/>
                <w:bCs/>
                <w:color w:val="009D8F" w:themeColor="accent5"/>
              </w:rPr>
              <w:t>Learning outcomes:</w:t>
            </w:r>
          </w:p>
          <w:p w14:paraId="0B129F95" w14:textId="739C3762" w:rsidR="00CF25C6" w:rsidRDefault="00342FB5" w:rsidP="00CF25C6">
            <w:r>
              <w:t>VCHH</w:t>
            </w:r>
            <w:r w:rsidR="00785B96">
              <w:t xml:space="preserve">C100, </w:t>
            </w:r>
            <w:r w:rsidR="00A66ABA">
              <w:t>VCHH</w:t>
            </w:r>
            <w:r w:rsidR="00063225">
              <w:t xml:space="preserve">C103, </w:t>
            </w:r>
            <w:r w:rsidR="002B4E51">
              <w:t>VCGG</w:t>
            </w:r>
            <w:r w:rsidR="0029661A">
              <w:t xml:space="preserve">K119 </w:t>
            </w:r>
          </w:p>
          <w:p w14:paraId="6480BCAB" w14:textId="77777777" w:rsidR="00CF25C6" w:rsidRPr="00CF25C6" w:rsidRDefault="00CF25C6" w:rsidP="00CF25C6">
            <w:pPr>
              <w:spacing w:after="120"/>
              <w:rPr>
                <w:b/>
                <w:bCs/>
                <w:color w:val="009D8F" w:themeColor="accent5"/>
              </w:rPr>
            </w:pPr>
            <w:r w:rsidRPr="00CF25C6">
              <w:rPr>
                <w:b/>
                <w:bCs/>
                <w:color w:val="009D8F" w:themeColor="accent5"/>
              </w:rPr>
              <w:t>Links to UN Sustainable Development Goals:</w:t>
            </w:r>
          </w:p>
          <w:p w14:paraId="647EBDB9" w14:textId="2DDB50DD" w:rsidR="003F7870" w:rsidRPr="00CF25C6" w:rsidRDefault="00CF25C6" w:rsidP="00CF25C6">
            <w:pPr>
              <w:spacing w:after="0"/>
            </w:pPr>
            <w:r>
              <w:rPr>
                <w:noProof/>
                <w:color w:val="78367E" w:themeColor="accent3"/>
              </w:rPr>
              <w:drawing>
                <wp:inline distT="0" distB="0" distL="0" distR="0" wp14:anchorId="66041FE8" wp14:editId="474902EA">
                  <wp:extent cx="476701" cy="476701"/>
                  <wp:effectExtent l="0" t="0" r="0" b="0"/>
                  <wp:docPr id="1741747072" name="Picture 1741747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27" cy="48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5701999B" wp14:editId="736EBDE6">
                  <wp:extent cx="481035" cy="481035"/>
                  <wp:effectExtent l="0" t="0" r="0" b="0"/>
                  <wp:docPr id="1741747073" name="Picture 1741747073" descr="A red sign with a book and a penci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red sign with a book and a pencil&#10;&#10;Description automatically generated with low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9" cy="48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32166BE8" wp14:editId="21365F27">
                  <wp:extent cx="484018" cy="484018"/>
                  <wp:effectExtent l="0" t="0" r="0" b="0"/>
                  <wp:docPr id="1741747078" name="Picture 1741747078" descr="A green sign with white text and a tree and bir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een sign with white text and a tree and birds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13" cy="5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870" w14:paraId="407413DD" w14:textId="77777777" w:rsidTr="00555BE6">
        <w:trPr>
          <w:trHeight w:val="57"/>
        </w:trPr>
        <w:tc>
          <w:tcPr>
            <w:tcW w:w="906" w:type="dxa"/>
          </w:tcPr>
          <w:p w14:paraId="7F49B4BF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4C201695" wp14:editId="060F2B26">
                  <wp:extent cx="432000" cy="432000"/>
                  <wp:effectExtent l="0" t="0" r="6350" b="6350"/>
                  <wp:docPr id="1994161931" name="Graphic 1994161931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37659" name="Graphic 679637659" descr="Books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9A7F966" w14:textId="6BD8F45B" w:rsidR="003F7870" w:rsidRPr="003F7870" w:rsidRDefault="00CF25C6" w:rsidP="00555BE6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>
              <w:rPr>
                <w:color w:val="009D8F" w:themeColor="accent5"/>
                <w:sz w:val="28"/>
                <w:szCs w:val="28"/>
              </w:rPr>
              <w:t>L</w:t>
            </w:r>
            <w:r w:rsidR="003F7870" w:rsidRPr="003F7870">
              <w:rPr>
                <w:color w:val="009D8F" w:themeColor="accent5"/>
                <w:sz w:val="28"/>
                <w:szCs w:val="28"/>
              </w:rPr>
              <w:t>earning area</w:t>
            </w:r>
          </w:p>
          <w:p w14:paraId="4C179B31" w14:textId="707F5E3E" w:rsidR="003F7870" w:rsidRDefault="003A5146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 xml:space="preserve">History, </w:t>
            </w:r>
            <w:r w:rsidR="00EC2DAE">
              <w:rPr>
                <w:sz w:val="22"/>
                <w:szCs w:val="22"/>
              </w:rPr>
              <w:t>Geography</w:t>
            </w:r>
          </w:p>
        </w:tc>
        <w:tc>
          <w:tcPr>
            <w:tcW w:w="6379" w:type="dxa"/>
            <w:vMerge/>
          </w:tcPr>
          <w:p w14:paraId="40A9782C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3F7870" w14:paraId="65F106E1" w14:textId="77777777" w:rsidTr="00555BE6">
        <w:tc>
          <w:tcPr>
            <w:tcW w:w="906" w:type="dxa"/>
          </w:tcPr>
          <w:p w14:paraId="402AE3FF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0EF6FC31" wp14:editId="34359DCC">
                  <wp:extent cx="432000" cy="432000"/>
                  <wp:effectExtent l="0" t="0" r="0" b="0"/>
                  <wp:docPr id="2108364879" name="Graphic 2108364879" descr="Mark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534149" name="Graphic 1148534149" descr="Marker outline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487977E4" w14:textId="77777777" w:rsidR="003F7870" w:rsidRPr="003F7870" w:rsidRDefault="003F7870" w:rsidP="00555BE6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Location</w:t>
            </w:r>
          </w:p>
          <w:p w14:paraId="76F93FE4" w14:textId="50067663" w:rsidR="003F7870" w:rsidRDefault="003A5146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The Court House, Steiglitz Historic Park</w:t>
            </w:r>
          </w:p>
        </w:tc>
        <w:tc>
          <w:tcPr>
            <w:tcW w:w="6379" w:type="dxa"/>
            <w:vMerge/>
          </w:tcPr>
          <w:p w14:paraId="5314F467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3F7870" w14:paraId="691D751B" w14:textId="77777777" w:rsidTr="00555BE6">
        <w:tc>
          <w:tcPr>
            <w:tcW w:w="906" w:type="dxa"/>
          </w:tcPr>
          <w:p w14:paraId="6AA1E26B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07F36538" wp14:editId="1F7EBB1C">
                  <wp:extent cx="432000" cy="432000"/>
                  <wp:effectExtent l="0" t="0" r="0" b="0"/>
                  <wp:docPr id="167187787" name="Graphic 167187787" descr="Alarm clo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77601" name="Graphic 1227877601" descr="Alarm clock outline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F78064D" w14:textId="77777777" w:rsidR="003F7870" w:rsidRPr="003F7870" w:rsidRDefault="003F7870" w:rsidP="00555BE6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Time</w:t>
            </w:r>
          </w:p>
          <w:p w14:paraId="1A96933D" w14:textId="73F1A3F8" w:rsidR="003F7870" w:rsidRDefault="00D70834" w:rsidP="00555BE6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6</w:t>
            </w:r>
            <w:r w:rsidR="003F7870" w:rsidRPr="0050671C">
              <w:rPr>
                <w:sz w:val="22"/>
                <w:szCs w:val="22"/>
              </w:rPr>
              <w:t>0 minutes</w:t>
            </w:r>
          </w:p>
        </w:tc>
        <w:tc>
          <w:tcPr>
            <w:tcW w:w="6379" w:type="dxa"/>
            <w:vMerge/>
          </w:tcPr>
          <w:p w14:paraId="1D9B47C8" w14:textId="77777777" w:rsidR="003F7870" w:rsidRDefault="003F7870" w:rsidP="00555BE6">
            <w:pPr>
              <w:spacing w:after="0" w:line="259" w:lineRule="auto"/>
              <w:rPr>
                <w:color w:val="78367E" w:themeColor="accent3"/>
              </w:rPr>
            </w:pPr>
          </w:p>
        </w:tc>
      </w:tr>
    </w:tbl>
    <w:p w14:paraId="2A228884" w14:textId="77777777" w:rsidR="003F7870" w:rsidRDefault="003F7870" w:rsidP="003F7870">
      <w:pPr>
        <w:spacing w:after="160" w:line="259" w:lineRule="auto"/>
        <w:jc w:val="center"/>
        <w:rPr>
          <w:color w:val="78367E" w:themeColor="accent3"/>
        </w:rPr>
      </w:pPr>
      <w:r w:rsidRPr="0041070B">
        <w:rPr>
          <w:noProof/>
          <w:color w:val="78367E" w:themeColor="accent3"/>
        </w:rPr>
        <mc:AlternateContent>
          <mc:Choice Requires="wps">
            <w:drawing>
              <wp:inline distT="0" distB="0" distL="0" distR="0" wp14:anchorId="5BDCE9A0" wp14:editId="44FB91C4">
                <wp:extent cx="2599200" cy="18000"/>
                <wp:effectExtent l="0" t="0" r="10795" b="20320"/>
                <wp:docPr id="1428185666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00" cy="18000"/>
                        </a:xfrm>
                        <a:custGeom>
                          <a:avLst/>
                          <a:gdLst>
                            <a:gd name="connsiteX0" fmla="*/ 0 w 2597943"/>
                            <a:gd name="connsiteY0" fmla="*/ 9332 h 18823"/>
                            <a:gd name="connsiteX1" fmla="*/ 70676 w 2597943"/>
                            <a:gd name="connsiteY1" fmla="*/ 7427 h 18823"/>
                            <a:gd name="connsiteX2" fmla="*/ 166592 w 2597943"/>
                            <a:gd name="connsiteY2" fmla="*/ 5141 h 18823"/>
                            <a:gd name="connsiteX3" fmla="*/ 295847 w 2597943"/>
                            <a:gd name="connsiteY3" fmla="*/ 6570 h 18823"/>
                            <a:gd name="connsiteX4" fmla="*/ 453962 w 2597943"/>
                            <a:gd name="connsiteY4" fmla="*/ 18666 h 18823"/>
                            <a:gd name="connsiteX5" fmla="*/ 603599 w 2597943"/>
                            <a:gd name="connsiteY5" fmla="*/ 6570 h 18823"/>
                            <a:gd name="connsiteX6" fmla="*/ 881444 w 2597943"/>
                            <a:gd name="connsiteY6" fmla="*/ 6570 h 18823"/>
                            <a:gd name="connsiteX7" fmla="*/ 1167860 w 2597943"/>
                            <a:gd name="connsiteY7" fmla="*/ 6570 h 18823"/>
                            <a:gd name="connsiteX8" fmla="*/ 1445705 w 2597943"/>
                            <a:gd name="connsiteY8" fmla="*/ 6570 h 18823"/>
                            <a:gd name="connsiteX9" fmla="*/ 1672209 w 2597943"/>
                            <a:gd name="connsiteY9" fmla="*/ 6570 h 18823"/>
                            <a:gd name="connsiteX10" fmla="*/ 2176558 w 2597943"/>
                            <a:gd name="connsiteY10" fmla="*/ 6570 h 18823"/>
                            <a:gd name="connsiteX11" fmla="*/ 2597944 w 2597943"/>
                            <a:gd name="connsiteY11" fmla="*/ 6570 h 1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597943" h="18823">
                              <a:moveTo>
                                <a:pt x="0" y="9332"/>
                              </a:moveTo>
                              <a:cubicBezTo>
                                <a:pt x="0" y="9332"/>
                                <a:pt x="0" y="2855"/>
                                <a:pt x="70676" y="7427"/>
                              </a:cubicBezTo>
                              <a:cubicBezTo>
                                <a:pt x="109442" y="9999"/>
                                <a:pt x="143732" y="1236"/>
                                <a:pt x="166592" y="5141"/>
                              </a:cubicBezTo>
                              <a:cubicBezTo>
                                <a:pt x="204597" y="11713"/>
                                <a:pt x="279559" y="9427"/>
                                <a:pt x="295847" y="6570"/>
                              </a:cubicBezTo>
                              <a:cubicBezTo>
                                <a:pt x="351377" y="-3336"/>
                                <a:pt x="411290" y="16476"/>
                                <a:pt x="453962" y="18666"/>
                              </a:cubicBezTo>
                              <a:cubicBezTo>
                                <a:pt x="496634" y="20857"/>
                                <a:pt x="543687" y="-669"/>
                                <a:pt x="603599" y="6570"/>
                              </a:cubicBezTo>
                              <a:cubicBezTo>
                                <a:pt x="663416" y="13713"/>
                                <a:pt x="800195" y="16476"/>
                                <a:pt x="881444" y="6570"/>
                              </a:cubicBezTo>
                              <a:cubicBezTo>
                                <a:pt x="962692" y="-3336"/>
                                <a:pt x="1056704" y="25048"/>
                                <a:pt x="1167860" y="6570"/>
                              </a:cubicBezTo>
                              <a:cubicBezTo>
                                <a:pt x="1279017" y="-11909"/>
                                <a:pt x="1343120" y="25048"/>
                                <a:pt x="1445705" y="6570"/>
                              </a:cubicBezTo>
                              <a:cubicBezTo>
                                <a:pt x="1548289" y="-11909"/>
                                <a:pt x="1561148" y="16476"/>
                                <a:pt x="1672209" y="6570"/>
                              </a:cubicBezTo>
                              <a:cubicBezTo>
                                <a:pt x="1783366" y="-3336"/>
                                <a:pt x="2108168" y="12189"/>
                                <a:pt x="2176558" y="6570"/>
                              </a:cubicBezTo>
                              <a:cubicBezTo>
                                <a:pt x="2244947" y="950"/>
                                <a:pt x="2514219" y="-4860"/>
                                <a:pt x="2597944" y="6570"/>
                              </a:cubicBezTo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5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82F9F8" id="Graphic 9" o:spid="_x0000_s1026" alt="&quot;&quot;" style="width:204.65pt;height: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97943,1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" path="m,9332v,,,-6477,70676,-1905c109442,9999,143732,1236,166592,5141v38005,6572,112967,4286,129255,1429c351377,-3336,411290,16476,453962,18666,496634,20857,543687,-669,603599,6570v59817,7143,196596,9906,277845,c962692,-3336,1056704,25048,1167860,6570v111157,-18479,175260,18478,277845,c1548289,-11909,1561148,16476,1672209,6570v111157,-9906,435959,5619,504349,c2244947,950,2514219,-4860,2597944,6570e" filled="f" strokecolor="#009d8f [3208]" strokeweight="1pt">
                <v:stroke joinstyle="miter"/>
                <v:path arrowok="t" o:connecttype="custom" o:connectlocs="0,8924;70710,7102;166673,4916;295990,6283;454182,17850;603891,6283;881870,6283;1168425,6283;1446404,6283;1673018,6283;2177611,6283;2599201,6283" o:connectangles="0,0,0,0,0,0,0,0,0,0,0,0"/>
                <w10:anchorlock/>
              </v:shape>
            </w:pict>
          </mc:Fallback>
        </mc:AlternateContent>
      </w:r>
    </w:p>
    <w:p w14:paraId="1049FAFB" w14:textId="77777777" w:rsidR="00CC49E4" w:rsidRDefault="00CC49E4" w:rsidP="00CF25C6">
      <w:pPr>
        <w:pStyle w:val="Heading2"/>
        <w:spacing w:before="120" w:after="240"/>
        <w:rPr>
          <w:color w:val="009D8F" w:themeColor="accent5"/>
        </w:rPr>
      </w:pPr>
    </w:p>
    <w:p w14:paraId="613107DC" w14:textId="77777777" w:rsidR="00CC49E4" w:rsidRDefault="00CC49E4" w:rsidP="00CF25C6">
      <w:pPr>
        <w:pStyle w:val="Heading2"/>
        <w:spacing w:before="120" w:after="240"/>
        <w:rPr>
          <w:color w:val="009D8F" w:themeColor="accent5"/>
        </w:rPr>
      </w:pPr>
    </w:p>
    <w:p w14:paraId="74A25EA0" w14:textId="77777777" w:rsidR="00331083" w:rsidRPr="00331083" w:rsidRDefault="00331083" w:rsidP="00331083"/>
    <w:p w14:paraId="042DAE95" w14:textId="77777777" w:rsidR="00CC49E4" w:rsidRDefault="00CC49E4" w:rsidP="00CF25C6">
      <w:pPr>
        <w:pStyle w:val="Heading2"/>
        <w:spacing w:before="120" w:after="240"/>
        <w:rPr>
          <w:color w:val="009D8F" w:themeColor="accent5"/>
        </w:rPr>
      </w:pPr>
    </w:p>
    <w:p w14:paraId="4B77DE54" w14:textId="42474E76" w:rsidR="003A5146" w:rsidRPr="003F7870" w:rsidRDefault="00A52282" w:rsidP="003A5146">
      <w:pPr>
        <w:pStyle w:val="Heading2"/>
        <w:spacing w:before="120" w:after="240"/>
        <w:rPr>
          <w:color w:val="009D8F" w:themeColor="accent5"/>
        </w:rPr>
      </w:pPr>
      <w:r w:rsidRPr="00261627">
        <w:rPr>
          <w:color w:val="009D8F" w:themeColor="accent5"/>
        </w:rPr>
        <w:lastRenderedPageBreak/>
        <w:t xml:space="preserve">Perceptions and </w:t>
      </w:r>
      <w:r w:rsidR="00797B09" w:rsidRPr="00261627">
        <w:rPr>
          <w:color w:val="009D8F" w:themeColor="accent5"/>
        </w:rPr>
        <w:t>M</w:t>
      </w:r>
      <w:r w:rsidRPr="00261627">
        <w:rPr>
          <w:color w:val="009D8F" w:themeColor="accent5"/>
        </w:rPr>
        <w:t>anagement</w:t>
      </w:r>
      <w:r>
        <w:rPr>
          <w:color w:val="009D8F" w:themeColor="accent5"/>
        </w:rPr>
        <w:t xml:space="preserve"> at Steiglitz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"/>
        <w:gridCol w:w="2775"/>
        <w:gridCol w:w="6379"/>
      </w:tblGrid>
      <w:tr w:rsidR="003A5146" w14:paraId="56FFEA9A" w14:textId="77777777" w:rsidTr="00646AD4">
        <w:tc>
          <w:tcPr>
            <w:tcW w:w="906" w:type="dxa"/>
          </w:tcPr>
          <w:p w14:paraId="50992BB5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592DEDD0" wp14:editId="52091782">
                  <wp:extent cx="417444" cy="362227"/>
                  <wp:effectExtent l="0" t="0" r="1905" b="0"/>
                  <wp:docPr id="930349384" name="Graphic 930349384" descr="Graduation ca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03751" name="Graphic 759803751" descr="Graduation cap outline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t="16112" r="3325"/>
                          <a:stretch/>
                        </pic:blipFill>
                        <pic:spPr bwMode="auto">
                          <a:xfrm>
                            <a:off x="0" y="0"/>
                            <a:ext cx="417637" cy="36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1F2EADE0" w14:textId="77777777" w:rsidR="003A5146" w:rsidRPr="003F7870" w:rsidRDefault="003A5146" w:rsidP="00646AD4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Levels</w:t>
            </w:r>
          </w:p>
          <w:p w14:paraId="5CD12C29" w14:textId="73358D4E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t>9-10</w:t>
            </w:r>
          </w:p>
        </w:tc>
        <w:tc>
          <w:tcPr>
            <w:tcW w:w="6379" w:type="dxa"/>
            <w:vMerge w:val="restart"/>
          </w:tcPr>
          <w:p w14:paraId="28FD70BB" w14:textId="14A9C400" w:rsidR="007A2180" w:rsidRDefault="003A5146" w:rsidP="000A170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1D7B2FD" wp14:editId="02374512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22225</wp:posOffset>
                      </wp:positionV>
                      <wp:extent cx="1618615" cy="1112520"/>
                      <wp:effectExtent l="0" t="0" r="635" b="0"/>
                      <wp:wrapSquare wrapText="bothSides"/>
                      <wp:docPr id="930349382" name="Graphi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8615" cy="1112520"/>
                              </a:xfrm>
                              <a:custGeom>
                                <a:avLst/>
                                <a:gdLst>
                                  <a:gd name="connsiteX0" fmla="*/ 2884053 w 2884052"/>
                                  <a:gd name="connsiteY0" fmla="*/ 2196388 h 2217251"/>
                                  <a:gd name="connsiteX1" fmla="*/ 2805582 w 2884052"/>
                                  <a:gd name="connsiteY1" fmla="*/ 2208983 h 2217251"/>
                                  <a:gd name="connsiteX2" fmla="*/ 2699045 w 2884052"/>
                                  <a:gd name="connsiteY2" fmla="*/ 2211557 h 2217251"/>
                                  <a:gd name="connsiteX3" fmla="*/ 2555581 w 2884052"/>
                                  <a:gd name="connsiteY3" fmla="*/ 2209994 h 2217251"/>
                                  <a:gd name="connsiteX4" fmla="*/ 2380174 w 2884052"/>
                                  <a:gd name="connsiteY4" fmla="*/ 2196572 h 2217251"/>
                                  <a:gd name="connsiteX5" fmla="*/ 2214000 w 2884052"/>
                                  <a:gd name="connsiteY5" fmla="*/ 2209994 h 2217251"/>
                                  <a:gd name="connsiteX6" fmla="*/ 1905561 w 2884052"/>
                                  <a:gd name="connsiteY6" fmla="*/ 2209994 h 2217251"/>
                                  <a:gd name="connsiteX7" fmla="*/ 1587614 w 2884052"/>
                                  <a:gd name="connsiteY7" fmla="*/ 2209994 h 2217251"/>
                                  <a:gd name="connsiteX8" fmla="*/ 1279175 w 2884052"/>
                                  <a:gd name="connsiteY8" fmla="*/ 2209994 h 2217251"/>
                                  <a:gd name="connsiteX9" fmla="*/ 1027698 w 2884052"/>
                                  <a:gd name="connsiteY9" fmla="*/ 2209994 h 2217251"/>
                                  <a:gd name="connsiteX10" fmla="*/ 467782 w 2884052"/>
                                  <a:gd name="connsiteY10" fmla="*/ 2209994 h 2217251"/>
                                  <a:gd name="connsiteX11" fmla="*/ 0 w 2884052"/>
                                  <a:gd name="connsiteY11" fmla="*/ 2209994 h 2217251"/>
                                  <a:gd name="connsiteX12" fmla="*/ 0 w 2884052"/>
                                  <a:gd name="connsiteY12" fmla="*/ 7257 h 2217251"/>
                                  <a:gd name="connsiteX13" fmla="*/ 467689 w 2884052"/>
                                  <a:gd name="connsiteY13" fmla="*/ 7257 h 2217251"/>
                                  <a:gd name="connsiteX14" fmla="*/ 1027605 w 2884052"/>
                                  <a:gd name="connsiteY14" fmla="*/ 7257 h 2217251"/>
                                  <a:gd name="connsiteX15" fmla="*/ 1279083 w 2884052"/>
                                  <a:gd name="connsiteY15" fmla="*/ 7257 h 2217251"/>
                                  <a:gd name="connsiteX16" fmla="*/ 1587522 w 2884052"/>
                                  <a:gd name="connsiteY16" fmla="*/ 7257 h 2217251"/>
                                  <a:gd name="connsiteX17" fmla="*/ 1905469 w 2884052"/>
                                  <a:gd name="connsiteY17" fmla="*/ 7257 h 2217251"/>
                                  <a:gd name="connsiteX18" fmla="*/ 2213908 w 2884052"/>
                                  <a:gd name="connsiteY18" fmla="*/ 7257 h 2217251"/>
                                  <a:gd name="connsiteX19" fmla="*/ 2380082 w 2884052"/>
                                  <a:gd name="connsiteY19" fmla="*/ 20679 h 2217251"/>
                                  <a:gd name="connsiteX20" fmla="*/ 2555489 w 2884052"/>
                                  <a:gd name="connsiteY20" fmla="*/ 7257 h 2217251"/>
                                  <a:gd name="connsiteX21" fmla="*/ 2699045 w 2884052"/>
                                  <a:gd name="connsiteY21" fmla="*/ 5694 h 2217251"/>
                                  <a:gd name="connsiteX22" fmla="*/ 2805582 w 2884052"/>
                                  <a:gd name="connsiteY22" fmla="*/ 8268 h 2217251"/>
                                  <a:gd name="connsiteX23" fmla="*/ 2884053 w 2884052"/>
                                  <a:gd name="connsiteY23" fmla="*/ 20863 h 22172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2884052" h="2217251">
                                    <a:moveTo>
                                      <a:pt x="2884053" y="2196388"/>
                                    </a:moveTo>
                                    <a:cubicBezTo>
                                      <a:pt x="2884053" y="2196388"/>
                                      <a:pt x="2884053" y="2214131"/>
                                      <a:pt x="2805582" y="2208983"/>
                                    </a:cubicBezTo>
                                    <a:cubicBezTo>
                                      <a:pt x="2762561" y="2206133"/>
                                      <a:pt x="2724525" y="2215877"/>
                                      <a:pt x="2699045" y="2211557"/>
                                    </a:cubicBezTo>
                                    <a:cubicBezTo>
                                      <a:pt x="2651423" y="2205846"/>
                                      <a:pt x="2603317" y="2205322"/>
                                      <a:pt x="2555581" y="2209994"/>
                                    </a:cubicBezTo>
                                    <a:cubicBezTo>
                                      <a:pt x="2493912" y="2220934"/>
                                      <a:pt x="2427442" y="2198962"/>
                                      <a:pt x="2380174" y="2196572"/>
                                    </a:cubicBezTo>
                                    <a:cubicBezTo>
                                      <a:pt x="2332907" y="2194182"/>
                                      <a:pt x="2280562" y="2217900"/>
                                      <a:pt x="2214000" y="2209994"/>
                                    </a:cubicBezTo>
                                    <a:cubicBezTo>
                                      <a:pt x="2147438" y="2202088"/>
                                      <a:pt x="1995757" y="2198962"/>
                                      <a:pt x="1905561" y="2209994"/>
                                    </a:cubicBezTo>
                                    <a:cubicBezTo>
                                      <a:pt x="1815365" y="2221026"/>
                                      <a:pt x="1711045" y="2189585"/>
                                      <a:pt x="1587614" y="2209994"/>
                                    </a:cubicBezTo>
                                    <a:cubicBezTo>
                                      <a:pt x="1464183" y="2230402"/>
                                      <a:pt x="1393097" y="2189585"/>
                                      <a:pt x="1279175" y="2209994"/>
                                    </a:cubicBezTo>
                                    <a:cubicBezTo>
                                      <a:pt x="1165253" y="2230402"/>
                                      <a:pt x="1151129" y="2198962"/>
                                      <a:pt x="1027698" y="2209994"/>
                                    </a:cubicBezTo>
                                    <a:cubicBezTo>
                                      <a:pt x="904267" y="2221026"/>
                                      <a:pt x="543668" y="2203743"/>
                                      <a:pt x="467782" y="2209994"/>
                                    </a:cubicBezTo>
                                    <a:cubicBezTo>
                                      <a:pt x="391895" y="2216245"/>
                                      <a:pt x="92965" y="2222588"/>
                                      <a:pt x="0" y="2209994"/>
                                    </a:cubicBezTo>
                                    <a:lnTo>
                                      <a:pt x="0" y="7257"/>
                                    </a:lnTo>
                                    <a:cubicBezTo>
                                      <a:pt x="92873" y="-5337"/>
                                      <a:pt x="391803" y="1006"/>
                                      <a:pt x="467689" y="7257"/>
                                    </a:cubicBezTo>
                                    <a:cubicBezTo>
                                      <a:pt x="543576" y="13508"/>
                                      <a:pt x="904636" y="-3682"/>
                                      <a:pt x="1027605" y="7257"/>
                                    </a:cubicBezTo>
                                    <a:cubicBezTo>
                                      <a:pt x="1150575" y="18197"/>
                                      <a:pt x="1165253" y="-13151"/>
                                      <a:pt x="1279083" y="7257"/>
                                    </a:cubicBezTo>
                                    <a:cubicBezTo>
                                      <a:pt x="1392913" y="27666"/>
                                      <a:pt x="1464183" y="-13151"/>
                                      <a:pt x="1587522" y="7257"/>
                                    </a:cubicBezTo>
                                    <a:cubicBezTo>
                                      <a:pt x="1710860" y="27666"/>
                                      <a:pt x="1815365" y="-3682"/>
                                      <a:pt x="1905469" y="7257"/>
                                    </a:cubicBezTo>
                                    <a:cubicBezTo>
                                      <a:pt x="1995573" y="18197"/>
                                      <a:pt x="2147530" y="15163"/>
                                      <a:pt x="2213908" y="7257"/>
                                    </a:cubicBezTo>
                                    <a:cubicBezTo>
                                      <a:pt x="2280285" y="-649"/>
                                      <a:pt x="2332538" y="23069"/>
                                      <a:pt x="2380082" y="20679"/>
                                    </a:cubicBezTo>
                                    <a:cubicBezTo>
                                      <a:pt x="2427627" y="18289"/>
                                      <a:pt x="2494004" y="-3682"/>
                                      <a:pt x="2555489" y="7257"/>
                                    </a:cubicBezTo>
                                    <a:cubicBezTo>
                                      <a:pt x="2603256" y="11936"/>
                                      <a:pt x="2651393" y="11412"/>
                                      <a:pt x="2699045" y="5694"/>
                                    </a:cubicBezTo>
                                    <a:cubicBezTo>
                                      <a:pt x="2724525" y="1374"/>
                                      <a:pt x="2762561" y="11118"/>
                                      <a:pt x="2805582" y="8268"/>
                                    </a:cubicBezTo>
                                    <a:cubicBezTo>
                                      <a:pt x="2884053" y="3120"/>
                                      <a:pt x="2884053" y="20863"/>
                                      <a:pt x="2884053" y="20863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220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DF8B3" id="Graphic 59" o:spid="_x0000_s1026" style="position:absolute;margin-left:185.1pt;margin-top:1.75pt;width:127.45pt;height:8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4052,221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" path="m2884053,2196388v,,,17743,-78471,12595c2762561,2206133,2724525,2215877,2699045,2211557v-47622,-5711,-95728,-6235,-143464,-1563c2493912,2220934,2427442,2198962,2380174,2196572v-47267,-2390,-99612,21328,-166174,13422c2147438,2202088,1995757,2198962,1905561,2209994v-90196,11032,-194516,-20409,-317947,c1464183,2230402,1393097,2189585,1279175,2209994v-113922,20408,-128046,-11032,-251477,c904267,2221026,543668,2203743,467782,2209994v-75887,6251,-374817,12594,-467782,l,7257v92873,-12594,391803,-6251,467689,c543576,13508,904636,-3682,1027605,7257v122970,10940,137648,-20408,251478,c1392913,27666,1464183,-13151,1587522,7257v123338,20409,227843,-10939,317947,c1995573,18197,2147530,15163,2213908,7257v66377,-7906,118630,15812,166174,13422c2427627,18289,2494004,-3682,2555489,7257v47767,4679,95904,4155,143556,-1563c2724525,1374,2762561,11118,2805582,8268v78471,-5148,78471,12595,78471,12595l2884053,2196388xe" stroked="f" strokeweight=".25611mm">
                      <v:fill r:id="rId72" o:title="" recolor="t" rotate="t" type="frame"/>
                      <v:stroke joinstyle="miter"/>
                      <v:path arrowok="t" o:connecttype="custom" o:connectlocs="1618616,1102052;1574575,1108371;1514784,1109663;1434267,1108879;1335824,1102144;1242562,1108879;1069457,1108879;891016,1108879;717911,1108879;576774,1108879;262533,1108879;0,1108879;0,3641;262481,3641;576722,3641;717859,3641;890964,3641;1069405,3641;1242510,3641;1335772,10376;1434216,3641;1514784,2857;1574575,4149;1618616,10468" o:connectangles="0,0,0,0,0,0,0,0,0,0,0,0,0,0,0,0,0,0,0,0,0,0,0,0"/>
                      <w10:wrap type="square"/>
                    </v:shape>
                  </w:pict>
                </mc:Fallback>
              </mc:AlternateContent>
            </w:r>
            <w:r w:rsidRPr="003A5146">
              <w:rPr>
                <w:noProof/>
              </w:rPr>
              <w:t>Student</w:t>
            </w:r>
            <w:r w:rsidR="00C66474">
              <w:rPr>
                <w:noProof/>
              </w:rPr>
              <w:t xml:space="preserve">s </w:t>
            </w:r>
            <w:r w:rsidRPr="003A5146">
              <w:rPr>
                <w:noProof/>
              </w:rPr>
              <w:t>can re-imagine what life was like in a gold rush town in the 1850s.</w:t>
            </w:r>
            <w:r w:rsidR="00C66474">
              <w:rPr>
                <w:noProof/>
              </w:rPr>
              <w:t xml:space="preserve"> </w:t>
            </w:r>
            <w:r w:rsidR="000D384F">
              <w:rPr>
                <w:noProof/>
              </w:rPr>
              <w:t>The</w:t>
            </w:r>
            <w:r w:rsidR="00F03CA9">
              <w:rPr>
                <w:noProof/>
              </w:rPr>
              <w:t>y</w:t>
            </w:r>
            <w:r w:rsidR="000D384F">
              <w:rPr>
                <w:noProof/>
              </w:rPr>
              <w:t xml:space="preserve"> </w:t>
            </w:r>
            <w:r w:rsidR="00F03CA9">
              <w:rPr>
                <w:noProof/>
              </w:rPr>
              <w:t xml:space="preserve">investigate </w:t>
            </w:r>
            <w:r w:rsidR="001F797D">
              <w:rPr>
                <w:noProof/>
              </w:rPr>
              <w:t>how</w:t>
            </w:r>
            <w:r w:rsidR="007B4F3C">
              <w:rPr>
                <w:noProof/>
              </w:rPr>
              <w:t xml:space="preserve"> economic factors changed </w:t>
            </w:r>
            <w:r w:rsidR="001F797D">
              <w:rPr>
                <w:noProof/>
              </w:rPr>
              <w:t xml:space="preserve"> the environment around Steiglitz</w:t>
            </w:r>
            <w:r w:rsidR="007A2180">
              <w:rPr>
                <w:noProof/>
              </w:rPr>
              <w:t xml:space="preserve"> and </w:t>
            </w:r>
            <w:r w:rsidR="000A170E">
              <w:rPr>
                <w:noProof/>
              </w:rPr>
              <w:t xml:space="preserve">how park rangers manage the historic park and surrounding National Park. </w:t>
            </w:r>
            <w:r w:rsidR="007A2180">
              <w:t xml:space="preserve">Students also learn about different people’s perception of the park, and how these perceptions influence their connections to place. </w:t>
            </w:r>
          </w:p>
          <w:p w14:paraId="4E32F796" w14:textId="67F0985E" w:rsidR="003A5146" w:rsidRPr="00CF25C6" w:rsidRDefault="003A5146" w:rsidP="00646AD4">
            <w:pPr>
              <w:spacing w:after="120"/>
              <w:rPr>
                <w:b/>
                <w:bCs/>
                <w:color w:val="009D8F" w:themeColor="accent5"/>
              </w:rPr>
            </w:pPr>
            <w:r w:rsidRPr="00CF25C6">
              <w:rPr>
                <w:b/>
                <w:bCs/>
                <w:color w:val="009D8F" w:themeColor="accent5"/>
              </w:rPr>
              <w:t>Learning outcomes:</w:t>
            </w:r>
          </w:p>
          <w:p w14:paraId="14511328" w14:textId="603D9C6F" w:rsidR="003A5146" w:rsidRDefault="00EE3274" w:rsidP="00646AD4">
            <w:r>
              <w:t xml:space="preserve">VCHHC124, </w:t>
            </w:r>
            <w:r w:rsidR="001C1761">
              <w:t>VCG</w:t>
            </w:r>
            <w:r w:rsidR="00D66AB4">
              <w:t xml:space="preserve">GK139, </w:t>
            </w:r>
            <w:r w:rsidR="00502F36">
              <w:t>VCGGK</w:t>
            </w:r>
            <w:r w:rsidR="00B85C0F">
              <w:t xml:space="preserve">144, VCGGK145, </w:t>
            </w:r>
            <w:r w:rsidR="003E0FAD">
              <w:t>VCGGK</w:t>
            </w:r>
            <w:r w:rsidR="00C519CD">
              <w:t>147</w:t>
            </w:r>
          </w:p>
          <w:p w14:paraId="05589AF6" w14:textId="77777777" w:rsidR="003A5146" w:rsidRPr="00CF25C6" w:rsidRDefault="003A5146" w:rsidP="00646AD4">
            <w:pPr>
              <w:spacing w:after="120"/>
              <w:rPr>
                <w:b/>
                <w:bCs/>
                <w:color w:val="009D8F" w:themeColor="accent5"/>
              </w:rPr>
            </w:pPr>
            <w:r w:rsidRPr="00CF25C6">
              <w:rPr>
                <w:b/>
                <w:bCs/>
                <w:color w:val="009D8F" w:themeColor="accent5"/>
              </w:rPr>
              <w:t>Links to UN Sustainable Development Goals:</w:t>
            </w:r>
          </w:p>
          <w:p w14:paraId="333D7009" w14:textId="7739B5C2" w:rsidR="003A5146" w:rsidRPr="00CF25C6" w:rsidRDefault="003A5146" w:rsidP="00646AD4">
            <w:pPr>
              <w:spacing w:after="0"/>
            </w:pPr>
            <w:r>
              <w:rPr>
                <w:noProof/>
                <w:color w:val="78367E" w:themeColor="accent3"/>
              </w:rPr>
              <w:drawing>
                <wp:inline distT="0" distB="0" distL="0" distR="0" wp14:anchorId="439378F5" wp14:editId="0B942BD8">
                  <wp:extent cx="476701" cy="476701"/>
                  <wp:effectExtent l="0" t="0" r="0" b="0"/>
                  <wp:docPr id="930349397" name="Picture 93034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27" cy="48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4E62B2F8" wp14:editId="3B78A218">
                  <wp:extent cx="481035" cy="481035"/>
                  <wp:effectExtent l="0" t="0" r="0" b="0"/>
                  <wp:docPr id="930349398" name="Picture 930349398" descr="A red sign with a book and a penci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red sign with a book and a pencil&#10;&#10;Description automatically generated with low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9" cy="48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44253F83" wp14:editId="64026864">
                  <wp:extent cx="484018" cy="484018"/>
                  <wp:effectExtent l="0" t="0" r="0" b="0"/>
                  <wp:docPr id="930349401" name="Picture 930349401" descr="A green sign with white text and a tree and bir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een sign with white text and a tree and birds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13" cy="5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46" w14:paraId="1403E893" w14:textId="77777777" w:rsidTr="00646AD4">
        <w:trPr>
          <w:trHeight w:val="57"/>
        </w:trPr>
        <w:tc>
          <w:tcPr>
            <w:tcW w:w="906" w:type="dxa"/>
          </w:tcPr>
          <w:p w14:paraId="32D7EDEA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4B6BC26F" wp14:editId="000EEAB4">
                  <wp:extent cx="432000" cy="432000"/>
                  <wp:effectExtent l="0" t="0" r="6350" b="6350"/>
                  <wp:docPr id="930349403" name="Graphic 93034940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37659" name="Graphic 679637659" descr="Books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20CEE6ED" w14:textId="77777777" w:rsidR="003A5146" w:rsidRPr="003F7870" w:rsidRDefault="003A5146" w:rsidP="00646AD4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>
              <w:rPr>
                <w:color w:val="009D8F" w:themeColor="accent5"/>
                <w:sz w:val="28"/>
                <w:szCs w:val="28"/>
              </w:rPr>
              <w:t>L</w:t>
            </w:r>
            <w:r w:rsidRPr="003F7870">
              <w:rPr>
                <w:color w:val="009D8F" w:themeColor="accent5"/>
                <w:sz w:val="28"/>
                <w:szCs w:val="28"/>
              </w:rPr>
              <w:t>earning area</w:t>
            </w:r>
          </w:p>
          <w:p w14:paraId="3C7DDF6D" w14:textId="7FBB5FEC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History, Geography</w:t>
            </w:r>
          </w:p>
        </w:tc>
        <w:tc>
          <w:tcPr>
            <w:tcW w:w="6379" w:type="dxa"/>
            <w:vMerge/>
          </w:tcPr>
          <w:p w14:paraId="43F11D75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3A5146" w14:paraId="1CD9C9F0" w14:textId="77777777" w:rsidTr="00646AD4">
        <w:tc>
          <w:tcPr>
            <w:tcW w:w="906" w:type="dxa"/>
          </w:tcPr>
          <w:p w14:paraId="74FE056C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574EAEB7" wp14:editId="00918C96">
                  <wp:extent cx="432000" cy="432000"/>
                  <wp:effectExtent l="0" t="0" r="0" b="0"/>
                  <wp:docPr id="930349404" name="Graphic 930349404" descr="Mark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534149" name="Graphic 1148534149" descr="Marker outline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022FF03" w14:textId="77777777" w:rsidR="003A5146" w:rsidRPr="003F7870" w:rsidRDefault="003A5146" w:rsidP="00646AD4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Location</w:t>
            </w:r>
          </w:p>
          <w:p w14:paraId="699DFCD0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The Court House, Steiglitz Historic Park</w:t>
            </w:r>
          </w:p>
        </w:tc>
        <w:tc>
          <w:tcPr>
            <w:tcW w:w="6379" w:type="dxa"/>
            <w:vMerge/>
          </w:tcPr>
          <w:p w14:paraId="6CF8B8E3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3A5146" w14:paraId="4B185412" w14:textId="77777777" w:rsidTr="00646AD4">
        <w:tc>
          <w:tcPr>
            <w:tcW w:w="906" w:type="dxa"/>
          </w:tcPr>
          <w:p w14:paraId="6A24BE32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6ACAF908" wp14:editId="07C09E00">
                  <wp:extent cx="432000" cy="432000"/>
                  <wp:effectExtent l="0" t="0" r="0" b="0"/>
                  <wp:docPr id="930349405" name="Graphic 930349405" descr="Alarm clo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77601" name="Graphic 1227877601" descr="Alarm clock outline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1EA18558" w14:textId="77777777" w:rsidR="003A5146" w:rsidRPr="003F7870" w:rsidRDefault="003A5146" w:rsidP="00646AD4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Time</w:t>
            </w:r>
          </w:p>
          <w:p w14:paraId="35853A24" w14:textId="244DABFE" w:rsidR="003A5146" w:rsidRDefault="00D70834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6</w:t>
            </w:r>
            <w:r w:rsidR="003A5146" w:rsidRPr="0050671C">
              <w:rPr>
                <w:sz w:val="22"/>
                <w:szCs w:val="22"/>
              </w:rPr>
              <w:t>0 minutes</w:t>
            </w:r>
          </w:p>
        </w:tc>
        <w:tc>
          <w:tcPr>
            <w:tcW w:w="6379" w:type="dxa"/>
            <w:vMerge/>
          </w:tcPr>
          <w:p w14:paraId="53144142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</w:tbl>
    <w:p w14:paraId="7F5E213C" w14:textId="77777777" w:rsidR="003A5146" w:rsidRDefault="003A5146" w:rsidP="003A5146">
      <w:pPr>
        <w:spacing w:after="160" w:line="259" w:lineRule="auto"/>
        <w:jc w:val="center"/>
        <w:rPr>
          <w:color w:val="78367E" w:themeColor="accent3"/>
        </w:rPr>
      </w:pPr>
      <w:r w:rsidRPr="0041070B">
        <w:rPr>
          <w:noProof/>
          <w:color w:val="78367E" w:themeColor="accent3"/>
        </w:rPr>
        <mc:AlternateContent>
          <mc:Choice Requires="wps">
            <w:drawing>
              <wp:inline distT="0" distB="0" distL="0" distR="0" wp14:anchorId="037A08D8" wp14:editId="7BB20BB3">
                <wp:extent cx="2599200" cy="18000"/>
                <wp:effectExtent l="0" t="0" r="10795" b="20320"/>
                <wp:docPr id="930349383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00" cy="18000"/>
                        </a:xfrm>
                        <a:custGeom>
                          <a:avLst/>
                          <a:gdLst>
                            <a:gd name="connsiteX0" fmla="*/ 0 w 2597943"/>
                            <a:gd name="connsiteY0" fmla="*/ 9332 h 18823"/>
                            <a:gd name="connsiteX1" fmla="*/ 70676 w 2597943"/>
                            <a:gd name="connsiteY1" fmla="*/ 7427 h 18823"/>
                            <a:gd name="connsiteX2" fmla="*/ 166592 w 2597943"/>
                            <a:gd name="connsiteY2" fmla="*/ 5141 h 18823"/>
                            <a:gd name="connsiteX3" fmla="*/ 295847 w 2597943"/>
                            <a:gd name="connsiteY3" fmla="*/ 6570 h 18823"/>
                            <a:gd name="connsiteX4" fmla="*/ 453962 w 2597943"/>
                            <a:gd name="connsiteY4" fmla="*/ 18666 h 18823"/>
                            <a:gd name="connsiteX5" fmla="*/ 603599 w 2597943"/>
                            <a:gd name="connsiteY5" fmla="*/ 6570 h 18823"/>
                            <a:gd name="connsiteX6" fmla="*/ 881444 w 2597943"/>
                            <a:gd name="connsiteY6" fmla="*/ 6570 h 18823"/>
                            <a:gd name="connsiteX7" fmla="*/ 1167860 w 2597943"/>
                            <a:gd name="connsiteY7" fmla="*/ 6570 h 18823"/>
                            <a:gd name="connsiteX8" fmla="*/ 1445705 w 2597943"/>
                            <a:gd name="connsiteY8" fmla="*/ 6570 h 18823"/>
                            <a:gd name="connsiteX9" fmla="*/ 1672209 w 2597943"/>
                            <a:gd name="connsiteY9" fmla="*/ 6570 h 18823"/>
                            <a:gd name="connsiteX10" fmla="*/ 2176558 w 2597943"/>
                            <a:gd name="connsiteY10" fmla="*/ 6570 h 18823"/>
                            <a:gd name="connsiteX11" fmla="*/ 2597944 w 2597943"/>
                            <a:gd name="connsiteY11" fmla="*/ 6570 h 1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597943" h="18823">
                              <a:moveTo>
                                <a:pt x="0" y="9332"/>
                              </a:moveTo>
                              <a:cubicBezTo>
                                <a:pt x="0" y="9332"/>
                                <a:pt x="0" y="2855"/>
                                <a:pt x="70676" y="7427"/>
                              </a:cubicBezTo>
                              <a:cubicBezTo>
                                <a:pt x="109442" y="9999"/>
                                <a:pt x="143732" y="1236"/>
                                <a:pt x="166592" y="5141"/>
                              </a:cubicBezTo>
                              <a:cubicBezTo>
                                <a:pt x="204597" y="11713"/>
                                <a:pt x="279559" y="9427"/>
                                <a:pt x="295847" y="6570"/>
                              </a:cubicBezTo>
                              <a:cubicBezTo>
                                <a:pt x="351377" y="-3336"/>
                                <a:pt x="411290" y="16476"/>
                                <a:pt x="453962" y="18666"/>
                              </a:cubicBezTo>
                              <a:cubicBezTo>
                                <a:pt x="496634" y="20857"/>
                                <a:pt x="543687" y="-669"/>
                                <a:pt x="603599" y="6570"/>
                              </a:cubicBezTo>
                              <a:cubicBezTo>
                                <a:pt x="663416" y="13713"/>
                                <a:pt x="800195" y="16476"/>
                                <a:pt x="881444" y="6570"/>
                              </a:cubicBezTo>
                              <a:cubicBezTo>
                                <a:pt x="962692" y="-3336"/>
                                <a:pt x="1056704" y="25048"/>
                                <a:pt x="1167860" y="6570"/>
                              </a:cubicBezTo>
                              <a:cubicBezTo>
                                <a:pt x="1279017" y="-11909"/>
                                <a:pt x="1343120" y="25048"/>
                                <a:pt x="1445705" y="6570"/>
                              </a:cubicBezTo>
                              <a:cubicBezTo>
                                <a:pt x="1548289" y="-11909"/>
                                <a:pt x="1561148" y="16476"/>
                                <a:pt x="1672209" y="6570"/>
                              </a:cubicBezTo>
                              <a:cubicBezTo>
                                <a:pt x="1783366" y="-3336"/>
                                <a:pt x="2108168" y="12189"/>
                                <a:pt x="2176558" y="6570"/>
                              </a:cubicBezTo>
                              <a:cubicBezTo>
                                <a:pt x="2244947" y="950"/>
                                <a:pt x="2514219" y="-4860"/>
                                <a:pt x="2597944" y="6570"/>
                              </a:cubicBezTo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5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86498A" id="Graphic 9" o:spid="_x0000_s1026" alt="&quot;&quot;" style="width:204.65pt;height: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97943,1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" path="m,9332v,,,-6477,70676,-1905c109442,9999,143732,1236,166592,5141v38005,6572,112967,4286,129255,1429c351377,-3336,411290,16476,453962,18666,496634,20857,543687,-669,603599,6570v59817,7143,196596,9906,277845,c962692,-3336,1056704,25048,1167860,6570v111157,-18479,175260,18478,277845,c1548289,-11909,1561148,16476,1672209,6570v111157,-9906,435959,5619,504349,c2244947,950,2514219,-4860,2597944,6570e" filled="f" strokecolor="#009d8f [3208]" strokeweight="1pt">
                <v:stroke joinstyle="miter"/>
                <v:path arrowok="t" o:connecttype="custom" o:connectlocs="0,8924;70710,7102;166673,4916;295990,6283;454182,17850;603891,6283;881870,6283;1168425,6283;1446404,6283;1673018,6283;2177611,6283;2599201,6283" o:connectangles="0,0,0,0,0,0,0,0,0,0,0,0"/>
                <w10:anchorlock/>
              </v:shape>
            </w:pict>
          </mc:Fallback>
        </mc:AlternateContent>
      </w:r>
    </w:p>
    <w:p w14:paraId="687AE6C4" w14:textId="5B1BB77D" w:rsidR="003A5146" w:rsidRPr="003F7870" w:rsidRDefault="0013410A" w:rsidP="003A5146">
      <w:pPr>
        <w:pStyle w:val="Heading2"/>
        <w:spacing w:before="120" w:after="240"/>
        <w:rPr>
          <w:color w:val="009D8F" w:themeColor="accent5"/>
        </w:rPr>
      </w:pPr>
      <w:r>
        <w:rPr>
          <w:color w:val="009D8F" w:themeColor="accent5"/>
        </w:rPr>
        <w:t>Steiglitz through Time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"/>
        <w:gridCol w:w="2775"/>
        <w:gridCol w:w="6379"/>
      </w:tblGrid>
      <w:tr w:rsidR="003A5146" w14:paraId="4FF6CE29" w14:textId="77777777" w:rsidTr="00646AD4">
        <w:tc>
          <w:tcPr>
            <w:tcW w:w="906" w:type="dxa"/>
          </w:tcPr>
          <w:p w14:paraId="4DF3C9BD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6BD06B61" wp14:editId="35B46080">
                  <wp:extent cx="417444" cy="362227"/>
                  <wp:effectExtent l="0" t="0" r="1905" b="0"/>
                  <wp:docPr id="1330907136" name="Graphic 1330907136" descr="Graduation ca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03751" name="Graphic 759803751" descr="Graduation cap outline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t="16112" r="3325"/>
                          <a:stretch/>
                        </pic:blipFill>
                        <pic:spPr bwMode="auto">
                          <a:xfrm>
                            <a:off x="0" y="0"/>
                            <a:ext cx="417637" cy="36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1C8F3E04" w14:textId="77777777" w:rsidR="003A5146" w:rsidRPr="003F7870" w:rsidRDefault="003A5146" w:rsidP="00646AD4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Levels</w:t>
            </w:r>
          </w:p>
          <w:p w14:paraId="6334B614" w14:textId="77777777" w:rsidR="003A5146" w:rsidRDefault="003A5146" w:rsidP="00646AD4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VCE Outdoor and Environmental Studies</w:t>
            </w:r>
          </w:p>
          <w:p w14:paraId="3E4AD793" w14:textId="2EF94E10" w:rsidR="00A91E19" w:rsidRPr="00D83353" w:rsidRDefault="00A91E19" w:rsidP="00646AD4">
            <w:pPr>
              <w:spacing w:after="0" w:line="259" w:lineRule="auto"/>
              <w:rPr>
                <w:color w:val="78367E" w:themeColor="accent3"/>
                <w:sz w:val="22"/>
                <w:szCs w:val="22"/>
              </w:rPr>
            </w:pPr>
            <w:r w:rsidRPr="00D83353">
              <w:rPr>
                <w:sz w:val="22"/>
                <w:szCs w:val="22"/>
              </w:rPr>
              <w:t>VCE History</w:t>
            </w:r>
          </w:p>
        </w:tc>
        <w:tc>
          <w:tcPr>
            <w:tcW w:w="6379" w:type="dxa"/>
            <w:vMerge w:val="restart"/>
          </w:tcPr>
          <w:p w14:paraId="33DB3763" w14:textId="21B0E5AC" w:rsidR="00460425" w:rsidRDefault="003A5146" w:rsidP="00646AD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3E6D681" wp14:editId="7D7A6658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22225</wp:posOffset>
                      </wp:positionV>
                      <wp:extent cx="1618615" cy="1112520"/>
                      <wp:effectExtent l="0" t="0" r="635" b="0"/>
                      <wp:wrapSquare wrapText="bothSides"/>
                      <wp:docPr id="930349406" name="Graphi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8615" cy="1112520"/>
                              </a:xfrm>
                              <a:custGeom>
                                <a:avLst/>
                                <a:gdLst>
                                  <a:gd name="connsiteX0" fmla="*/ 2884053 w 2884052"/>
                                  <a:gd name="connsiteY0" fmla="*/ 2196388 h 2217251"/>
                                  <a:gd name="connsiteX1" fmla="*/ 2805582 w 2884052"/>
                                  <a:gd name="connsiteY1" fmla="*/ 2208983 h 2217251"/>
                                  <a:gd name="connsiteX2" fmla="*/ 2699045 w 2884052"/>
                                  <a:gd name="connsiteY2" fmla="*/ 2211557 h 2217251"/>
                                  <a:gd name="connsiteX3" fmla="*/ 2555581 w 2884052"/>
                                  <a:gd name="connsiteY3" fmla="*/ 2209994 h 2217251"/>
                                  <a:gd name="connsiteX4" fmla="*/ 2380174 w 2884052"/>
                                  <a:gd name="connsiteY4" fmla="*/ 2196572 h 2217251"/>
                                  <a:gd name="connsiteX5" fmla="*/ 2214000 w 2884052"/>
                                  <a:gd name="connsiteY5" fmla="*/ 2209994 h 2217251"/>
                                  <a:gd name="connsiteX6" fmla="*/ 1905561 w 2884052"/>
                                  <a:gd name="connsiteY6" fmla="*/ 2209994 h 2217251"/>
                                  <a:gd name="connsiteX7" fmla="*/ 1587614 w 2884052"/>
                                  <a:gd name="connsiteY7" fmla="*/ 2209994 h 2217251"/>
                                  <a:gd name="connsiteX8" fmla="*/ 1279175 w 2884052"/>
                                  <a:gd name="connsiteY8" fmla="*/ 2209994 h 2217251"/>
                                  <a:gd name="connsiteX9" fmla="*/ 1027698 w 2884052"/>
                                  <a:gd name="connsiteY9" fmla="*/ 2209994 h 2217251"/>
                                  <a:gd name="connsiteX10" fmla="*/ 467782 w 2884052"/>
                                  <a:gd name="connsiteY10" fmla="*/ 2209994 h 2217251"/>
                                  <a:gd name="connsiteX11" fmla="*/ 0 w 2884052"/>
                                  <a:gd name="connsiteY11" fmla="*/ 2209994 h 2217251"/>
                                  <a:gd name="connsiteX12" fmla="*/ 0 w 2884052"/>
                                  <a:gd name="connsiteY12" fmla="*/ 7257 h 2217251"/>
                                  <a:gd name="connsiteX13" fmla="*/ 467689 w 2884052"/>
                                  <a:gd name="connsiteY13" fmla="*/ 7257 h 2217251"/>
                                  <a:gd name="connsiteX14" fmla="*/ 1027605 w 2884052"/>
                                  <a:gd name="connsiteY14" fmla="*/ 7257 h 2217251"/>
                                  <a:gd name="connsiteX15" fmla="*/ 1279083 w 2884052"/>
                                  <a:gd name="connsiteY15" fmla="*/ 7257 h 2217251"/>
                                  <a:gd name="connsiteX16" fmla="*/ 1587522 w 2884052"/>
                                  <a:gd name="connsiteY16" fmla="*/ 7257 h 2217251"/>
                                  <a:gd name="connsiteX17" fmla="*/ 1905469 w 2884052"/>
                                  <a:gd name="connsiteY17" fmla="*/ 7257 h 2217251"/>
                                  <a:gd name="connsiteX18" fmla="*/ 2213908 w 2884052"/>
                                  <a:gd name="connsiteY18" fmla="*/ 7257 h 2217251"/>
                                  <a:gd name="connsiteX19" fmla="*/ 2380082 w 2884052"/>
                                  <a:gd name="connsiteY19" fmla="*/ 20679 h 2217251"/>
                                  <a:gd name="connsiteX20" fmla="*/ 2555489 w 2884052"/>
                                  <a:gd name="connsiteY20" fmla="*/ 7257 h 2217251"/>
                                  <a:gd name="connsiteX21" fmla="*/ 2699045 w 2884052"/>
                                  <a:gd name="connsiteY21" fmla="*/ 5694 h 2217251"/>
                                  <a:gd name="connsiteX22" fmla="*/ 2805582 w 2884052"/>
                                  <a:gd name="connsiteY22" fmla="*/ 8268 h 2217251"/>
                                  <a:gd name="connsiteX23" fmla="*/ 2884053 w 2884052"/>
                                  <a:gd name="connsiteY23" fmla="*/ 20863 h 22172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2884052" h="2217251">
                                    <a:moveTo>
                                      <a:pt x="2884053" y="2196388"/>
                                    </a:moveTo>
                                    <a:cubicBezTo>
                                      <a:pt x="2884053" y="2196388"/>
                                      <a:pt x="2884053" y="2214131"/>
                                      <a:pt x="2805582" y="2208983"/>
                                    </a:cubicBezTo>
                                    <a:cubicBezTo>
                                      <a:pt x="2762561" y="2206133"/>
                                      <a:pt x="2724525" y="2215877"/>
                                      <a:pt x="2699045" y="2211557"/>
                                    </a:cubicBezTo>
                                    <a:cubicBezTo>
                                      <a:pt x="2651423" y="2205846"/>
                                      <a:pt x="2603317" y="2205322"/>
                                      <a:pt x="2555581" y="2209994"/>
                                    </a:cubicBezTo>
                                    <a:cubicBezTo>
                                      <a:pt x="2493912" y="2220934"/>
                                      <a:pt x="2427442" y="2198962"/>
                                      <a:pt x="2380174" y="2196572"/>
                                    </a:cubicBezTo>
                                    <a:cubicBezTo>
                                      <a:pt x="2332907" y="2194182"/>
                                      <a:pt x="2280562" y="2217900"/>
                                      <a:pt x="2214000" y="2209994"/>
                                    </a:cubicBezTo>
                                    <a:cubicBezTo>
                                      <a:pt x="2147438" y="2202088"/>
                                      <a:pt x="1995757" y="2198962"/>
                                      <a:pt x="1905561" y="2209994"/>
                                    </a:cubicBezTo>
                                    <a:cubicBezTo>
                                      <a:pt x="1815365" y="2221026"/>
                                      <a:pt x="1711045" y="2189585"/>
                                      <a:pt x="1587614" y="2209994"/>
                                    </a:cubicBezTo>
                                    <a:cubicBezTo>
                                      <a:pt x="1464183" y="2230402"/>
                                      <a:pt x="1393097" y="2189585"/>
                                      <a:pt x="1279175" y="2209994"/>
                                    </a:cubicBezTo>
                                    <a:cubicBezTo>
                                      <a:pt x="1165253" y="2230402"/>
                                      <a:pt x="1151129" y="2198962"/>
                                      <a:pt x="1027698" y="2209994"/>
                                    </a:cubicBezTo>
                                    <a:cubicBezTo>
                                      <a:pt x="904267" y="2221026"/>
                                      <a:pt x="543668" y="2203743"/>
                                      <a:pt x="467782" y="2209994"/>
                                    </a:cubicBezTo>
                                    <a:cubicBezTo>
                                      <a:pt x="391895" y="2216245"/>
                                      <a:pt x="92965" y="2222588"/>
                                      <a:pt x="0" y="2209994"/>
                                    </a:cubicBezTo>
                                    <a:lnTo>
                                      <a:pt x="0" y="7257"/>
                                    </a:lnTo>
                                    <a:cubicBezTo>
                                      <a:pt x="92873" y="-5337"/>
                                      <a:pt x="391803" y="1006"/>
                                      <a:pt x="467689" y="7257"/>
                                    </a:cubicBezTo>
                                    <a:cubicBezTo>
                                      <a:pt x="543576" y="13508"/>
                                      <a:pt x="904636" y="-3682"/>
                                      <a:pt x="1027605" y="7257"/>
                                    </a:cubicBezTo>
                                    <a:cubicBezTo>
                                      <a:pt x="1150575" y="18197"/>
                                      <a:pt x="1165253" y="-13151"/>
                                      <a:pt x="1279083" y="7257"/>
                                    </a:cubicBezTo>
                                    <a:cubicBezTo>
                                      <a:pt x="1392913" y="27666"/>
                                      <a:pt x="1464183" y="-13151"/>
                                      <a:pt x="1587522" y="7257"/>
                                    </a:cubicBezTo>
                                    <a:cubicBezTo>
                                      <a:pt x="1710860" y="27666"/>
                                      <a:pt x="1815365" y="-3682"/>
                                      <a:pt x="1905469" y="7257"/>
                                    </a:cubicBezTo>
                                    <a:cubicBezTo>
                                      <a:pt x="1995573" y="18197"/>
                                      <a:pt x="2147530" y="15163"/>
                                      <a:pt x="2213908" y="7257"/>
                                    </a:cubicBezTo>
                                    <a:cubicBezTo>
                                      <a:pt x="2280285" y="-649"/>
                                      <a:pt x="2332538" y="23069"/>
                                      <a:pt x="2380082" y="20679"/>
                                    </a:cubicBezTo>
                                    <a:cubicBezTo>
                                      <a:pt x="2427627" y="18289"/>
                                      <a:pt x="2494004" y="-3682"/>
                                      <a:pt x="2555489" y="7257"/>
                                    </a:cubicBezTo>
                                    <a:cubicBezTo>
                                      <a:pt x="2603256" y="11936"/>
                                      <a:pt x="2651393" y="11412"/>
                                      <a:pt x="2699045" y="5694"/>
                                    </a:cubicBezTo>
                                    <a:cubicBezTo>
                                      <a:pt x="2724525" y="1374"/>
                                      <a:pt x="2762561" y="11118"/>
                                      <a:pt x="2805582" y="8268"/>
                                    </a:cubicBezTo>
                                    <a:cubicBezTo>
                                      <a:pt x="2884053" y="3120"/>
                                      <a:pt x="2884053" y="20863"/>
                                      <a:pt x="2884053" y="20863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220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9628B" id="Graphic 59" o:spid="_x0000_s1026" style="position:absolute;margin-left:185.1pt;margin-top:1.75pt;width:127.45pt;height:87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4052,221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" path="m2884053,2196388v,,,17743,-78471,12595c2762561,2206133,2724525,2215877,2699045,2211557v-47622,-5711,-95728,-6235,-143464,-1563c2493912,2220934,2427442,2198962,2380174,2196572v-47267,-2390,-99612,21328,-166174,13422c2147438,2202088,1995757,2198962,1905561,2209994v-90196,11032,-194516,-20409,-317947,c1464183,2230402,1393097,2189585,1279175,2209994v-113922,20408,-128046,-11032,-251477,c904267,2221026,543668,2203743,467782,2209994v-75887,6251,-374817,12594,-467782,l,7257v92873,-12594,391803,-6251,467689,c543576,13508,904636,-3682,1027605,7257v122970,10940,137648,-20408,251478,c1392913,27666,1464183,-13151,1587522,7257v123338,20409,227843,-10939,317947,c1995573,18197,2147530,15163,2213908,7257v66377,-7906,118630,15812,166174,13422c2427627,18289,2494004,-3682,2555489,7257v47767,4679,95904,4155,143556,-1563c2724525,1374,2762561,11118,2805582,8268v78471,-5148,78471,12595,78471,12595l2884053,2196388xe" stroked="f" strokeweight=".25611mm">
                      <v:fill r:id="rId74" o:title="" recolor="t" rotate="t" type="frame"/>
                      <v:stroke joinstyle="miter"/>
                      <v:path arrowok="t" o:connecttype="custom" o:connectlocs="1618616,1102052;1574575,1108371;1514784,1109663;1434267,1108879;1335824,1102144;1242562,1108879;1069457,1108879;891016,1108879;717911,1108879;576774,1108879;262533,1108879;0,1108879;0,3641;262481,3641;576722,3641;717859,3641;890964,3641;1069405,3641;1242510,3641;1335772,10376;1434216,3641;1514784,2857;1574575,4149;1618616,10468" o:connectangles="0,0,0,0,0,0,0,0,0,0,0,0,0,0,0,0,0,0,0,0,0,0,0,0"/>
                      <w10:wrap type="square"/>
                    </v:shape>
                  </w:pict>
                </mc:Fallback>
              </mc:AlternateContent>
            </w:r>
            <w:r w:rsidRPr="003A5146">
              <w:rPr>
                <w:noProof/>
              </w:rPr>
              <w:t xml:space="preserve">Students </w:t>
            </w:r>
            <w:r w:rsidR="009C5A7B" w:rsidRPr="003A5146">
              <w:rPr>
                <w:noProof/>
              </w:rPr>
              <w:t>can re-imagine what life was like in a gold rush town in the 1850s</w:t>
            </w:r>
            <w:r w:rsidR="00304320">
              <w:rPr>
                <w:noProof/>
              </w:rPr>
              <w:t xml:space="preserve">. </w:t>
            </w:r>
            <w:r w:rsidR="00587B82">
              <w:rPr>
                <w:noProof/>
              </w:rPr>
              <w:t>The</w:t>
            </w:r>
            <w:r w:rsidR="00694C6F">
              <w:rPr>
                <w:noProof/>
              </w:rPr>
              <w:t>y learn</w:t>
            </w:r>
            <w:r w:rsidR="008A0490">
              <w:rPr>
                <w:noProof/>
              </w:rPr>
              <w:t xml:space="preserve"> about connections that different people have had with </w:t>
            </w:r>
            <w:r w:rsidR="006E2052">
              <w:rPr>
                <w:noProof/>
              </w:rPr>
              <w:t xml:space="preserve">the area </w:t>
            </w:r>
            <w:r w:rsidR="006D3369">
              <w:rPr>
                <w:noProof/>
              </w:rPr>
              <w:t xml:space="preserve">around </w:t>
            </w:r>
            <w:r w:rsidR="008A0490">
              <w:rPr>
                <w:noProof/>
              </w:rPr>
              <w:t>Steiglitz through time, including how natural resource access has influenced the uses of this landscape.</w:t>
            </w:r>
            <w:r w:rsidR="00694C6F">
              <w:rPr>
                <w:noProof/>
              </w:rPr>
              <w:t xml:space="preserve"> </w:t>
            </w:r>
            <w:r w:rsidR="00C64F15">
              <w:rPr>
                <w:noProof/>
              </w:rPr>
              <w:t xml:space="preserve">Students also learn about how </w:t>
            </w:r>
            <w:r w:rsidR="007C64AA">
              <w:rPr>
                <w:noProof/>
              </w:rPr>
              <w:t xml:space="preserve">park rangers and the Steiglitz community care for the historic </w:t>
            </w:r>
            <w:r w:rsidR="00E83F02">
              <w:rPr>
                <w:noProof/>
              </w:rPr>
              <w:t>park</w:t>
            </w:r>
            <w:r w:rsidR="007C64AA">
              <w:rPr>
                <w:noProof/>
              </w:rPr>
              <w:t>.</w:t>
            </w:r>
          </w:p>
          <w:p w14:paraId="5010378A" w14:textId="77777777" w:rsidR="003A5146" w:rsidRPr="00CF25C6" w:rsidRDefault="003A5146" w:rsidP="00646AD4">
            <w:pPr>
              <w:spacing w:after="120"/>
              <w:rPr>
                <w:b/>
                <w:bCs/>
                <w:color w:val="009D8F" w:themeColor="accent5"/>
              </w:rPr>
            </w:pPr>
            <w:r w:rsidRPr="00CF25C6">
              <w:rPr>
                <w:b/>
                <w:bCs/>
                <w:color w:val="009D8F" w:themeColor="accent5"/>
              </w:rPr>
              <w:t>Links to UN Sustainable Development Goals:</w:t>
            </w:r>
          </w:p>
          <w:p w14:paraId="192F8B11" w14:textId="59095706" w:rsidR="003A5146" w:rsidRPr="00CF25C6" w:rsidRDefault="003A5146" w:rsidP="00646AD4">
            <w:pPr>
              <w:spacing w:after="0"/>
            </w:pPr>
            <w:r>
              <w:rPr>
                <w:noProof/>
                <w:color w:val="78367E" w:themeColor="accent3"/>
              </w:rPr>
              <w:drawing>
                <wp:inline distT="0" distB="0" distL="0" distR="0" wp14:anchorId="461BC234" wp14:editId="31F62D0B">
                  <wp:extent cx="476701" cy="476701"/>
                  <wp:effectExtent l="0" t="0" r="0" b="0"/>
                  <wp:docPr id="1330907137" name="Picture 1330907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27" cy="48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4C2AC4E7" wp14:editId="1FD0BDD1">
                  <wp:extent cx="481035" cy="481035"/>
                  <wp:effectExtent l="0" t="0" r="0" b="0"/>
                  <wp:docPr id="1330907138" name="Picture 1330907138" descr="A red sign with a book and a penci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red sign with a book and a pencil&#10;&#10;Description automatically generated with low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9" cy="48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8367E" w:themeColor="accent3"/>
              </w:rPr>
              <w:t xml:space="preserve"> </w:t>
            </w:r>
            <w:r>
              <w:rPr>
                <w:noProof/>
                <w:color w:val="78367E" w:themeColor="accent3"/>
              </w:rPr>
              <w:drawing>
                <wp:inline distT="0" distB="0" distL="0" distR="0" wp14:anchorId="37CE6C0F" wp14:editId="0514536B">
                  <wp:extent cx="484018" cy="484018"/>
                  <wp:effectExtent l="0" t="0" r="0" b="0"/>
                  <wp:docPr id="1330907156" name="Picture 1330907156" descr="A green sign with white text and a tree and bir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een sign with white text and a tree and birds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13" cy="5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46" w14:paraId="2002131E" w14:textId="77777777" w:rsidTr="00646AD4">
        <w:trPr>
          <w:trHeight w:val="57"/>
        </w:trPr>
        <w:tc>
          <w:tcPr>
            <w:tcW w:w="906" w:type="dxa"/>
          </w:tcPr>
          <w:p w14:paraId="4A4FE392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77D0ECC9" wp14:editId="2518CEB6">
                  <wp:extent cx="432000" cy="432000"/>
                  <wp:effectExtent l="0" t="0" r="6350" b="6350"/>
                  <wp:docPr id="1330907157" name="Graphic 1330907157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37659" name="Graphic 679637659" descr="Books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75DA285C" w14:textId="77777777" w:rsidR="003A5146" w:rsidRPr="003F7870" w:rsidRDefault="003A5146" w:rsidP="00646AD4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>
              <w:rPr>
                <w:color w:val="009D8F" w:themeColor="accent5"/>
                <w:sz w:val="28"/>
                <w:szCs w:val="28"/>
              </w:rPr>
              <w:t>L</w:t>
            </w:r>
            <w:r w:rsidRPr="003F7870">
              <w:rPr>
                <w:color w:val="009D8F" w:themeColor="accent5"/>
                <w:sz w:val="28"/>
                <w:szCs w:val="28"/>
              </w:rPr>
              <w:t>earning area</w:t>
            </w:r>
          </w:p>
          <w:p w14:paraId="54E20154" w14:textId="33457A04" w:rsidR="00A91E19" w:rsidRDefault="004A7F69" w:rsidP="00646AD4">
            <w:pPr>
              <w:spacing w:after="0" w:line="259" w:lineRule="auto"/>
              <w:rPr>
                <w:sz w:val="22"/>
                <w:szCs w:val="22"/>
              </w:rPr>
            </w:pPr>
            <w:r w:rsidRPr="00646E33">
              <w:rPr>
                <w:sz w:val="22"/>
                <w:szCs w:val="22"/>
              </w:rPr>
              <w:t>OES: Unit 2 (AOS2)</w:t>
            </w:r>
            <w:r w:rsidR="004E6B7C">
              <w:rPr>
                <w:sz w:val="22"/>
                <w:szCs w:val="22"/>
              </w:rPr>
              <w:t xml:space="preserve"> and</w:t>
            </w:r>
            <w:r w:rsidRPr="00646E33">
              <w:rPr>
                <w:sz w:val="22"/>
                <w:szCs w:val="22"/>
              </w:rPr>
              <w:t xml:space="preserve"> Unit 3 (AOS1)</w:t>
            </w:r>
          </w:p>
          <w:p w14:paraId="4D4B46D6" w14:textId="56628E77" w:rsidR="0083319D" w:rsidRPr="0083319D" w:rsidRDefault="0083319D" w:rsidP="00646AD4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History: </w:t>
            </w:r>
            <w:r w:rsidR="00860833">
              <w:rPr>
                <w:sz w:val="22"/>
                <w:szCs w:val="22"/>
              </w:rPr>
              <w:t xml:space="preserve">Unit </w:t>
            </w:r>
            <w:r w:rsidR="00FD1A8F">
              <w:rPr>
                <w:sz w:val="22"/>
                <w:szCs w:val="22"/>
              </w:rPr>
              <w:t>3 and 4 (AOS1)</w:t>
            </w:r>
          </w:p>
        </w:tc>
        <w:tc>
          <w:tcPr>
            <w:tcW w:w="6379" w:type="dxa"/>
            <w:vMerge/>
          </w:tcPr>
          <w:p w14:paraId="5BE94B7E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3A5146" w14:paraId="2191BAC3" w14:textId="77777777" w:rsidTr="00646AD4">
        <w:tc>
          <w:tcPr>
            <w:tcW w:w="906" w:type="dxa"/>
          </w:tcPr>
          <w:p w14:paraId="0AA4206C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43BEE0FA" wp14:editId="0CC9ADE4">
                  <wp:extent cx="432000" cy="432000"/>
                  <wp:effectExtent l="0" t="0" r="0" b="0"/>
                  <wp:docPr id="1330907158" name="Graphic 1330907158" descr="Mark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534149" name="Graphic 1148534149" descr="Marker outline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557C7D64" w14:textId="77777777" w:rsidR="003A5146" w:rsidRPr="003F7870" w:rsidRDefault="003A5146" w:rsidP="00646AD4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Location</w:t>
            </w:r>
          </w:p>
          <w:p w14:paraId="23E33AF9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The Court House, Steiglitz Historic Park</w:t>
            </w:r>
          </w:p>
        </w:tc>
        <w:tc>
          <w:tcPr>
            <w:tcW w:w="6379" w:type="dxa"/>
            <w:vMerge/>
          </w:tcPr>
          <w:p w14:paraId="5F5A2D89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  <w:tr w:rsidR="003A5146" w14:paraId="676E1713" w14:textId="77777777" w:rsidTr="00646AD4">
        <w:tc>
          <w:tcPr>
            <w:tcW w:w="906" w:type="dxa"/>
          </w:tcPr>
          <w:p w14:paraId="6EB68415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noProof/>
              </w:rPr>
              <w:drawing>
                <wp:inline distT="0" distB="0" distL="0" distR="0" wp14:anchorId="3020B9DA" wp14:editId="7286B89C">
                  <wp:extent cx="432000" cy="432000"/>
                  <wp:effectExtent l="0" t="0" r="0" b="0"/>
                  <wp:docPr id="1330907159" name="Graphic 1330907159" descr="Alarm clo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77601" name="Graphic 1227877601" descr="Alarm clock outline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6AF61123" w14:textId="77777777" w:rsidR="003A5146" w:rsidRPr="003F7870" w:rsidRDefault="003A5146" w:rsidP="00646AD4">
            <w:pPr>
              <w:spacing w:after="0" w:line="259" w:lineRule="auto"/>
              <w:rPr>
                <w:color w:val="009D8F" w:themeColor="accent5"/>
                <w:sz w:val="28"/>
                <w:szCs w:val="28"/>
              </w:rPr>
            </w:pPr>
            <w:r w:rsidRPr="003F7870">
              <w:rPr>
                <w:color w:val="009D8F" w:themeColor="accent5"/>
                <w:sz w:val="28"/>
                <w:szCs w:val="28"/>
              </w:rPr>
              <w:t>Time</w:t>
            </w:r>
          </w:p>
          <w:p w14:paraId="7CFC6120" w14:textId="2E1E1B11" w:rsidR="003A5146" w:rsidRDefault="00C3497D" w:rsidP="00646AD4">
            <w:pPr>
              <w:spacing w:after="0" w:line="259" w:lineRule="auto"/>
              <w:rPr>
                <w:color w:val="78367E" w:themeColor="accent3"/>
              </w:rPr>
            </w:pPr>
            <w:r>
              <w:rPr>
                <w:sz w:val="22"/>
                <w:szCs w:val="22"/>
              </w:rPr>
              <w:t>6</w:t>
            </w:r>
            <w:r w:rsidR="003A5146" w:rsidRPr="0050671C">
              <w:rPr>
                <w:sz w:val="22"/>
                <w:szCs w:val="22"/>
              </w:rPr>
              <w:t>0 minutes</w:t>
            </w:r>
          </w:p>
        </w:tc>
        <w:tc>
          <w:tcPr>
            <w:tcW w:w="6379" w:type="dxa"/>
            <w:vMerge/>
          </w:tcPr>
          <w:p w14:paraId="7926FABD" w14:textId="77777777" w:rsidR="003A5146" w:rsidRDefault="003A5146" w:rsidP="00646AD4">
            <w:pPr>
              <w:spacing w:after="0" w:line="259" w:lineRule="auto"/>
              <w:rPr>
                <w:color w:val="78367E" w:themeColor="accent3"/>
              </w:rPr>
            </w:pPr>
          </w:p>
        </w:tc>
      </w:tr>
    </w:tbl>
    <w:p w14:paraId="05781BD5" w14:textId="77777777" w:rsidR="003A5146" w:rsidRDefault="003A5146" w:rsidP="003A5146">
      <w:pPr>
        <w:spacing w:after="160" w:line="259" w:lineRule="auto"/>
        <w:jc w:val="center"/>
        <w:rPr>
          <w:color w:val="78367E" w:themeColor="accent3"/>
        </w:rPr>
      </w:pPr>
      <w:r w:rsidRPr="0041070B">
        <w:rPr>
          <w:noProof/>
          <w:color w:val="78367E" w:themeColor="accent3"/>
        </w:rPr>
        <mc:AlternateContent>
          <mc:Choice Requires="wps">
            <w:drawing>
              <wp:inline distT="0" distB="0" distL="0" distR="0" wp14:anchorId="35651F66" wp14:editId="03726719">
                <wp:extent cx="2599200" cy="18000"/>
                <wp:effectExtent l="0" t="0" r="10795" b="20320"/>
                <wp:docPr id="930349407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00" cy="18000"/>
                        </a:xfrm>
                        <a:custGeom>
                          <a:avLst/>
                          <a:gdLst>
                            <a:gd name="connsiteX0" fmla="*/ 0 w 2597943"/>
                            <a:gd name="connsiteY0" fmla="*/ 9332 h 18823"/>
                            <a:gd name="connsiteX1" fmla="*/ 70676 w 2597943"/>
                            <a:gd name="connsiteY1" fmla="*/ 7427 h 18823"/>
                            <a:gd name="connsiteX2" fmla="*/ 166592 w 2597943"/>
                            <a:gd name="connsiteY2" fmla="*/ 5141 h 18823"/>
                            <a:gd name="connsiteX3" fmla="*/ 295847 w 2597943"/>
                            <a:gd name="connsiteY3" fmla="*/ 6570 h 18823"/>
                            <a:gd name="connsiteX4" fmla="*/ 453962 w 2597943"/>
                            <a:gd name="connsiteY4" fmla="*/ 18666 h 18823"/>
                            <a:gd name="connsiteX5" fmla="*/ 603599 w 2597943"/>
                            <a:gd name="connsiteY5" fmla="*/ 6570 h 18823"/>
                            <a:gd name="connsiteX6" fmla="*/ 881444 w 2597943"/>
                            <a:gd name="connsiteY6" fmla="*/ 6570 h 18823"/>
                            <a:gd name="connsiteX7" fmla="*/ 1167860 w 2597943"/>
                            <a:gd name="connsiteY7" fmla="*/ 6570 h 18823"/>
                            <a:gd name="connsiteX8" fmla="*/ 1445705 w 2597943"/>
                            <a:gd name="connsiteY8" fmla="*/ 6570 h 18823"/>
                            <a:gd name="connsiteX9" fmla="*/ 1672209 w 2597943"/>
                            <a:gd name="connsiteY9" fmla="*/ 6570 h 18823"/>
                            <a:gd name="connsiteX10" fmla="*/ 2176558 w 2597943"/>
                            <a:gd name="connsiteY10" fmla="*/ 6570 h 18823"/>
                            <a:gd name="connsiteX11" fmla="*/ 2597944 w 2597943"/>
                            <a:gd name="connsiteY11" fmla="*/ 6570 h 1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597943" h="18823">
                              <a:moveTo>
                                <a:pt x="0" y="9332"/>
                              </a:moveTo>
                              <a:cubicBezTo>
                                <a:pt x="0" y="9332"/>
                                <a:pt x="0" y="2855"/>
                                <a:pt x="70676" y="7427"/>
                              </a:cubicBezTo>
                              <a:cubicBezTo>
                                <a:pt x="109442" y="9999"/>
                                <a:pt x="143732" y="1236"/>
                                <a:pt x="166592" y="5141"/>
                              </a:cubicBezTo>
                              <a:cubicBezTo>
                                <a:pt x="204597" y="11713"/>
                                <a:pt x="279559" y="9427"/>
                                <a:pt x="295847" y="6570"/>
                              </a:cubicBezTo>
                              <a:cubicBezTo>
                                <a:pt x="351377" y="-3336"/>
                                <a:pt x="411290" y="16476"/>
                                <a:pt x="453962" y="18666"/>
                              </a:cubicBezTo>
                              <a:cubicBezTo>
                                <a:pt x="496634" y="20857"/>
                                <a:pt x="543687" y="-669"/>
                                <a:pt x="603599" y="6570"/>
                              </a:cubicBezTo>
                              <a:cubicBezTo>
                                <a:pt x="663416" y="13713"/>
                                <a:pt x="800195" y="16476"/>
                                <a:pt x="881444" y="6570"/>
                              </a:cubicBezTo>
                              <a:cubicBezTo>
                                <a:pt x="962692" y="-3336"/>
                                <a:pt x="1056704" y="25048"/>
                                <a:pt x="1167860" y="6570"/>
                              </a:cubicBezTo>
                              <a:cubicBezTo>
                                <a:pt x="1279017" y="-11909"/>
                                <a:pt x="1343120" y="25048"/>
                                <a:pt x="1445705" y="6570"/>
                              </a:cubicBezTo>
                              <a:cubicBezTo>
                                <a:pt x="1548289" y="-11909"/>
                                <a:pt x="1561148" y="16476"/>
                                <a:pt x="1672209" y="6570"/>
                              </a:cubicBezTo>
                              <a:cubicBezTo>
                                <a:pt x="1783366" y="-3336"/>
                                <a:pt x="2108168" y="12189"/>
                                <a:pt x="2176558" y="6570"/>
                              </a:cubicBezTo>
                              <a:cubicBezTo>
                                <a:pt x="2244947" y="950"/>
                                <a:pt x="2514219" y="-4860"/>
                                <a:pt x="2597944" y="6570"/>
                              </a:cubicBezTo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5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56CB14" id="Graphic 9" o:spid="_x0000_s1026" alt="&quot;&quot;" style="width:204.65pt;height: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97943,1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" path="m,9332v,,,-6477,70676,-1905c109442,9999,143732,1236,166592,5141v38005,6572,112967,4286,129255,1429c351377,-3336,411290,16476,453962,18666,496634,20857,543687,-669,603599,6570v59817,7143,196596,9906,277845,c962692,-3336,1056704,25048,1167860,6570v111157,-18479,175260,18478,277845,c1548289,-11909,1561148,16476,1672209,6570v111157,-9906,435959,5619,504349,c2244947,950,2514219,-4860,2597944,6570e" filled="f" strokecolor="#009d8f [3208]" strokeweight="1pt">
                <v:stroke joinstyle="miter"/>
                <v:path arrowok="t" o:connecttype="custom" o:connectlocs="0,8924;70710,7102;166673,4916;295990,6283;454182,17850;603891,6283;881870,6283;1168425,6283;1446404,6283;1673018,6283;2177611,6283;2599201,6283" o:connectangles="0,0,0,0,0,0,0,0,0,0,0,0"/>
                <w10:anchorlock/>
              </v:shape>
            </w:pict>
          </mc:Fallback>
        </mc:AlternateContent>
      </w:r>
    </w:p>
    <w:sectPr w:rsidR="003A5146" w:rsidSect="009838BE">
      <w:type w:val="continuous"/>
      <w:pgSz w:w="11906" w:h="16838"/>
      <w:pgMar w:top="0" w:right="851" w:bottom="851" w:left="851" w:header="964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D7FE9" w14:textId="77777777" w:rsidR="00901726" w:rsidRDefault="00901726" w:rsidP="00C91B5F">
      <w:pPr>
        <w:spacing w:after="0"/>
      </w:pPr>
      <w:r>
        <w:separator/>
      </w:r>
    </w:p>
    <w:p w14:paraId="54C0C4F1" w14:textId="77777777" w:rsidR="00901726" w:rsidRDefault="00901726"/>
  </w:endnote>
  <w:endnote w:type="continuationSeparator" w:id="0">
    <w:p w14:paraId="58E829A3" w14:textId="77777777" w:rsidR="00901726" w:rsidRDefault="00901726" w:rsidP="00C91B5F">
      <w:pPr>
        <w:spacing w:after="0"/>
      </w:pPr>
      <w:r>
        <w:continuationSeparator/>
      </w:r>
    </w:p>
    <w:p w14:paraId="5D92338C" w14:textId="77777777" w:rsidR="00901726" w:rsidRDefault="009017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4784" w14:textId="77777777" w:rsidR="00AC0EE1" w:rsidRDefault="009741C5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56EDC57F" wp14:editId="7ABE7AFD">
          <wp:simplePos x="0" y="0"/>
          <wp:positionH relativeFrom="column">
            <wp:posOffset>4967061</wp:posOffset>
          </wp:positionH>
          <wp:positionV relativeFrom="page">
            <wp:posOffset>9906000</wp:posOffset>
          </wp:positionV>
          <wp:extent cx="1680210" cy="467995"/>
          <wp:effectExtent l="0" t="0" r="0" b="8255"/>
          <wp:wrapNone/>
          <wp:docPr id="19" name="Graphic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381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1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4168B" w14:textId="77777777" w:rsidR="00B34B1D" w:rsidRDefault="001F3F31" w:rsidP="00B34B1D">
    <w:pPr>
      <w:pStyle w:val="Heading1"/>
      <w:rPr>
        <w:color w:val="3F9C35" w:themeColor="accent1"/>
      </w:rPr>
    </w:pPr>
    <w:r>
      <mc:AlternateContent>
        <mc:Choice Requires="wps">
          <w:drawing>
            <wp:anchor distT="144145" distB="144145" distL="114300" distR="114300" simplePos="0" relativeHeight="251685886" behindDoc="1" locked="0" layoutInCell="1" allowOverlap="1" wp14:anchorId="3058AF89" wp14:editId="5552DAD5">
              <wp:simplePos x="0" y="0"/>
              <wp:positionH relativeFrom="page">
                <wp:posOffset>0</wp:posOffset>
              </wp:positionH>
              <wp:positionV relativeFrom="page">
                <wp:posOffset>7814401</wp:posOffset>
              </wp:positionV>
              <wp:extent cx="7658100" cy="1142365"/>
              <wp:effectExtent l="0" t="0" r="0" b="635"/>
              <wp:wrapNone/>
              <wp:docPr id="22" name="Graphic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1142365"/>
                      </a:xfrm>
                      <a:custGeom>
                        <a:avLst/>
                        <a:gdLst>
                          <a:gd name="connsiteX0" fmla="*/ 5185696 w 5185886"/>
                          <a:gd name="connsiteY0" fmla="*/ 877368 h 889009"/>
                          <a:gd name="connsiteX1" fmla="*/ 5115020 w 5185886"/>
                          <a:gd name="connsiteY1" fmla="*/ 879273 h 889009"/>
                          <a:gd name="connsiteX2" fmla="*/ 5019104 w 5185886"/>
                          <a:gd name="connsiteY2" fmla="*/ 881559 h 889009"/>
                          <a:gd name="connsiteX3" fmla="*/ 4889849 w 5185886"/>
                          <a:gd name="connsiteY3" fmla="*/ 880131 h 889009"/>
                          <a:gd name="connsiteX4" fmla="*/ 4731734 w 5185886"/>
                          <a:gd name="connsiteY4" fmla="*/ 868034 h 889009"/>
                          <a:gd name="connsiteX5" fmla="*/ 4582097 w 5185886"/>
                          <a:gd name="connsiteY5" fmla="*/ 880131 h 889009"/>
                          <a:gd name="connsiteX6" fmla="*/ 4304252 w 5185886"/>
                          <a:gd name="connsiteY6" fmla="*/ 880131 h 889009"/>
                          <a:gd name="connsiteX7" fmla="*/ 4017836 w 5185886"/>
                          <a:gd name="connsiteY7" fmla="*/ 880131 h 889009"/>
                          <a:gd name="connsiteX8" fmla="*/ 3739991 w 5185886"/>
                          <a:gd name="connsiteY8" fmla="*/ 880131 h 889009"/>
                          <a:gd name="connsiteX9" fmla="*/ 3513487 w 5185886"/>
                          <a:gd name="connsiteY9" fmla="*/ 880131 h 889009"/>
                          <a:gd name="connsiteX10" fmla="*/ 3009138 w 5185886"/>
                          <a:gd name="connsiteY10" fmla="*/ 880131 h 889009"/>
                          <a:gd name="connsiteX11" fmla="*/ 2587752 w 5185886"/>
                          <a:gd name="connsiteY11" fmla="*/ 880131 h 889009"/>
                          <a:gd name="connsiteX12" fmla="*/ 2389346 w 5185886"/>
                          <a:gd name="connsiteY12" fmla="*/ 880131 h 889009"/>
                          <a:gd name="connsiteX13" fmla="*/ 1944815 w 5185886"/>
                          <a:gd name="connsiteY13" fmla="*/ 877749 h 889009"/>
                          <a:gd name="connsiteX14" fmla="*/ 1628489 w 5185886"/>
                          <a:gd name="connsiteY14" fmla="*/ 877749 h 889009"/>
                          <a:gd name="connsiteX15" fmla="*/ 1431893 w 5185886"/>
                          <a:gd name="connsiteY15" fmla="*/ 880131 h 889009"/>
                          <a:gd name="connsiteX16" fmla="*/ 1077087 w 5185886"/>
                          <a:gd name="connsiteY16" fmla="*/ 881750 h 889009"/>
                          <a:gd name="connsiteX17" fmla="*/ 901827 w 5185886"/>
                          <a:gd name="connsiteY17" fmla="*/ 882798 h 889009"/>
                          <a:gd name="connsiteX18" fmla="*/ 769334 w 5185886"/>
                          <a:gd name="connsiteY18" fmla="*/ 869939 h 889009"/>
                          <a:gd name="connsiteX19" fmla="*/ 549021 w 5185886"/>
                          <a:gd name="connsiteY19" fmla="*/ 867939 h 889009"/>
                          <a:gd name="connsiteX20" fmla="*/ 441770 w 5185886"/>
                          <a:gd name="connsiteY20" fmla="*/ 865367 h 889009"/>
                          <a:gd name="connsiteX21" fmla="*/ 363093 w 5185886"/>
                          <a:gd name="connsiteY21" fmla="*/ 869463 h 889009"/>
                          <a:gd name="connsiteX22" fmla="*/ 258794 w 5185886"/>
                          <a:gd name="connsiteY22" fmla="*/ 866796 h 889009"/>
                          <a:gd name="connsiteX23" fmla="*/ 132779 w 5185886"/>
                          <a:gd name="connsiteY23" fmla="*/ 879369 h 889009"/>
                          <a:gd name="connsiteX24" fmla="*/ 0 w 5185886"/>
                          <a:gd name="connsiteY24" fmla="*/ 861557 h 889009"/>
                          <a:gd name="connsiteX25" fmla="*/ 0 w 5185886"/>
                          <a:gd name="connsiteY25" fmla="*/ 11641 h 889009"/>
                          <a:gd name="connsiteX26" fmla="*/ 70676 w 5185886"/>
                          <a:gd name="connsiteY26" fmla="*/ 9736 h 889009"/>
                          <a:gd name="connsiteX27" fmla="*/ 166592 w 5185886"/>
                          <a:gd name="connsiteY27" fmla="*/ 7450 h 889009"/>
                          <a:gd name="connsiteX28" fmla="*/ 295847 w 5185886"/>
                          <a:gd name="connsiteY28" fmla="*/ 8879 h 889009"/>
                          <a:gd name="connsiteX29" fmla="*/ 453962 w 5185886"/>
                          <a:gd name="connsiteY29" fmla="*/ 20976 h 889009"/>
                          <a:gd name="connsiteX30" fmla="*/ 603790 w 5185886"/>
                          <a:gd name="connsiteY30" fmla="*/ 8879 h 889009"/>
                          <a:gd name="connsiteX31" fmla="*/ 881634 w 5185886"/>
                          <a:gd name="connsiteY31" fmla="*/ 8879 h 889009"/>
                          <a:gd name="connsiteX32" fmla="*/ 1168051 w 5185886"/>
                          <a:gd name="connsiteY32" fmla="*/ 8879 h 889009"/>
                          <a:gd name="connsiteX33" fmla="*/ 1445895 w 5185886"/>
                          <a:gd name="connsiteY33" fmla="*/ 8879 h 889009"/>
                          <a:gd name="connsiteX34" fmla="*/ 1672400 w 5185886"/>
                          <a:gd name="connsiteY34" fmla="*/ 8879 h 889009"/>
                          <a:gd name="connsiteX35" fmla="*/ 2176748 w 5185886"/>
                          <a:gd name="connsiteY35" fmla="*/ 8879 h 889009"/>
                          <a:gd name="connsiteX36" fmla="*/ 2598134 w 5185886"/>
                          <a:gd name="connsiteY36" fmla="*/ 8879 h 889009"/>
                          <a:gd name="connsiteX37" fmla="*/ 2796540 w 5185886"/>
                          <a:gd name="connsiteY37" fmla="*/ 8879 h 889009"/>
                          <a:gd name="connsiteX38" fmla="*/ 3241072 w 5185886"/>
                          <a:gd name="connsiteY38" fmla="*/ 11260 h 889009"/>
                          <a:gd name="connsiteX39" fmla="*/ 3557397 w 5185886"/>
                          <a:gd name="connsiteY39" fmla="*/ 11260 h 889009"/>
                          <a:gd name="connsiteX40" fmla="*/ 3753993 w 5185886"/>
                          <a:gd name="connsiteY40" fmla="*/ 8879 h 889009"/>
                          <a:gd name="connsiteX41" fmla="*/ 4108799 w 5185886"/>
                          <a:gd name="connsiteY41" fmla="*/ 7260 h 889009"/>
                          <a:gd name="connsiteX42" fmla="*/ 4284059 w 5185886"/>
                          <a:gd name="connsiteY42" fmla="*/ 6212 h 889009"/>
                          <a:gd name="connsiteX43" fmla="*/ 4416552 w 5185886"/>
                          <a:gd name="connsiteY43" fmla="*/ 19071 h 889009"/>
                          <a:gd name="connsiteX44" fmla="*/ 4636866 w 5185886"/>
                          <a:gd name="connsiteY44" fmla="*/ 21071 h 889009"/>
                          <a:gd name="connsiteX45" fmla="*/ 4744117 w 5185886"/>
                          <a:gd name="connsiteY45" fmla="*/ 23643 h 889009"/>
                          <a:gd name="connsiteX46" fmla="*/ 4822793 w 5185886"/>
                          <a:gd name="connsiteY46" fmla="*/ 19547 h 889009"/>
                          <a:gd name="connsiteX47" fmla="*/ 4927092 w 5185886"/>
                          <a:gd name="connsiteY47" fmla="*/ 22214 h 889009"/>
                          <a:gd name="connsiteX48" fmla="*/ 5053108 w 5185886"/>
                          <a:gd name="connsiteY48" fmla="*/ 9641 h 889009"/>
                          <a:gd name="connsiteX49" fmla="*/ 5185886 w 5185886"/>
                          <a:gd name="connsiteY49" fmla="*/ 27453 h 889009"/>
                          <a:gd name="connsiteX50" fmla="*/ 5185886 w 5185886"/>
                          <a:gd name="connsiteY50" fmla="*/ 877368 h 88900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</a:cxnLst>
                        <a:rect l="l" t="t" r="r" b="b"/>
                        <a:pathLst>
                          <a:path w="5185886" h="889009">
                            <a:moveTo>
                              <a:pt x="5185696" y="877368"/>
                            </a:moveTo>
                            <a:cubicBezTo>
                              <a:pt x="5185696" y="877368"/>
                              <a:pt x="5185696" y="883845"/>
                              <a:pt x="5115020" y="879273"/>
                            </a:cubicBezTo>
                            <a:cubicBezTo>
                              <a:pt x="5076254" y="876702"/>
                              <a:pt x="5041964" y="885465"/>
                              <a:pt x="5019104" y="881559"/>
                            </a:cubicBezTo>
                            <a:cubicBezTo>
                              <a:pt x="4981099" y="874987"/>
                              <a:pt x="4906137" y="877273"/>
                              <a:pt x="4889849" y="880131"/>
                            </a:cubicBezTo>
                            <a:cubicBezTo>
                              <a:pt x="4834319" y="890037"/>
                              <a:pt x="4774407" y="870225"/>
                              <a:pt x="4731734" y="868034"/>
                            </a:cubicBezTo>
                            <a:cubicBezTo>
                              <a:pt x="4689062" y="865843"/>
                              <a:pt x="4642009" y="887370"/>
                              <a:pt x="4582097" y="880131"/>
                            </a:cubicBezTo>
                            <a:cubicBezTo>
                              <a:pt x="4522280" y="872987"/>
                              <a:pt x="4385501" y="870225"/>
                              <a:pt x="4304252" y="880131"/>
                            </a:cubicBezTo>
                            <a:cubicBezTo>
                              <a:pt x="4223004" y="890037"/>
                              <a:pt x="4128992" y="861652"/>
                              <a:pt x="4017836" y="880131"/>
                            </a:cubicBezTo>
                            <a:cubicBezTo>
                              <a:pt x="3906679" y="898609"/>
                              <a:pt x="3842576" y="861652"/>
                              <a:pt x="3739991" y="880131"/>
                            </a:cubicBezTo>
                            <a:cubicBezTo>
                              <a:pt x="3637407" y="898609"/>
                              <a:pt x="3624548" y="870225"/>
                              <a:pt x="3513487" y="880131"/>
                            </a:cubicBezTo>
                            <a:cubicBezTo>
                              <a:pt x="3402330" y="890037"/>
                              <a:pt x="3077527" y="874511"/>
                              <a:pt x="3009138" y="880131"/>
                            </a:cubicBezTo>
                            <a:cubicBezTo>
                              <a:pt x="2940749" y="885750"/>
                              <a:pt x="2671477" y="891561"/>
                              <a:pt x="2587752" y="880131"/>
                            </a:cubicBezTo>
                            <a:cubicBezTo>
                              <a:pt x="2504027" y="868701"/>
                              <a:pt x="2449163" y="900133"/>
                              <a:pt x="2389346" y="880131"/>
                            </a:cubicBezTo>
                            <a:cubicBezTo>
                              <a:pt x="2329529" y="860128"/>
                              <a:pt x="2008918" y="887274"/>
                              <a:pt x="1944815" y="877749"/>
                            </a:cubicBezTo>
                            <a:cubicBezTo>
                              <a:pt x="1880711" y="868224"/>
                              <a:pt x="1705451" y="861652"/>
                              <a:pt x="1628489" y="877749"/>
                            </a:cubicBezTo>
                            <a:cubicBezTo>
                              <a:pt x="1551527" y="893847"/>
                              <a:pt x="1492091" y="880988"/>
                              <a:pt x="1431893" y="880131"/>
                            </a:cubicBezTo>
                            <a:cubicBezTo>
                              <a:pt x="1367504" y="879178"/>
                              <a:pt x="1162622" y="866415"/>
                              <a:pt x="1077087" y="881750"/>
                            </a:cubicBezTo>
                            <a:cubicBezTo>
                              <a:pt x="991553" y="897085"/>
                              <a:pt x="983075" y="883464"/>
                              <a:pt x="901827" y="882798"/>
                            </a:cubicBezTo>
                            <a:cubicBezTo>
                              <a:pt x="820579" y="882131"/>
                              <a:pt x="840010" y="863081"/>
                              <a:pt x="769334" y="869939"/>
                            </a:cubicBezTo>
                            <a:cubicBezTo>
                              <a:pt x="688658" y="877749"/>
                              <a:pt x="664464" y="897847"/>
                              <a:pt x="549021" y="867939"/>
                            </a:cubicBezTo>
                            <a:cubicBezTo>
                              <a:pt x="527780" y="862414"/>
                              <a:pt x="488442" y="858985"/>
                              <a:pt x="441770" y="865367"/>
                            </a:cubicBezTo>
                            <a:cubicBezTo>
                              <a:pt x="409003" y="869844"/>
                              <a:pt x="390620" y="869653"/>
                              <a:pt x="363093" y="869463"/>
                            </a:cubicBezTo>
                            <a:cubicBezTo>
                              <a:pt x="328803" y="869177"/>
                              <a:pt x="293180" y="866319"/>
                              <a:pt x="258794" y="866796"/>
                            </a:cubicBezTo>
                            <a:cubicBezTo>
                              <a:pt x="212217" y="867367"/>
                              <a:pt x="168021" y="878321"/>
                              <a:pt x="132779" y="879369"/>
                            </a:cubicBezTo>
                            <a:cubicBezTo>
                              <a:pt x="86297" y="880702"/>
                              <a:pt x="0" y="861557"/>
                              <a:pt x="0" y="861557"/>
                            </a:cubicBezTo>
                            <a:lnTo>
                              <a:pt x="0" y="11641"/>
                            </a:lnTo>
                            <a:cubicBezTo>
                              <a:pt x="0" y="11641"/>
                              <a:pt x="0" y="5164"/>
                              <a:pt x="70676" y="9736"/>
                            </a:cubicBezTo>
                            <a:cubicBezTo>
                              <a:pt x="109442" y="12308"/>
                              <a:pt x="143732" y="3545"/>
                              <a:pt x="166592" y="7450"/>
                            </a:cubicBezTo>
                            <a:cubicBezTo>
                              <a:pt x="204597" y="14022"/>
                              <a:pt x="279559" y="11736"/>
                              <a:pt x="295847" y="8879"/>
                            </a:cubicBezTo>
                            <a:cubicBezTo>
                              <a:pt x="351377" y="-1027"/>
                              <a:pt x="411290" y="18785"/>
                              <a:pt x="453962" y="20976"/>
                            </a:cubicBezTo>
                            <a:cubicBezTo>
                              <a:pt x="496634" y="23166"/>
                              <a:pt x="543973" y="1735"/>
                              <a:pt x="603790" y="8879"/>
                            </a:cubicBezTo>
                            <a:cubicBezTo>
                              <a:pt x="663607" y="16023"/>
                              <a:pt x="800386" y="18785"/>
                              <a:pt x="881634" y="8879"/>
                            </a:cubicBezTo>
                            <a:cubicBezTo>
                              <a:pt x="962882" y="-1027"/>
                              <a:pt x="1056894" y="27357"/>
                              <a:pt x="1168051" y="8879"/>
                            </a:cubicBezTo>
                            <a:cubicBezTo>
                              <a:pt x="1279208" y="-9600"/>
                              <a:pt x="1343311" y="27357"/>
                              <a:pt x="1445895" y="8879"/>
                            </a:cubicBezTo>
                            <a:cubicBezTo>
                              <a:pt x="1548479" y="-9600"/>
                              <a:pt x="1561338" y="18785"/>
                              <a:pt x="1672400" y="8879"/>
                            </a:cubicBezTo>
                            <a:cubicBezTo>
                              <a:pt x="1783556" y="-1027"/>
                              <a:pt x="2108359" y="14499"/>
                              <a:pt x="2176748" y="8879"/>
                            </a:cubicBezTo>
                            <a:cubicBezTo>
                              <a:pt x="2245138" y="3259"/>
                              <a:pt x="2514410" y="-2551"/>
                              <a:pt x="2598134" y="8879"/>
                            </a:cubicBezTo>
                            <a:cubicBezTo>
                              <a:pt x="2681859" y="20309"/>
                              <a:pt x="2736723" y="-11124"/>
                              <a:pt x="2796540" y="8879"/>
                            </a:cubicBezTo>
                            <a:cubicBezTo>
                              <a:pt x="2856357" y="28881"/>
                              <a:pt x="3176969" y="1735"/>
                              <a:pt x="3241072" y="11260"/>
                            </a:cubicBezTo>
                            <a:cubicBezTo>
                              <a:pt x="3305175" y="20785"/>
                              <a:pt x="3480435" y="27357"/>
                              <a:pt x="3557397" y="11260"/>
                            </a:cubicBezTo>
                            <a:cubicBezTo>
                              <a:pt x="3634359" y="-4837"/>
                              <a:pt x="3693795" y="8022"/>
                              <a:pt x="3753993" y="8879"/>
                            </a:cubicBezTo>
                            <a:cubicBezTo>
                              <a:pt x="3818382" y="9831"/>
                              <a:pt x="4023265" y="22595"/>
                              <a:pt x="4108799" y="7260"/>
                            </a:cubicBezTo>
                            <a:cubicBezTo>
                              <a:pt x="4194334" y="-8076"/>
                              <a:pt x="4202811" y="5545"/>
                              <a:pt x="4284059" y="6212"/>
                            </a:cubicBezTo>
                            <a:cubicBezTo>
                              <a:pt x="4365308" y="6879"/>
                              <a:pt x="4345877" y="25929"/>
                              <a:pt x="4416552" y="19071"/>
                            </a:cubicBezTo>
                            <a:cubicBezTo>
                              <a:pt x="4497229" y="11260"/>
                              <a:pt x="4521423" y="-8838"/>
                              <a:pt x="4636866" y="21071"/>
                            </a:cubicBezTo>
                            <a:cubicBezTo>
                              <a:pt x="4658106" y="26595"/>
                              <a:pt x="4697444" y="30024"/>
                              <a:pt x="4744117" y="23643"/>
                            </a:cubicBezTo>
                            <a:cubicBezTo>
                              <a:pt x="4776883" y="19166"/>
                              <a:pt x="4795266" y="19356"/>
                              <a:pt x="4822793" y="19547"/>
                            </a:cubicBezTo>
                            <a:cubicBezTo>
                              <a:pt x="4857084" y="19833"/>
                              <a:pt x="4892707" y="22690"/>
                              <a:pt x="4927092" y="22214"/>
                            </a:cubicBezTo>
                            <a:cubicBezTo>
                              <a:pt x="4973670" y="21642"/>
                              <a:pt x="5017865" y="10689"/>
                              <a:pt x="5053108" y="9641"/>
                            </a:cubicBezTo>
                            <a:cubicBezTo>
                              <a:pt x="5099590" y="8307"/>
                              <a:pt x="5185886" y="27453"/>
                              <a:pt x="5185886" y="27453"/>
                            </a:cubicBezTo>
                            <a:lnTo>
                              <a:pt x="5185886" y="877368"/>
                            </a:lnTo>
                            <a:close/>
                          </a:path>
                        </a:pathLst>
                      </a:custGeom>
                      <a:solidFill>
                        <a:srgbClr val="F4F6F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E6CD1A" id="Graphic 33" o:spid="_x0000_s1026" alt="&quot;&quot;" style="position:absolute;margin-left:0;margin-top:615.3pt;width:603pt;height:89.95pt;z-index:-251630594;visibility:visible;mso-wrap-style:square;mso-width-percent:0;mso-height-percent:0;mso-wrap-distance-left:9pt;mso-wrap-distance-top:11.35pt;mso-wrap-distance-right:9pt;mso-wrap-distance-bottom:11.35pt;mso-position-horizontal:absolute;mso-position-horizontal-relative:page;mso-position-vertical:absolute;mso-position-vertical-relative:page;mso-width-percent:0;mso-height-percent:0;mso-width-relative:margin;mso-height-relative:margin;v-text-anchor:middle" coordsize="5185886,88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" path="m5185696,877368v,,,6477,-70676,1905c5076254,876702,5041964,885465,5019104,881559v-38005,-6572,-112967,-4286,-129255,-1428c4834319,890037,4774407,870225,4731734,868034v-42672,-2191,-89725,19336,-149637,12097c4522280,872987,4385501,870225,4304252,880131v-81248,9906,-175260,-18479,-286416,c3906679,898609,3842576,861652,3739991,880131v-102584,18478,-115443,-9906,-226504,c3402330,890037,3077527,874511,3009138,880131v-68389,5619,-337661,11430,-421386,c2504027,868701,2449163,900133,2389346,880131v-59817,-20003,-380428,7143,-444531,-2382c1880711,868224,1705451,861652,1628489,877749v-76962,16098,-136398,3239,-196596,2382c1367504,879178,1162622,866415,1077087,881750v-85534,15335,-94012,1714,-175260,1048c820579,882131,840010,863081,769334,869939v-80676,7810,-104870,27908,-220313,-2000c527780,862414,488442,858985,441770,865367v-32767,4477,-51150,4286,-78677,4096c328803,869177,293180,866319,258794,866796v-46577,571,-90773,11525,-126015,12573c86297,880702,,861557,,861557l,11641v,,,-6477,70676,-1905c109442,12308,143732,3545,166592,7450v38005,6572,112967,4286,129255,1429c351377,-1027,411290,18785,453962,20976,496634,23166,543973,1735,603790,8879v59817,7144,196596,9906,277844,c962882,-1027,1056894,27357,1168051,8879v111157,-18479,175260,18478,277844,c1548479,-9600,1561338,18785,1672400,8879v111156,-9906,435959,5620,504348,c2245138,3259,2514410,-2551,2598134,8879v83725,11430,138589,-20003,198406,c2856357,28881,3176969,1735,3241072,11260v64103,9525,239363,16097,316325,c3634359,-4837,3693795,8022,3753993,8879v64389,952,269272,13716,354806,-1619c4194334,-8076,4202811,5545,4284059,6212v81249,667,61818,19717,132493,12859c4497229,11260,4521423,-8838,4636866,21071v21240,5524,60578,8953,107251,2572c4776883,19166,4795266,19356,4822793,19547v34291,286,69914,3143,104299,2667c4973670,21642,5017865,10689,5053108,9641v46482,-1334,132778,17812,132778,17812l5185886,877368r-190,xe" fillcolor="#f4f6f2" stroked="f">
              <v:stroke joinstyle="miter"/>
              <v:path arrowok="t" o:connecttype="custom" o:connectlocs="7657819,1127406;7553451,1129854;7411810,1132792;7220936,1130957;6987445,1115412;6766473,1130957;6356174,1130957;5933218,1130957;5522918,1130957;5188435,1130957;4443653,1130957;3821384,1130957;3528394,1130957;2871947,1127896;2404822,1127896;2114505,1130957;1590556,1133037;1331746,1134384;1136091,1117860;810750,1115290;652370,1111985;536187,1117249;382166,1113822;196077,1129978;0,1107090;0,14959;104369,12511;246010,9573;436883,11409;670375,26954;891629,11409;1301926,11409;1724884,11409;2135182,11409;2469666,11409;3214447,11409;3836716,11409;4129706,11409;4786155,14469;5253278,14469;5543595,11409;6067544,9329;6326354,7982;6522009,24506;6847351,27076;7005731,30381;7121913,25118;7275934,28545;7462024,12389;7658100,35277;7658100,1127406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34B1D" w:rsidRPr="00B34B1D">
      <w:rPr>
        <w:color w:val="3F9C35" w:themeColor="accent1"/>
      </w:rPr>
      <w:t>Acknowledgement of Country</w:t>
    </w:r>
  </w:p>
  <w:p w14:paraId="7CE19255" w14:textId="5B1B8C84" w:rsidR="00BC18B5" w:rsidRDefault="00B34B1D" w:rsidP="00BC18B5">
    <w:pPr>
      <w:ind w:right="-2"/>
    </w:pPr>
    <w:r w:rsidRPr="00B34B1D">
      <w:t xml:space="preserve">Victoria’s network of parks and reserves form the core of Aboriginal cultural landscapes, which have been modified </w:t>
    </w:r>
    <w:r w:rsidR="005D1CFE">
      <w:br/>
    </w:r>
    <w:r w:rsidRPr="00B34B1D">
      <w:t xml:space="preserve">over many thousands of years of occupation. They are reflections of how Aboriginal people engage with their world </w:t>
    </w:r>
    <w:r w:rsidR="005D1CFE">
      <w:br/>
    </w:r>
    <w:r w:rsidRPr="00B34B1D">
      <w:t xml:space="preserve">and experienced their surroundings and are the product of thousands of generations of economic activity, material culture </w:t>
    </w:r>
    <w:r w:rsidR="005D1CFE">
      <w:br/>
    </w:r>
    <w:r w:rsidRPr="00B34B1D">
      <w:t xml:space="preserve">and settlement patterns. The landscapes we see today are influenced by the skills, </w:t>
    </w:r>
    <w:proofErr w:type="gramStart"/>
    <w:r w:rsidRPr="00B34B1D">
      <w:t>knowledge</w:t>
    </w:r>
    <w:proofErr w:type="gramEnd"/>
    <w:r w:rsidRPr="00B34B1D">
      <w:t xml:space="preserve"> and activities of Aboriginal land managers. Parks Victoria acknowledges the</w:t>
    </w:r>
    <w:r w:rsidR="00392D3B">
      <w:t xml:space="preserve"> Wadawurrung people as the</w:t>
    </w:r>
    <w:r w:rsidRPr="00B34B1D">
      <w:t xml:space="preserve"> Traditional Owners of </w:t>
    </w:r>
    <w:r w:rsidR="00392D3B">
      <w:t xml:space="preserve">the lands and waters of </w:t>
    </w:r>
    <w:r w:rsidR="00534A9F">
      <w:t xml:space="preserve">Steiglitz Historic Park </w:t>
    </w:r>
    <w:r w:rsidR="00392D3B">
      <w:t>and recognises</w:t>
    </w:r>
    <w:r w:rsidRPr="00B34B1D">
      <w:t xml:space="preserve"> their continuing connection to </w:t>
    </w:r>
    <w:r w:rsidR="00392D3B">
      <w:t>this place</w:t>
    </w:r>
    <w:r w:rsidRPr="00B34B1D">
      <w:t xml:space="preserve"> and their ongoing role in caring for Country.</w:t>
    </w:r>
  </w:p>
  <w:p w14:paraId="74B7BDCA" w14:textId="77777777" w:rsidR="00BC18B5" w:rsidRPr="00BC18B5" w:rsidRDefault="00BC18B5" w:rsidP="00BC18B5">
    <w:pPr>
      <w:spacing w:after="80"/>
      <w:ind w:right="3258"/>
      <w:rPr>
        <w:sz w:val="14"/>
        <w:szCs w:val="14"/>
      </w:rPr>
    </w:pPr>
    <w:r w:rsidRPr="00BC18B5">
      <w:rPr>
        <w:sz w:val="14"/>
        <w:szCs w:val="14"/>
      </w:rPr>
      <w:t xml:space="preserve">This publication may be of assistance to </w:t>
    </w:r>
    <w:proofErr w:type="gramStart"/>
    <w:r w:rsidRPr="00BC18B5">
      <w:rPr>
        <w:sz w:val="14"/>
        <w:szCs w:val="14"/>
      </w:rPr>
      <w:t>you</w:t>
    </w:r>
    <w:proofErr w:type="gramEnd"/>
    <w:r w:rsidRPr="00BC18B5">
      <w:rPr>
        <w:sz w:val="14"/>
        <w:szCs w:val="14"/>
      </w:rPr>
      <w:t xml:space="preserve"> but Parks Victoria and its employees do not guarantee that the publication </w:t>
    </w:r>
    <w:r w:rsidR="00BB396D">
      <w:rPr>
        <w:sz w:val="14"/>
        <w:szCs w:val="14"/>
      </w:rPr>
      <w:br/>
    </w:r>
    <w:r w:rsidRPr="00BC18B5">
      <w:rPr>
        <w:sz w:val="14"/>
        <w:szCs w:val="14"/>
      </w:rPr>
      <w:t xml:space="preserve">is without flaw of any kind or is wholly appropriate for your particular purposes and therefore disclaims all liability </w:t>
    </w:r>
    <w:r w:rsidR="00BB396D">
      <w:rPr>
        <w:sz w:val="14"/>
        <w:szCs w:val="14"/>
      </w:rPr>
      <w:br/>
    </w:r>
    <w:r w:rsidRPr="00BC18B5">
      <w:rPr>
        <w:sz w:val="14"/>
        <w:szCs w:val="14"/>
      </w:rPr>
      <w:t>for any error, loss or other consequence which may arise from you relying on any information in this publication.</w:t>
    </w:r>
  </w:p>
  <w:p w14:paraId="47F8D269" w14:textId="77777777" w:rsidR="00AC0EE1" w:rsidRPr="001F3F31" w:rsidRDefault="00BC18B5" w:rsidP="00BC18B5">
    <w:pPr>
      <w:spacing w:after="80"/>
      <w:ind w:right="3258"/>
      <w:rPr>
        <w:sz w:val="14"/>
        <w:szCs w:val="14"/>
      </w:rPr>
    </w:pPr>
    <w:r w:rsidRPr="00BC18B5">
      <w:rPr>
        <w:sz w:val="14"/>
        <w:szCs w:val="14"/>
      </w:rPr>
      <w:t>Authorised and published by Parks Victoria</w:t>
    </w:r>
    <w:r w:rsidR="001F3F31">
      <w:rPr>
        <w:sz w:val="14"/>
        <w:szCs w:val="14"/>
      </w:rPr>
      <w:br/>
    </w:r>
    <w:r w:rsidRPr="00BC18B5">
      <w:rPr>
        <w:sz w:val="14"/>
        <w:szCs w:val="14"/>
      </w:rPr>
      <w:t>Level 10, 535 Bourke St, Melbourne</w:t>
    </w:r>
    <w:r w:rsidR="00B34B1D" w:rsidRPr="00BC18B5">
      <w:rPr>
        <w:sz w:val="14"/>
        <w:szCs w:val="14"/>
      </w:rPr>
      <w:t xml:space="preserve"> </w:t>
    </w:r>
    <w:r w:rsidR="00B34B1D" w:rsidRPr="00BC18B5">
      <w:rPr>
        <w:noProof/>
        <w:sz w:val="16"/>
        <w:szCs w:val="16"/>
      </w:rPr>
      <w:drawing>
        <wp:anchor distT="0" distB="0" distL="114300" distR="114300" simplePos="0" relativeHeight="251879424" behindDoc="0" locked="0" layoutInCell="1" allowOverlap="1" wp14:anchorId="66A202D4" wp14:editId="70537CF8">
          <wp:simplePos x="0" y="0"/>
          <wp:positionH relativeFrom="column">
            <wp:posOffset>5302976</wp:posOffset>
          </wp:positionH>
          <wp:positionV relativeFrom="page">
            <wp:posOffset>9880600</wp:posOffset>
          </wp:positionV>
          <wp:extent cx="1337310" cy="476250"/>
          <wp:effectExtent l="0" t="0" r="0" b="0"/>
          <wp:wrapNone/>
          <wp:docPr id="30" name="Graphic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03957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31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636E" w:rsidRPr="00BC18B5">
      <w:rPr>
        <w:noProof/>
        <w:sz w:val="16"/>
        <w:szCs w:val="16"/>
      </w:rPr>
      <w:drawing>
        <wp:anchor distT="0" distB="0" distL="114300" distR="114300" simplePos="0" relativeHeight="251856896" behindDoc="1" locked="0" layoutInCell="1" allowOverlap="1" wp14:anchorId="4DEE1CE5" wp14:editId="42D75F1F">
          <wp:simplePos x="0" y="0"/>
          <wp:positionH relativeFrom="page">
            <wp:posOffset>540385</wp:posOffset>
          </wp:positionH>
          <wp:positionV relativeFrom="paragraph">
            <wp:posOffset>-635</wp:posOffset>
          </wp:positionV>
          <wp:extent cx="3101975" cy="7552690"/>
          <wp:effectExtent l="3493" t="0" r="6667" b="6668"/>
          <wp:wrapNone/>
          <wp:docPr id="31" name="Graphic 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149" t="807" r="76983" b="7594"/>
                  <a:stretch/>
                </pic:blipFill>
                <pic:spPr bwMode="auto">
                  <a:xfrm rot="5400000" flipH="1" flipV="1">
                    <a:off x="0" y="0"/>
                    <a:ext cx="3101975" cy="7552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F3F31">
      <w:rPr>
        <w:sz w:val="14"/>
        <w:szCs w:val="14"/>
      </w:rPr>
      <w:t>VIC 3000</w:t>
    </w:r>
    <w:r w:rsidR="001F3F31">
      <w:rPr>
        <w:sz w:val="14"/>
        <w:szCs w:val="14"/>
      </w:rPr>
      <w:br/>
      <w:t>parks.vic.gov.au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63DCC" w14:textId="77777777" w:rsidR="009741C5" w:rsidRDefault="009741C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1F3BD" w14:textId="77777777" w:rsidR="009741C5" w:rsidRDefault="00F55F6B">
    <w:pPr>
      <w:pStyle w:val="Footer"/>
    </w:pPr>
    <w:r>
      <w:rPr>
        <w:noProof/>
      </w:rPr>
      <w:drawing>
        <wp:anchor distT="0" distB="0" distL="114300" distR="114300" simplePos="0" relativeHeight="251899904" behindDoc="0" locked="0" layoutInCell="1" allowOverlap="1" wp14:anchorId="602A04A7" wp14:editId="47017015">
          <wp:simplePos x="0" y="0"/>
          <wp:positionH relativeFrom="column">
            <wp:posOffset>5303611</wp:posOffset>
          </wp:positionH>
          <wp:positionV relativeFrom="page">
            <wp:posOffset>9880600</wp:posOffset>
          </wp:positionV>
          <wp:extent cx="1337310" cy="476250"/>
          <wp:effectExtent l="0" t="0" r="0" b="0"/>
          <wp:wrapNone/>
          <wp:docPr id="148303957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03957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31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15C3" w14:textId="77777777" w:rsidR="009741C5" w:rsidRDefault="009741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C8B76" w14:textId="77777777" w:rsidR="00901726" w:rsidRDefault="00901726" w:rsidP="00C91B5F">
      <w:pPr>
        <w:spacing w:after="0"/>
      </w:pPr>
      <w:r>
        <w:separator/>
      </w:r>
    </w:p>
    <w:p w14:paraId="209F1D10" w14:textId="77777777" w:rsidR="00901726" w:rsidRDefault="00901726"/>
  </w:footnote>
  <w:footnote w:type="continuationSeparator" w:id="0">
    <w:p w14:paraId="68D11DD3" w14:textId="77777777" w:rsidR="00901726" w:rsidRDefault="00901726" w:rsidP="00C91B5F">
      <w:pPr>
        <w:spacing w:after="0"/>
      </w:pPr>
      <w:r>
        <w:continuationSeparator/>
      </w:r>
    </w:p>
    <w:p w14:paraId="397213ED" w14:textId="77777777" w:rsidR="00901726" w:rsidRDefault="009017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D22A2" w14:textId="77777777" w:rsidR="00AC0EE1" w:rsidRDefault="002D19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0A79280" wp14:editId="37ABDA98">
              <wp:simplePos x="0" y="0"/>
              <wp:positionH relativeFrom="page">
                <wp:posOffset>-358866</wp:posOffset>
              </wp:positionH>
              <wp:positionV relativeFrom="paragraph">
                <wp:posOffset>-435610</wp:posOffset>
              </wp:positionV>
              <wp:extent cx="7920000" cy="578373"/>
              <wp:effectExtent l="0" t="0" r="24130" b="12700"/>
              <wp:wrapNone/>
              <wp:docPr id="1365699177" name="Group 13656991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20000" cy="578373"/>
                        <a:chOff x="0" y="0"/>
                        <a:chExt cx="7920000" cy="578373"/>
                      </a:xfrm>
                    </wpg:grpSpPr>
                    <pic:pic xmlns:pic="http://schemas.openxmlformats.org/drawingml/2006/picture">
                      <pic:nvPicPr>
                        <pic:cNvPr id="889560673" name="Graphic 88956067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4866" t="807" r="91075" b="7594"/>
                        <a:stretch/>
                      </pic:blipFill>
                      <pic:spPr bwMode="auto">
                        <a:xfrm rot="5400000" flipH="1" flipV="1">
                          <a:off x="3855377" y="-3499802"/>
                          <a:ext cx="550545" cy="755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8644659" name="Graphic 25"/>
                      <wps:cNvSpPr/>
                      <wps:spPr>
                        <a:xfrm>
                          <a:off x="0" y="532654"/>
                          <a:ext cx="7920000" cy="45719"/>
                        </a:xfrm>
                        <a:custGeom>
                          <a:avLst/>
                          <a:gdLst>
                            <a:gd name="connsiteX0" fmla="*/ 5185505 w 5185504"/>
                            <a:gd name="connsiteY0" fmla="*/ 27453 h 27452"/>
                            <a:gd name="connsiteX1" fmla="*/ 5052727 w 5185504"/>
                            <a:gd name="connsiteY1" fmla="*/ 9641 h 27452"/>
                            <a:gd name="connsiteX2" fmla="*/ 4926711 w 5185504"/>
                            <a:gd name="connsiteY2" fmla="*/ 22214 h 27452"/>
                            <a:gd name="connsiteX3" fmla="*/ 4822413 w 5185504"/>
                            <a:gd name="connsiteY3" fmla="*/ 19547 h 27452"/>
                            <a:gd name="connsiteX4" fmla="*/ 4743736 w 5185504"/>
                            <a:gd name="connsiteY4" fmla="*/ 23643 h 27452"/>
                            <a:gd name="connsiteX5" fmla="*/ 4636484 w 5185504"/>
                            <a:gd name="connsiteY5" fmla="*/ 21071 h 27452"/>
                            <a:gd name="connsiteX6" fmla="*/ 4416171 w 5185504"/>
                            <a:gd name="connsiteY6" fmla="*/ 19071 h 27452"/>
                            <a:gd name="connsiteX7" fmla="*/ 4283679 w 5185504"/>
                            <a:gd name="connsiteY7" fmla="*/ 6212 h 27452"/>
                            <a:gd name="connsiteX8" fmla="*/ 4108418 w 5185504"/>
                            <a:gd name="connsiteY8" fmla="*/ 7260 h 27452"/>
                            <a:gd name="connsiteX9" fmla="*/ 3753612 w 5185504"/>
                            <a:gd name="connsiteY9" fmla="*/ 8879 h 27452"/>
                            <a:gd name="connsiteX10" fmla="*/ 3557016 w 5185504"/>
                            <a:gd name="connsiteY10" fmla="*/ 11260 h 27452"/>
                            <a:gd name="connsiteX11" fmla="*/ 3240691 w 5185504"/>
                            <a:gd name="connsiteY11" fmla="*/ 11260 h 27452"/>
                            <a:gd name="connsiteX12" fmla="*/ 2796159 w 5185504"/>
                            <a:gd name="connsiteY12" fmla="*/ 8879 h 27452"/>
                            <a:gd name="connsiteX13" fmla="*/ 2597753 w 5185504"/>
                            <a:gd name="connsiteY13" fmla="*/ 8879 h 27452"/>
                            <a:gd name="connsiteX14" fmla="*/ 2176367 w 5185504"/>
                            <a:gd name="connsiteY14" fmla="*/ 8879 h 27452"/>
                            <a:gd name="connsiteX15" fmla="*/ 1672018 w 5185504"/>
                            <a:gd name="connsiteY15" fmla="*/ 8879 h 27452"/>
                            <a:gd name="connsiteX16" fmla="*/ 1445514 w 5185504"/>
                            <a:gd name="connsiteY16" fmla="*/ 8879 h 27452"/>
                            <a:gd name="connsiteX17" fmla="*/ 1167670 w 5185504"/>
                            <a:gd name="connsiteY17" fmla="*/ 8879 h 27452"/>
                            <a:gd name="connsiteX18" fmla="*/ 881253 w 5185504"/>
                            <a:gd name="connsiteY18" fmla="*/ 8879 h 27452"/>
                            <a:gd name="connsiteX19" fmla="*/ 603409 w 5185504"/>
                            <a:gd name="connsiteY19" fmla="*/ 8879 h 27452"/>
                            <a:gd name="connsiteX20" fmla="*/ 453771 w 5185504"/>
                            <a:gd name="connsiteY20" fmla="*/ 20976 h 27452"/>
                            <a:gd name="connsiteX21" fmla="*/ 295847 w 5185504"/>
                            <a:gd name="connsiteY21" fmla="*/ 8688 h 27452"/>
                            <a:gd name="connsiteX22" fmla="*/ 166592 w 5185504"/>
                            <a:gd name="connsiteY22" fmla="*/ 7260 h 27452"/>
                            <a:gd name="connsiteX23" fmla="*/ 70676 w 5185504"/>
                            <a:gd name="connsiteY23" fmla="*/ 9546 h 27452"/>
                            <a:gd name="connsiteX24" fmla="*/ 0 w 5185504"/>
                            <a:gd name="connsiteY24" fmla="*/ 11451 h 27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85504" h="27452">
                              <a:moveTo>
                                <a:pt x="5185505" y="27453"/>
                              </a:moveTo>
                              <a:cubicBezTo>
                                <a:pt x="5185505" y="27453"/>
                                <a:pt x="5099209" y="8307"/>
                                <a:pt x="5052727" y="9641"/>
                              </a:cubicBezTo>
                              <a:cubicBezTo>
                                <a:pt x="5017580" y="10689"/>
                                <a:pt x="4973384" y="21642"/>
                                <a:pt x="4926711" y="22214"/>
                              </a:cubicBezTo>
                              <a:cubicBezTo>
                                <a:pt x="4892421" y="22690"/>
                                <a:pt x="4856798" y="19737"/>
                                <a:pt x="4822413" y="19547"/>
                              </a:cubicBezTo>
                              <a:cubicBezTo>
                                <a:pt x="4794885" y="19356"/>
                                <a:pt x="4776502" y="19166"/>
                                <a:pt x="4743736" y="23643"/>
                              </a:cubicBezTo>
                              <a:cubicBezTo>
                                <a:pt x="4697064" y="29929"/>
                                <a:pt x="4657725" y="26500"/>
                                <a:pt x="4636484" y="21071"/>
                              </a:cubicBezTo>
                              <a:cubicBezTo>
                                <a:pt x="4521041" y="-8838"/>
                                <a:pt x="4496753" y="11260"/>
                                <a:pt x="4416171" y="19071"/>
                              </a:cubicBezTo>
                              <a:cubicBezTo>
                                <a:pt x="4345496" y="25929"/>
                                <a:pt x="4364927" y="6879"/>
                                <a:pt x="4283679" y="6212"/>
                              </a:cubicBezTo>
                              <a:cubicBezTo>
                                <a:pt x="4202430" y="5545"/>
                                <a:pt x="4193953" y="-8076"/>
                                <a:pt x="4108418" y="7260"/>
                              </a:cubicBezTo>
                              <a:cubicBezTo>
                                <a:pt x="4022884" y="22595"/>
                                <a:pt x="3818096" y="9736"/>
                                <a:pt x="3753612" y="8879"/>
                              </a:cubicBezTo>
                              <a:cubicBezTo>
                                <a:pt x="3693319" y="8022"/>
                                <a:pt x="3633883" y="-4837"/>
                                <a:pt x="3557016" y="11260"/>
                              </a:cubicBezTo>
                              <a:cubicBezTo>
                                <a:pt x="3480054" y="27357"/>
                                <a:pt x="3304794" y="20785"/>
                                <a:pt x="3240691" y="11260"/>
                              </a:cubicBezTo>
                              <a:cubicBezTo>
                                <a:pt x="3176588" y="1735"/>
                                <a:pt x="2855976" y="28881"/>
                                <a:pt x="2796159" y="8879"/>
                              </a:cubicBezTo>
                              <a:cubicBezTo>
                                <a:pt x="2736342" y="-11124"/>
                                <a:pt x="2681478" y="20309"/>
                                <a:pt x="2597753" y="8879"/>
                              </a:cubicBezTo>
                              <a:cubicBezTo>
                                <a:pt x="2514029" y="-2551"/>
                                <a:pt x="2244757" y="3259"/>
                                <a:pt x="2176367" y="8879"/>
                              </a:cubicBezTo>
                              <a:cubicBezTo>
                                <a:pt x="2107978" y="14499"/>
                                <a:pt x="1783080" y="-1027"/>
                                <a:pt x="1672018" y="8879"/>
                              </a:cubicBezTo>
                              <a:cubicBezTo>
                                <a:pt x="1560862" y="18785"/>
                                <a:pt x="1548098" y="-9600"/>
                                <a:pt x="1445514" y="8879"/>
                              </a:cubicBezTo>
                              <a:cubicBezTo>
                                <a:pt x="1342930" y="27357"/>
                                <a:pt x="1278827" y="-9600"/>
                                <a:pt x="1167670" y="8879"/>
                              </a:cubicBezTo>
                              <a:cubicBezTo>
                                <a:pt x="1056513" y="27357"/>
                                <a:pt x="962501" y="-1027"/>
                                <a:pt x="881253" y="8879"/>
                              </a:cubicBezTo>
                              <a:cubicBezTo>
                                <a:pt x="800005" y="18785"/>
                                <a:pt x="663226" y="16023"/>
                                <a:pt x="603409" y="8879"/>
                              </a:cubicBezTo>
                              <a:cubicBezTo>
                                <a:pt x="543592" y="1735"/>
                                <a:pt x="496538" y="23166"/>
                                <a:pt x="453771" y="20976"/>
                              </a:cubicBezTo>
                              <a:cubicBezTo>
                                <a:pt x="411004" y="18785"/>
                                <a:pt x="351473" y="-1218"/>
                                <a:pt x="295847" y="8688"/>
                              </a:cubicBezTo>
                              <a:cubicBezTo>
                                <a:pt x="279559" y="11641"/>
                                <a:pt x="204597" y="13832"/>
                                <a:pt x="166592" y="7260"/>
                              </a:cubicBezTo>
                              <a:cubicBezTo>
                                <a:pt x="143732" y="3354"/>
                                <a:pt x="109347" y="12117"/>
                                <a:pt x="70676" y="9546"/>
                              </a:cubicBezTo>
                              <a:cubicBezTo>
                                <a:pt x="0" y="4974"/>
                                <a:pt x="0" y="11451"/>
                                <a:pt x="0" y="11451"/>
                              </a:cubicBezTo>
                            </a:path>
                          </a:pathLst>
                        </a:custGeom>
                        <a:noFill/>
                        <a:ln w="38100" cap="flat">
                          <a:solidFill>
                            <a:schemeClr val="bg1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DBD830" id="Group 1365699177" o:spid="_x0000_s1026" alt="&quot;&quot;" style="position:absolute;margin-left:-28.25pt;margin-top:-34.3pt;width:623.6pt;height:45.55pt;z-index:251687936;mso-position-horizontal-relative:page" coordsize="79200,57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v3/24MDAgAAAARB/l/d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889560673" o:spid="_x0000_s1027" type="#_x0000_t75" style="position:absolute;left:38553;top:-34998;width:5505;height:75502;rotation: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">
                <v:imagedata r:id="rId3" o:title="" croptop="529f" cropbottom="4977f" cropleft="3189f" cropright="59687f"/>
              </v:shape>
              <v:shape id="Graphic 25" o:spid="_x0000_s1028" style="position:absolute;top:5326;width:79200;height:457;visibility:visible;mso-wrap-style:square;v-text-anchor:middle" coordsize="5185504,2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" path="m5185505,27453v,,-86296,-19146,-132778,-17812c5017580,10689,4973384,21642,4926711,22214v-34290,476,-69913,-2477,-104298,-2667c4794885,19356,4776502,19166,4743736,23643v-46672,6286,-86011,2857,-107252,-2572c4521041,-8838,4496753,11260,4416171,19071,4345496,25929,4364927,6879,4283679,6212v-81249,-667,-89726,-14288,-175261,1048c4022884,22595,3818096,9736,3753612,8879v-60293,-857,-119729,-13716,-196596,2381c3480054,27357,3304794,20785,3240691,11260,3176588,1735,2855976,28881,2796159,8879v-59817,-20003,-114681,11430,-198406,c2514029,-2551,2244757,3259,2176367,8879v-68389,5620,-393287,-9906,-504349,c1560862,18785,1548098,-9600,1445514,8879v-102584,18478,-166687,-18479,-277844,c1056513,27357,962501,-1027,881253,8879v-81248,9906,-218027,7144,-277844,c543592,1735,496538,23166,453771,20976,411004,18785,351473,-1218,295847,8688,279559,11641,204597,13832,166592,7260,143732,3354,109347,12117,70676,9546,,4974,,11451,,11451e" filled="f" strokecolor="white [3212]" strokeweight="3pt">
                <v:stroke joinstyle="miter"/>
                <v:path arrowok="t" o:connecttype="custom" o:connectlocs="7920002,45721;7717205,16056;7524736,36996;7365439,32554;7245272,39375;7081463,35092;6744971,31761;6542611,10346;6274929,12091;5733022,14787;5432754,18753;4949620,18753;4270671,14787;3967638,14787;3324041,14787;2553731,14787;2207784,14787;1783423,14787;1345968,14787;921607,14787;693060,34934;451857,14469;254442,12091;107946,15898;0,19071" o:connectangles="0,0,0,0,0,0,0,0,0,0,0,0,0,0,0,0,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4DCEA" w14:textId="77777777" w:rsidR="008A2173" w:rsidRDefault="00BC18B5" w:rsidP="00A0601B">
    <w:pPr>
      <w:pStyle w:val="Header"/>
      <w:tabs>
        <w:tab w:val="clear" w:pos="4513"/>
        <w:tab w:val="clear" w:pos="9026"/>
        <w:tab w:val="left" w:pos="893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4861" behindDoc="0" locked="0" layoutInCell="1" allowOverlap="1" wp14:anchorId="788144A7" wp14:editId="1233A78B">
              <wp:simplePos x="0" y="0"/>
              <wp:positionH relativeFrom="page">
                <wp:posOffset>-19685</wp:posOffset>
              </wp:positionH>
              <wp:positionV relativeFrom="paragraph">
                <wp:posOffset>-605699</wp:posOffset>
              </wp:positionV>
              <wp:extent cx="7616414" cy="537882"/>
              <wp:effectExtent l="0" t="0" r="3810" b="0"/>
              <wp:wrapNone/>
              <wp:docPr id="166363997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414" cy="537882"/>
                      </a:xfrm>
                      <a:prstGeom prst="rect">
                        <a:avLst/>
                      </a:prstGeom>
                      <a:solidFill>
                        <a:srgbClr val="00402E"/>
                      </a:solidFill>
                      <a:ln w="3979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5AD6421" id="Rectangle 1" o:spid="_x0000_s1026" style="position:absolute;margin-left:-1.55pt;margin-top:-47.7pt;width:599.7pt;height:42.35pt;z-index:25168486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" fillcolor="#00402e" stroked="f" strokeweight=".1105mm">
              <w10:wrap anchorx="page"/>
            </v:rect>
          </w:pict>
        </mc:Fallback>
      </mc:AlternateContent>
    </w:r>
    <w:r w:rsidR="00A0471D" w:rsidRPr="0047485A">
      <w:rPr>
        <w:noProof/>
      </w:rPr>
      <w:drawing>
        <wp:anchor distT="0" distB="0" distL="114300" distR="114300" simplePos="0" relativeHeight="251877376" behindDoc="1" locked="0" layoutInCell="1" allowOverlap="1" wp14:anchorId="62AF301F" wp14:editId="75D6110A">
          <wp:simplePos x="0" y="0"/>
          <wp:positionH relativeFrom="page">
            <wp:align>right</wp:align>
          </wp:positionH>
          <wp:positionV relativeFrom="page">
            <wp:posOffset>6159545</wp:posOffset>
          </wp:positionV>
          <wp:extent cx="2394585" cy="7555517"/>
          <wp:effectExtent l="0" t="8572" r="0" b="0"/>
          <wp:wrapNone/>
          <wp:docPr id="24" name="Graphic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0" t="807" r="82272" b="7594"/>
                  <a:stretch/>
                </pic:blipFill>
                <pic:spPr bwMode="auto">
                  <a:xfrm rot="5400000">
                    <a:off x="0" y="0"/>
                    <a:ext cx="2394585" cy="75555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601B">
      <w:tab/>
    </w:r>
  </w:p>
  <w:p w14:paraId="7EEBAC36" w14:textId="77777777" w:rsidR="008A2173" w:rsidRDefault="008A21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DF7A2" w14:textId="77777777" w:rsidR="009741C5" w:rsidRDefault="009741C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D6E9E" w14:textId="77777777" w:rsidR="009741C5" w:rsidRDefault="00EB636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89312" behindDoc="1" locked="0" layoutInCell="1" allowOverlap="1" wp14:anchorId="5B69119C" wp14:editId="68D57658">
              <wp:simplePos x="0" y="0"/>
              <wp:positionH relativeFrom="page">
                <wp:posOffset>-359410</wp:posOffset>
              </wp:positionH>
              <wp:positionV relativeFrom="paragraph">
                <wp:posOffset>-610961</wp:posOffset>
              </wp:positionV>
              <wp:extent cx="7919720" cy="654050"/>
              <wp:effectExtent l="0" t="0" r="24130" b="12700"/>
              <wp:wrapNone/>
              <wp:docPr id="1741747089" name="Group 17417470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19720" cy="654050"/>
                        <a:chOff x="0" y="-76200"/>
                        <a:chExt cx="7920000" cy="654573"/>
                      </a:xfrm>
                    </wpg:grpSpPr>
                    <pic:pic xmlns:pic="http://schemas.openxmlformats.org/drawingml/2006/picture">
                      <pic:nvPicPr>
                        <pic:cNvPr id="1925906274" name="Graphic 192590627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4868" t="847" r="90513" b="7637"/>
                        <a:stretch/>
                      </pic:blipFill>
                      <pic:spPr bwMode="auto">
                        <a:xfrm rot="5400000" flipH="1" flipV="1">
                          <a:off x="3817261" y="-3534618"/>
                          <a:ext cx="626488" cy="75433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86181201" name="Graphic 25"/>
                      <wps:cNvSpPr/>
                      <wps:spPr>
                        <a:xfrm>
                          <a:off x="0" y="532654"/>
                          <a:ext cx="7920000" cy="45719"/>
                        </a:xfrm>
                        <a:custGeom>
                          <a:avLst/>
                          <a:gdLst>
                            <a:gd name="connsiteX0" fmla="*/ 5185505 w 5185504"/>
                            <a:gd name="connsiteY0" fmla="*/ 27453 h 27452"/>
                            <a:gd name="connsiteX1" fmla="*/ 5052727 w 5185504"/>
                            <a:gd name="connsiteY1" fmla="*/ 9641 h 27452"/>
                            <a:gd name="connsiteX2" fmla="*/ 4926711 w 5185504"/>
                            <a:gd name="connsiteY2" fmla="*/ 22214 h 27452"/>
                            <a:gd name="connsiteX3" fmla="*/ 4822413 w 5185504"/>
                            <a:gd name="connsiteY3" fmla="*/ 19547 h 27452"/>
                            <a:gd name="connsiteX4" fmla="*/ 4743736 w 5185504"/>
                            <a:gd name="connsiteY4" fmla="*/ 23643 h 27452"/>
                            <a:gd name="connsiteX5" fmla="*/ 4636484 w 5185504"/>
                            <a:gd name="connsiteY5" fmla="*/ 21071 h 27452"/>
                            <a:gd name="connsiteX6" fmla="*/ 4416171 w 5185504"/>
                            <a:gd name="connsiteY6" fmla="*/ 19071 h 27452"/>
                            <a:gd name="connsiteX7" fmla="*/ 4283679 w 5185504"/>
                            <a:gd name="connsiteY7" fmla="*/ 6212 h 27452"/>
                            <a:gd name="connsiteX8" fmla="*/ 4108418 w 5185504"/>
                            <a:gd name="connsiteY8" fmla="*/ 7260 h 27452"/>
                            <a:gd name="connsiteX9" fmla="*/ 3753612 w 5185504"/>
                            <a:gd name="connsiteY9" fmla="*/ 8879 h 27452"/>
                            <a:gd name="connsiteX10" fmla="*/ 3557016 w 5185504"/>
                            <a:gd name="connsiteY10" fmla="*/ 11260 h 27452"/>
                            <a:gd name="connsiteX11" fmla="*/ 3240691 w 5185504"/>
                            <a:gd name="connsiteY11" fmla="*/ 11260 h 27452"/>
                            <a:gd name="connsiteX12" fmla="*/ 2796159 w 5185504"/>
                            <a:gd name="connsiteY12" fmla="*/ 8879 h 27452"/>
                            <a:gd name="connsiteX13" fmla="*/ 2597753 w 5185504"/>
                            <a:gd name="connsiteY13" fmla="*/ 8879 h 27452"/>
                            <a:gd name="connsiteX14" fmla="*/ 2176367 w 5185504"/>
                            <a:gd name="connsiteY14" fmla="*/ 8879 h 27452"/>
                            <a:gd name="connsiteX15" fmla="*/ 1672018 w 5185504"/>
                            <a:gd name="connsiteY15" fmla="*/ 8879 h 27452"/>
                            <a:gd name="connsiteX16" fmla="*/ 1445514 w 5185504"/>
                            <a:gd name="connsiteY16" fmla="*/ 8879 h 27452"/>
                            <a:gd name="connsiteX17" fmla="*/ 1167670 w 5185504"/>
                            <a:gd name="connsiteY17" fmla="*/ 8879 h 27452"/>
                            <a:gd name="connsiteX18" fmla="*/ 881253 w 5185504"/>
                            <a:gd name="connsiteY18" fmla="*/ 8879 h 27452"/>
                            <a:gd name="connsiteX19" fmla="*/ 603409 w 5185504"/>
                            <a:gd name="connsiteY19" fmla="*/ 8879 h 27452"/>
                            <a:gd name="connsiteX20" fmla="*/ 453771 w 5185504"/>
                            <a:gd name="connsiteY20" fmla="*/ 20976 h 27452"/>
                            <a:gd name="connsiteX21" fmla="*/ 295847 w 5185504"/>
                            <a:gd name="connsiteY21" fmla="*/ 8688 h 27452"/>
                            <a:gd name="connsiteX22" fmla="*/ 166592 w 5185504"/>
                            <a:gd name="connsiteY22" fmla="*/ 7260 h 27452"/>
                            <a:gd name="connsiteX23" fmla="*/ 70676 w 5185504"/>
                            <a:gd name="connsiteY23" fmla="*/ 9546 h 27452"/>
                            <a:gd name="connsiteX24" fmla="*/ 0 w 5185504"/>
                            <a:gd name="connsiteY24" fmla="*/ 11451 h 27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85504" h="27452">
                              <a:moveTo>
                                <a:pt x="5185505" y="27453"/>
                              </a:moveTo>
                              <a:cubicBezTo>
                                <a:pt x="5185505" y="27453"/>
                                <a:pt x="5099209" y="8307"/>
                                <a:pt x="5052727" y="9641"/>
                              </a:cubicBezTo>
                              <a:cubicBezTo>
                                <a:pt x="5017580" y="10689"/>
                                <a:pt x="4973384" y="21642"/>
                                <a:pt x="4926711" y="22214"/>
                              </a:cubicBezTo>
                              <a:cubicBezTo>
                                <a:pt x="4892421" y="22690"/>
                                <a:pt x="4856798" y="19737"/>
                                <a:pt x="4822413" y="19547"/>
                              </a:cubicBezTo>
                              <a:cubicBezTo>
                                <a:pt x="4794885" y="19356"/>
                                <a:pt x="4776502" y="19166"/>
                                <a:pt x="4743736" y="23643"/>
                              </a:cubicBezTo>
                              <a:cubicBezTo>
                                <a:pt x="4697064" y="29929"/>
                                <a:pt x="4657725" y="26500"/>
                                <a:pt x="4636484" y="21071"/>
                              </a:cubicBezTo>
                              <a:cubicBezTo>
                                <a:pt x="4521041" y="-8838"/>
                                <a:pt x="4496753" y="11260"/>
                                <a:pt x="4416171" y="19071"/>
                              </a:cubicBezTo>
                              <a:cubicBezTo>
                                <a:pt x="4345496" y="25929"/>
                                <a:pt x="4364927" y="6879"/>
                                <a:pt x="4283679" y="6212"/>
                              </a:cubicBezTo>
                              <a:cubicBezTo>
                                <a:pt x="4202430" y="5545"/>
                                <a:pt x="4193953" y="-8076"/>
                                <a:pt x="4108418" y="7260"/>
                              </a:cubicBezTo>
                              <a:cubicBezTo>
                                <a:pt x="4022884" y="22595"/>
                                <a:pt x="3818096" y="9736"/>
                                <a:pt x="3753612" y="8879"/>
                              </a:cubicBezTo>
                              <a:cubicBezTo>
                                <a:pt x="3693319" y="8022"/>
                                <a:pt x="3633883" y="-4837"/>
                                <a:pt x="3557016" y="11260"/>
                              </a:cubicBezTo>
                              <a:cubicBezTo>
                                <a:pt x="3480054" y="27357"/>
                                <a:pt x="3304794" y="20785"/>
                                <a:pt x="3240691" y="11260"/>
                              </a:cubicBezTo>
                              <a:cubicBezTo>
                                <a:pt x="3176588" y="1735"/>
                                <a:pt x="2855976" y="28881"/>
                                <a:pt x="2796159" y="8879"/>
                              </a:cubicBezTo>
                              <a:cubicBezTo>
                                <a:pt x="2736342" y="-11124"/>
                                <a:pt x="2681478" y="20309"/>
                                <a:pt x="2597753" y="8879"/>
                              </a:cubicBezTo>
                              <a:cubicBezTo>
                                <a:pt x="2514029" y="-2551"/>
                                <a:pt x="2244757" y="3259"/>
                                <a:pt x="2176367" y="8879"/>
                              </a:cubicBezTo>
                              <a:cubicBezTo>
                                <a:pt x="2107978" y="14499"/>
                                <a:pt x="1783080" y="-1027"/>
                                <a:pt x="1672018" y="8879"/>
                              </a:cubicBezTo>
                              <a:cubicBezTo>
                                <a:pt x="1560862" y="18785"/>
                                <a:pt x="1548098" y="-9600"/>
                                <a:pt x="1445514" y="8879"/>
                              </a:cubicBezTo>
                              <a:cubicBezTo>
                                <a:pt x="1342930" y="27357"/>
                                <a:pt x="1278827" y="-9600"/>
                                <a:pt x="1167670" y="8879"/>
                              </a:cubicBezTo>
                              <a:cubicBezTo>
                                <a:pt x="1056513" y="27357"/>
                                <a:pt x="962501" y="-1027"/>
                                <a:pt x="881253" y="8879"/>
                              </a:cubicBezTo>
                              <a:cubicBezTo>
                                <a:pt x="800005" y="18785"/>
                                <a:pt x="663226" y="16023"/>
                                <a:pt x="603409" y="8879"/>
                              </a:cubicBezTo>
                              <a:cubicBezTo>
                                <a:pt x="543592" y="1735"/>
                                <a:pt x="496538" y="23166"/>
                                <a:pt x="453771" y="20976"/>
                              </a:cubicBezTo>
                              <a:cubicBezTo>
                                <a:pt x="411004" y="18785"/>
                                <a:pt x="351473" y="-1218"/>
                                <a:pt x="295847" y="8688"/>
                              </a:cubicBezTo>
                              <a:cubicBezTo>
                                <a:pt x="279559" y="11641"/>
                                <a:pt x="204597" y="13832"/>
                                <a:pt x="166592" y="7260"/>
                              </a:cubicBezTo>
                              <a:cubicBezTo>
                                <a:pt x="143732" y="3354"/>
                                <a:pt x="109347" y="12117"/>
                                <a:pt x="70676" y="9546"/>
                              </a:cubicBezTo>
                              <a:cubicBezTo>
                                <a:pt x="0" y="4974"/>
                                <a:pt x="0" y="11451"/>
                                <a:pt x="0" y="11451"/>
                              </a:cubicBezTo>
                            </a:path>
                          </a:pathLst>
                        </a:custGeom>
                        <a:noFill/>
                        <a:ln w="38100" cap="flat">
                          <a:solidFill>
                            <a:schemeClr val="bg1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763A9F" id="Group 1741747089" o:spid="_x0000_s1026" alt="&quot;&quot;" style="position:absolute;margin-left:-28.3pt;margin-top:-48.1pt;width:623.6pt;height:51.5pt;z-index:-251527168;mso-position-horizontal-relative:page;mso-height-relative:margin" coordorigin=",-762" coordsize="79200,65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v3/24MDAgAAAARB/l/d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925906274" o:spid="_x0000_s1027" type="#_x0000_t75" style="position:absolute;left:38173;top:-35347;width:6264;height:75433;rotation: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">
                <v:imagedata r:id="rId3" o:title="" croptop="555f" cropbottom="5005f" cropleft="3190f" cropright="59319f"/>
              </v:shape>
              <v:shape id="Graphic 25" o:spid="_x0000_s1028" style="position:absolute;top:5326;width:79200;height:457;visibility:visible;mso-wrap-style:square;v-text-anchor:middle" coordsize="5185504,2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" path="m5185505,27453v,,-86296,-19146,-132778,-17812c5017580,10689,4973384,21642,4926711,22214v-34290,476,-69913,-2477,-104298,-2667c4794885,19356,4776502,19166,4743736,23643v-46672,6286,-86011,2857,-107252,-2572c4521041,-8838,4496753,11260,4416171,19071,4345496,25929,4364927,6879,4283679,6212v-81249,-667,-89726,-14288,-175261,1048c4022884,22595,3818096,9736,3753612,8879v-60293,-857,-119729,-13716,-196596,2381c3480054,27357,3304794,20785,3240691,11260,3176588,1735,2855976,28881,2796159,8879v-59817,-20003,-114681,11430,-198406,c2514029,-2551,2244757,3259,2176367,8879v-68389,5620,-393287,-9906,-504349,c1560862,18785,1548098,-9600,1445514,8879v-102584,18478,-166687,-18479,-277844,c1056513,27357,962501,-1027,881253,8879v-81248,9906,-218027,7144,-277844,c543592,1735,496538,23166,453771,20976,411004,18785,351473,-1218,295847,8688,279559,11641,204597,13832,166592,7260,143732,3354,109347,12117,70676,9546,,4974,,11451,,11451e" filled="f" strokecolor="white [3212]" strokeweight="3pt">
                <v:stroke joinstyle="miter"/>
                <v:path arrowok="t" o:connecttype="custom" o:connectlocs="7920002,45721;7717205,16056;7524736,36996;7365439,32554;7245272,39375;7081463,35092;6744971,31761;6542611,10346;6274929,12091;5733022,14787;5432754,18753;4949620,18753;4270671,14787;3967638,14787;3324041,14787;2553731,14787;2207784,14787;1783423,14787;1345968,14787;921607,14787;693060,34934;451857,14469;254442,12091;107946,15898;0,19071" o:connectangles="0,0,0,0,0,0,0,0,0,0,0,0,0,0,0,0,0,0,0,0,0,0,0,0,0"/>
              </v:shape>
              <w10:wrap anchorx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45AE" w14:textId="77777777" w:rsidR="00A0601B" w:rsidRDefault="00AF63E0" w:rsidP="00A0601B">
    <w:pPr>
      <w:pStyle w:val="Header"/>
      <w:tabs>
        <w:tab w:val="clear" w:pos="4513"/>
        <w:tab w:val="clear" w:pos="9026"/>
        <w:tab w:val="left" w:pos="893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1" locked="0" layoutInCell="1" allowOverlap="1" wp14:anchorId="1D35A14F" wp14:editId="2D7A18B6">
              <wp:simplePos x="0" y="0"/>
              <wp:positionH relativeFrom="column">
                <wp:posOffset>-920750</wp:posOffset>
              </wp:positionH>
              <wp:positionV relativeFrom="paragraph">
                <wp:posOffset>-469356</wp:posOffset>
              </wp:positionV>
              <wp:extent cx="7928474" cy="662803"/>
              <wp:effectExtent l="0" t="0" r="15875" b="23495"/>
              <wp:wrapNone/>
              <wp:docPr id="1155250634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28474" cy="662803"/>
                        <a:chOff x="0" y="0"/>
                        <a:chExt cx="7928474" cy="662803"/>
                      </a:xfrm>
                    </wpg:grpSpPr>
                    <pic:pic xmlns:pic="http://schemas.openxmlformats.org/drawingml/2006/picture">
                      <pic:nvPicPr>
                        <pic:cNvPr id="1649089675" name="Graphic 3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4866" t="807" r="90454" b="7594"/>
                        <a:stretch/>
                      </pic:blipFill>
                      <pic:spPr bwMode="auto">
                        <a:xfrm rot="5400000" flipH="1" flipV="1">
                          <a:off x="3836534" y="-3457575"/>
                          <a:ext cx="634365" cy="7549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" name="Graphic 25"/>
                      <wps:cNvSpPr/>
                      <wps:spPr>
                        <a:xfrm>
                          <a:off x="0" y="617084"/>
                          <a:ext cx="7920000" cy="45719"/>
                        </a:xfrm>
                        <a:custGeom>
                          <a:avLst/>
                          <a:gdLst>
                            <a:gd name="connsiteX0" fmla="*/ 5185505 w 5185504"/>
                            <a:gd name="connsiteY0" fmla="*/ 27453 h 27452"/>
                            <a:gd name="connsiteX1" fmla="*/ 5052727 w 5185504"/>
                            <a:gd name="connsiteY1" fmla="*/ 9641 h 27452"/>
                            <a:gd name="connsiteX2" fmla="*/ 4926711 w 5185504"/>
                            <a:gd name="connsiteY2" fmla="*/ 22214 h 27452"/>
                            <a:gd name="connsiteX3" fmla="*/ 4822413 w 5185504"/>
                            <a:gd name="connsiteY3" fmla="*/ 19547 h 27452"/>
                            <a:gd name="connsiteX4" fmla="*/ 4743736 w 5185504"/>
                            <a:gd name="connsiteY4" fmla="*/ 23643 h 27452"/>
                            <a:gd name="connsiteX5" fmla="*/ 4636484 w 5185504"/>
                            <a:gd name="connsiteY5" fmla="*/ 21071 h 27452"/>
                            <a:gd name="connsiteX6" fmla="*/ 4416171 w 5185504"/>
                            <a:gd name="connsiteY6" fmla="*/ 19071 h 27452"/>
                            <a:gd name="connsiteX7" fmla="*/ 4283679 w 5185504"/>
                            <a:gd name="connsiteY7" fmla="*/ 6212 h 27452"/>
                            <a:gd name="connsiteX8" fmla="*/ 4108418 w 5185504"/>
                            <a:gd name="connsiteY8" fmla="*/ 7260 h 27452"/>
                            <a:gd name="connsiteX9" fmla="*/ 3753612 w 5185504"/>
                            <a:gd name="connsiteY9" fmla="*/ 8879 h 27452"/>
                            <a:gd name="connsiteX10" fmla="*/ 3557016 w 5185504"/>
                            <a:gd name="connsiteY10" fmla="*/ 11260 h 27452"/>
                            <a:gd name="connsiteX11" fmla="*/ 3240691 w 5185504"/>
                            <a:gd name="connsiteY11" fmla="*/ 11260 h 27452"/>
                            <a:gd name="connsiteX12" fmla="*/ 2796159 w 5185504"/>
                            <a:gd name="connsiteY12" fmla="*/ 8879 h 27452"/>
                            <a:gd name="connsiteX13" fmla="*/ 2597753 w 5185504"/>
                            <a:gd name="connsiteY13" fmla="*/ 8879 h 27452"/>
                            <a:gd name="connsiteX14" fmla="*/ 2176367 w 5185504"/>
                            <a:gd name="connsiteY14" fmla="*/ 8879 h 27452"/>
                            <a:gd name="connsiteX15" fmla="*/ 1672018 w 5185504"/>
                            <a:gd name="connsiteY15" fmla="*/ 8879 h 27452"/>
                            <a:gd name="connsiteX16" fmla="*/ 1445514 w 5185504"/>
                            <a:gd name="connsiteY16" fmla="*/ 8879 h 27452"/>
                            <a:gd name="connsiteX17" fmla="*/ 1167670 w 5185504"/>
                            <a:gd name="connsiteY17" fmla="*/ 8879 h 27452"/>
                            <a:gd name="connsiteX18" fmla="*/ 881253 w 5185504"/>
                            <a:gd name="connsiteY18" fmla="*/ 8879 h 27452"/>
                            <a:gd name="connsiteX19" fmla="*/ 603409 w 5185504"/>
                            <a:gd name="connsiteY19" fmla="*/ 8879 h 27452"/>
                            <a:gd name="connsiteX20" fmla="*/ 453771 w 5185504"/>
                            <a:gd name="connsiteY20" fmla="*/ 20976 h 27452"/>
                            <a:gd name="connsiteX21" fmla="*/ 295847 w 5185504"/>
                            <a:gd name="connsiteY21" fmla="*/ 8688 h 27452"/>
                            <a:gd name="connsiteX22" fmla="*/ 166592 w 5185504"/>
                            <a:gd name="connsiteY22" fmla="*/ 7260 h 27452"/>
                            <a:gd name="connsiteX23" fmla="*/ 70676 w 5185504"/>
                            <a:gd name="connsiteY23" fmla="*/ 9546 h 27452"/>
                            <a:gd name="connsiteX24" fmla="*/ 0 w 5185504"/>
                            <a:gd name="connsiteY24" fmla="*/ 11451 h 27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85504" h="27452">
                              <a:moveTo>
                                <a:pt x="5185505" y="27453"/>
                              </a:moveTo>
                              <a:cubicBezTo>
                                <a:pt x="5185505" y="27453"/>
                                <a:pt x="5099209" y="8307"/>
                                <a:pt x="5052727" y="9641"/>
                              </a:cubicBezTo>
                              <a:cubicBezTo>
                                <a:pt x="5017580" y="10689"/>
                                <a:pt x="4973384" y="21642"/>
                                <a:pt x="4926711" y="22214"/>
                              </a:cubicBezTo>
                              <a:cubicBezTo>
                                <a:pt x="4892421" y="22690"/>
                                <a:pt x="4856798" y="19737"/>
                                <a:pt x="4822413" y="19547"/>
                              </a:cubicBezTo>
                              <a:cubicBezTo>
                                <a:pt x="4794885" y="19356"/>
                                <a:pt x="4776502" y="19166"/>
                                <a:pt x="4743736" y="23643"/>
                              </a:cubicBezTo>
                              <a:cubicBezTo>
                                <a:pt x="4697064" y="29929"/>
                                <a:pt x="4657725" y="26500"/>
                                <a:pt x="4636484" y="21071"/>
                              </a:cubicBezTo>
                              <a:cubicBezTo>
                                <a:pt x="4521041" y="-8838"/>
                                <a:pt x="4496753" y="11260"/>
                                <a:pt x="4416171" y="19071"/>
                              </a:cubicBezTo>
                              <a:cubicBezTo>
                                <a:pt x="4345496" y="25929"/>
                                <a:pt x="4364927" y="6879"/>
                                <a:pt x="4283679" y="6212"/>
                              </a:cubicBezTo>
                              <a:cubicBezTo>
                                <a:pt x="4202430" y="5545"/>
                                <a:pt x="4193953" y="-8076"/>
                                <a:pt x="4108418" y="7260"/>
                              </a:cubicBezTo>
                              <a:cubicBezTo>
                                <a:pt x="4022884" y="22595"/>
                                <a:pt x="3818096" y="9736"/>
                                <a:pt x="3753612" y="8879"/>
                              </a:cubicBezTo>
                              <a:cubicBezTo>
                                <a:pt x="3693319" y="8022"/>
                                <a:pt x="3633883" y="-4837"/>
                                <a:pt x="3557016" y="11260"/>
                              </a:cubicBezTo>
                              <a:cubicBezTo>
                                <a:pt x="3480054" y="27357"/>
                                <a:pt x="3304794" y="20785"/>
                                <a:pt x="3240691" y="11260"/>
                              </a:cubicBezTo>
                              <a:cubicBezTo>
                                <a:pt x="3176588" y="1735"/>
                                <a:pt x="2855976" y="28881"/>
                                <a:pt x="2796159" y="8879"/>
                              </a:cubicBezTo>
                              <a:cubicBezTo>
                                <a:pt x="2736342" y="-11124"/>
                                <a:pt x="2681478" y="20309"/>
                                <a:pt x="2597753" y="8879"/>
                              </a:cubicBezTo>
                              <a:cubicBezTo>
                                <a:pt x="2514029" y="-2551"/>
                                <a:pt x="2244757" y="3259"/>
                                <a:pt x="2176367" y="8879"/>
                              </a:cubicBezTo>
                              <a:cubicBezTo>
                                <a:pt x="2107978" y="14499"/>
                                <a:pt x="1783080" y="-1027"/>
                                <a:pt x="1672018" y="8879"/>
                              </a:cubicBezTo>
                              <a:cubicBezTo>
                                <a:pt x="1560862" y="18785"/>
                                <a:pt x="1548098" y="-9600"/>
                                <a:pt x="1445514" y="8879"/>
                              </a:cubicBezTo>
                              <a:cubicBezTo>
                                <a:pt x="1342930" y="27357"/>
                                <a:pt x="1278827" y="-9600"/>
                                <a:pt x="1167670" y="8879"/>
                              </a:cubicBezTo>
                              <a:cubicBezTo>
                                <a:pt x="1056513" y="27357"/>
                                <a:pt x="962501" y="-1027"/>
                                <a:pt x="881253" y="8879"/>
                              </a:cubicBezTo>
                              <a:cubicBezTo>
                                <a:pt x="800005" y="18785"/>
                                <a:pt x="663226" y="16023"/>
                                <a:pt x="603409" y="8879"/>
                              </a:cubicBezTo>
                              <a:cubicBezTo>
                                <a:pt x="543592" y="1735"/>
                                <a:pt x="496538" y="23166"/>
                                <a:pt x="453771" y="20976"/>
                              </a:cubicBezTo>
                              <a:cubicBezTo>
                                <a:pt x="411004" y="18785"/>
                                <a:pt x="351473" y="-1218"/>
                                <a:pt x="295847" y="8688"/>
                              </a:cubicBezTo>
                              <a:cubicBezTo>
                                <a:pt x="279559" y="11641"/>
                                <a:pt x="204597" y="13832"/>
                                <a:pt x="166592" y="7260"/>
                              </a:cubicBezTo>
                              <a:cubicBezTo>
                                <a:pt x="143732" y="3354"/>
                                <a:pt x="109347" y="12117"/>
                                <a:pt x="70676" y="9546"/>
                              </a:cubicBezTo>
                              <a:cubicBezTo>
                                <a:pt x="0" y="4974"/>
                                <a:pt x="0" y="11451"/>
                                <a:pt x="0" y="11451"/>
                              </a:cubicBezTo>
                            </a:path>
                          </a:pathLst>
                        </a:custGeom>
                        <a:noFill/>
                        <a:ln w="38100" cap="flat">
                          <a:solidFill>
                            <a:schemeClr val="bg1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2031AE" id="Group 33" o:spid="_x0000_s1026" style="position:absolute;margin-left:-72.5pt;margin-top:-36.95pt;width:624.3pt;height:52.2pt;z-index:-251602944" coordsize="79284,66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v3/24MDAgAAAARB/l/d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2" o:spid="_x0000_s1027" type="#_x0000_t75" style="position:absolute;left:38365;top:-34576;width:6343;height:75495;rotation: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">
                <v:imagedata r:id="rId3" o:title="" croptop="529f" cropbottom="4977f" cropleft="3189f" cropright="59280f"/>
              </v:shape>
              <v:shape id="Graphic 25" o:spid="_x0000_s1028" style="position:absolute;top:6170;width:79200;height:458;visibility:visible;mso-wrap-style:square;v-text-anchor:middle" coordsize="5185504,2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" path="m5185505,27453v,,-86296,-19146,-132778,-17812c5017580,10689,4973384,21642,4926711,22214v-34290,476,-69913,-2477,-104298,-2667c4794885,19356,4776502,19166,4743736,23643v-46672,6286,-86011,2857,-107252,-2572c4521041,-8838,4496753,11260,4416171,19071,4345496,25929,4364927,6879,4283679,6212v-81249,-667,-89726,-14288,-175261,1048c4022884,22595,3818096,9736,3753612,8879v-60293,-857,-119729,-13716,-196596,2381c3480054,27357,3304794,20785,3240691,11260,3176588,1735,2855976,28881,2796159,8879v-59817,-20003,-114681,11430,-198406,c2514029,-2551,2244757,3259,2176367,8879v-68389,5620,-393287,-9906,-504349,c1560862,18785,1548098,-9600,1445514,8879v-102584,18478,-166687,-18479,-277844,c1056513,27357,962501,-1027,881253,8879v-81248,9906,-218027,7144,-277844,c543592,1735,496538,23166,453771,20976,411004,18785,351473,-1218,295847,8688,279559,11641,204597,13832,166592,7260,143732,3354,109347,12117,70676,9546,,4974,,11451,,11451e" filled="f" strokecolor="white [3212]" strokeweight="3pt">
                <v:stroke joinstyle="miter"/>
                <v:path arrowok="t" o:connecttype="custom" o:connectlocs="7920002,45721;7717205,16056;7524736,36996;7365439,32554;7245272,39375;7081463,35092;6744971,31761;6542611,10346;6274929,12091;5733022,14787;5432754,18753;4949620,18753;4270671,14787;3967638,14787;3324041,14787;2553731,14787;2207784,14787;1783423,14787;1345968,14787;921607,14787;693060,34934;451857,14469;254442,12091;107946,15898;0,19071" o:connectangles="0,0,0,0,0,0,0,0,0,0,0,0,0,0,0,0,0,0,0,0,0,0,0,0,0"/>
              </v:shape>
            </v:group>
          </w:pict>
        </mc:Fallback>
      </mc:AlternateContent>
    </w:r>
    <w:r w:rsidR="00A0601B">
      <w:tab/>
    </w:r>
  </w:p>
  <w:p w14:paraId="0A51DE0F" w14:textId="77777777" w:rsidR="00A0601B" w:rsidRDefault="00A060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52D71"/>
    <w:multiLevelType w:val="multilevel"/>
    <w:tmpl w:val="1DD49D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28A37B5"/>
    <w:multiLevelType w:val="multilevel"/>
    <w:tmpl w:val="770CA2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AAA761F"/>
    <w:multiLevelType w:val="hybridMultilevel"/>
    <w:tmpl w:val="CB6CAD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F0F83"/>
    <w:multiLevelType w:val="hybridMultilevel"/>
    <w:tmpl w:val="35C660E8"/>
    <w:lvl w:ilvl="0" w:tplc="2A4C2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D3416"/>
    <w:multiLevelType w:val="hybridMultilevel"/>
    <w:tmpl w:val="4F20D696"/>
    <w:lvl w:ilvl="0" w:tplc="B010EFB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56E4E"/>
    <w:multiLevelType w:val="multilevel"/>
    <w:tmpl w:val="EB70C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9610307"/>
    <w:multiLevelType w:val="multilevel"/>
    <w:tmpl w:val="AEAC8DB6"/>
    <w:lvl w:ilvl="0">
      <w:start w:val="1"/>
      <w:numFmt w:val="decimal"/>
      <w:pStyle w:val="SmallImag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2265BC1"/>
    <w:multiLevelType w:val="multilevel"/>
    <w:tmpl w:val="70D657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783A0DD9"/>
    <w:multiLevelType w:val="multilevel"/>
    <w:tmpl w:val="2B6089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7B927173"/>
    <w:multiLevelType w:val="hybridMultilevel"/>
    <w:tmpl w:val="D876E9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7280C"/>
    <w:multiLevelType w:val="hybridMultilevel"/>
    <w:tmpl w:val="144CEDE2"/>
    <w:lvl w:ilvl="0" w:tplc="B3C4EF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034190">
    <w:abstractNumId w:val="3"/>
  </w:num>
  <w:num w:numId="2" w16cid:durableId="852767519">
    <w:abstractNumId w:val="10"/>
  </w:num>
  <w:num w:numId="3" w16cid:durableId="1498768640">
    <w:abstractNumId w:val="7"/>
  </w:num>
  <w:num w:numId="4" w16cid:durableId="512377396">
    <w:abstractNumId w:val="0"/>
  </w:num>
  <w:num w:numId="5" w16cid:durableId="1632323901">
    <w:abstractNumId w:val="8"/>
  </w:num>
  <w:num w:numId="6" w16cid:durableId="226260435">
    <w:abstractNumId w:val="5"/>
  </w:num>
  <w:num w:numId="7" w16cid:durableId="406224083">
    <w:abstractNumId w:val="1"/>
  </w:num>
  <w:num w:numId="8" w16cid:durableId="11212678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39262409">
    <w:abstractNumId w:val="2"/>
  </w:num>
  <w:num w:numId="10" w16cid:durableId="321586718">
    <w:abstractNumId w:val="9"/>
  </w:num>
  <w:num w:numId="11" w16cid:durableId="608660623">
    <w:abstractNumId w:val="6"/>
  </w:num>
  <w:num w:numId="12" w16cid:durableId="342360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48B"/>
    <w:rsid w:val="00000CE0"/>
    <w:rsid w:val="0000135C"/>
    <w:rsid w:val="00003FE2"/>
    <w:rsid w:val="00004E3A"/>
    <w:rsid w:val="00006535"/>
    <w:rsid w:val="000152F9"/>
    <w:rsid w:val="0001785F"/>
    <w:rsid w:val="00020458"/>
    <w:rsid w:val="000226C6"/>
    <w:rsid w:val="00024BD6"/>
    <w:rsid w:val="0002630D"/>
    <w:rsid w:val="000302E9"/>
    <w:rsid w:val="00043291"/>
    <w:rsid w:val="00044DEE"/>
    <w:rsid w:val="000464C9"/>
    <w:rsid w:val="000527AD"/>
    <w:rsid w:val="00053B8D"/>
    <w:rsid w:val="00054331"/>
    <w:rsid w:val="00063225"/>
    <w:rsid w:val="0006395A"/>
    <w:rsid w:val="00064944"/>
    <w:rsid w:val="000669AD"/>
    <w:rsid w:val="00073E85"/>
    <w:rsid w:val="00076D54"/>
    <w:rsid w:val="000776A0"/>
    <w:rsid w:val="00081386"/>
    <w:rsid w:val="00082D87"/>
    <w:rsid w:val="00083518"/>
    <w:rsid w:val="00083CC4"/>
    <w:rsid w:val="0008707D"/>
    <w:rsid w:val="00093383"/>
    <w:rsid w:val="000944F0"/>
    <w:rsid w:val="00094B94"/>
    <w:rsid w:val="000A170E"/>
    <w:rsid w:val="000A1A20"/>
    <w:rsid w:val="000A2366"/>
    <w:rsid w:val="000B0ADE"/>
    <w:rsid w:val="000B0B31"/>
    <w:rsid w:val="000B28F0"/>
    <w:rsid w:val="000B5DAA"/>
    <w:rsid w:val="000C2CE6"/>
    <w:rsid w:val="000C518B"/>
    <w:rsid w:val="000D1E7F"/>
    <w:rsid w:val="000D2306"/>
    <w:rsid w:val="000D384F"/>
    <w:rsid w:val="000D4B66"/>
    <w:rsid w:val="000D6A3E"/>
    <w:rsid w:val="000E0CA7"/>
    <w:rsid w:val="000E27B5"/>
    <w:rsid w:val="000E7463"/>
    <w:rsid w:val="000F6D0C"/>
    <w:rsid w:val="001061F0"/>
    <w:rsid w:val="00107D3F"/>
    <w:rsid w:val="00114A04"/>
    <w:rsid w:val="00114E1E"/>
    <w:rsid w:val="0012031E"/>
    <w:rsid w:val="0012237F"/>
    <w:rsid w:val="00130FF8"/>
    <w:rsid w:val="00131277"/>
    <w:rsid w:val="00132789"/>
    <w:rsid w:val="0013410A"/>
    <w:rsid w:val="00140C64"/>
    <w:rsid w:val="00143ECD"/>
    <w:rsid w:val="00151491"/>
    <w:rsid w:val="001523A5"/>
    <w:rsid w:val="001528D3"/>
    <w:rsid w:val="00152EFA"/>
    <w:rsid w:val="00163902"/>
    <w:rsid w:val="00164C26"/>
    <w:rsid w:val="001759A3"/>
    <w:rsid w:val="001774A6"/>
    <w:rsid w:val="00183A82"/>
    <w:rsid w:val="00184E67"/>
    <w:rsid w:val="00196471"/>
    <w:rsid w:val="001A0BE5"/>
    <w:rsid w:val="001A2829"/>
    <w:rsid w:val="001A4DBA"/>
    <w:rsid w:val="001B0274"/>
    <w:rsid w:val="001B1C72"/>
    <w:rsid w:val="001B560E"/>
    <w:rsid w:val="001B69E6"/>
    <w:rsid w:val="001C0C79"/>
    <w:rsid w:val="001C1761"/>
    <w:rsid w:val="001D0D16"/>
    <w:rsid w:val="001D13FB"/>
    <w:rsid w:val="001E050C"/>
    <w:rsid w:val="001E6DBD"/>
    <w:rsid w:val="001F3F31"/>
    <w:rsid w:val="001F65C3"/>
    <w:rsid w:val="001F797D"/>
    <w:rsid w:val="00211341"/>
    <w:rsid w:val="00212CD2"/>
    <w:rsid w:val="002150AB"/>
    <w:rsid w:val="0022499E"/>
    <w:rsid w:val="002317AD"/>
    <w:rsid w:val="00236F8E"/>
    <w:rsid w:val="00243AED"/>
    <w:rsid w:val="00247705"/>
    <w:rsid w:val="00253506"/>
    <w:rsid w:val="00257D65"/>
    <w:rsid w:val="00260E04"/>
    <w:rsid w:val="00261627"/>
    <w:rsid w:val="002622B9"/>
    <w:rsid w:val="002625CD"/>
    <w:rsid w:val="00266AB8"/>
    <w:rsid w:val="00277D19"/>
    <w:rsid w:val="00284123"/>
    <w:rsid w:val="00285D64"/>
    <w:rsid w:val="00286250"/>
    <w:rsid w:val="00286B81"/>
    <w:rsid w:val="00293675"/>
    <w:rsid w:val="002945D5"/>
    <w:rsid w:val="0029661A"/>
    <w:rsid w:val="00296F92"/>
    <w:rsid w:val="00297076"/>
    <w:rsid w:val="002A2637"/>
    <w:rsid w:val="002A7CCB"/>
    <w:rsid w:val="002B0A9E"/>
    <w:rsid w:val="002B0D4C"/>
    <w:rsid w:val="002B498C"/>
    <w:rsid w:val="002B4E51"/>
    <w:rsid w:val="002B5F7E"/>
    <w:rsid w:val="002D19CE"/>
    <w:rsid w:val="002E28DD"/>
    <w:rsid w:val="002E44F5"/>
    <w:rsid w:val="002F38D6"/>
    <w:rsid w:val="002F538E"/>
    <w:rsid w:val="00304320"/>
    <w:rsid w:val="00306371"/>
    <w:rsid w:val="00313254"/>
    <w:rsid w:val="00320891"/>
    <w:rsid w:val="00322EE8"/>
    <w:rsid w:val="00331083"/>
    <w:rsid w:val="00342FB5"/>
    <w:rsid w:val="00344273"/>
    <w:rsid w:val="00345C90"/>
    <w:rsid w:val="00345EF8"/>
    <w:rsid w:val="003466BA"/>
    <w:rsid w:val="00346CB4"/>
    <w:rsid w:val="00347E3C"/>
    <w:rsid w:val="00350B35"/>
    <w:rsid w:val="00363BAE"/>
    <w:rsid w:val="00365BFE"/>
    <w:rsid w:val="00370BAC"/>
    <w:rsid w:val="003759A2"/>
    <w:rsid w:val="003804DD"/>
    <w:rsid w:val="003812E7"/>
    <w:rsid w:val="003859CF"/>
    <w:rsid w:val="00385B4F"/>
    <w:rsid w:val="0038630A"/>
    <w:rsid w:val="00387828"/>
    <w:rsid w:val="00391C69"/>
    <w:rsid w:val="00392497"/>
    <w:rsid w:val="00392D3B"/>
    <w:rsid w:val="003931EC"/>
    <w:rsid w:val="003958A1"/>
    <w:rsid w:val="003A0A4E"/>
    <w:rsid w:val="003A5146"/>
    <w:rsid w:val="003B29CF"/>
    <w:rsid w:val="003B4590"/>
    <w:rsid w:val="003C21BB"/>
    <w:rsid w:val="003C2DF1"/>
    <w:rsid w:val="003D0032"/>
    <w:rsid w:val="003D59B0"/>
    <w:rsid w:val="003E0CC0"/>
    <w:rsid w:val="003E0FAD"/>
    <w:rsid w:val="003F2A0D"/>
    <w:rsid w:val="003F7870"/>
    <w:rsid w:val="00401F67"/>
    <w:rsid w:val="00402A27"/>
    <w:rsid w:val="00402B0F"/>
    <w:rsid w:val="0041070B"/>
    <w:rsid w:val="00413E9A"/>
    <w:rsid w:val="00415386"/>
    <w:rsid w:val="00422503"/>
    <w:rsid w:val="00425A86"/>
    <w:rsid w:val="00433056"/>
    <w:rsid w:val="00437817"/>
    <w:rsid w:val="00440B23"/>
    <w:rsid w:val="004410F1"/>
    <w:rsid w:val="00445728"/>
    <w:rsid w:val="00446311"/>
    <w:rsid w:val="00456E5C"/>
    <w:rsid w:val="0046037C"/>
    <w:rsid w:val="00460425"/>
    <w:rsid w:val="00463644"/>
    <w:rsid w:val="0047485A"/>
    <w:rsid w:val="0048284C"/>
    <w:rsid w:val="004828B6"/>
    <w:rsid w:val="00484D01"/>
    <w:rsid w:val="00490B14"/>
    <w:rsid w:val="004919AF"/>
    <w:rsid w:val="00492FB6"/>
    <w:rsid w:val="00496150"/>
    <w:rsid w:val="004A7628"/>
    <w:rsid w:val="004A7F69"/>
    <w:rsid w:val="004B5E80"/>
    <w:rsid w:val="004B7782"/>
    <w:rsid w:val="004C2539"/>
    <w:rsid w:val="004C5786"/>
    <w:rsid w:val="004C7CC9"/>
    <w:rsid w:val="004D31AD"/>
    <w:rsid w:val="004D73C3"/>
    <w:rsid w:val="004E0B1A"/>
    <w:rsid w:val="004E6B7C"/>
    <w:rsid w:val="004F491C"/>
    <w:rsid w:val="00502F36"/>
    <w:rsid w:val="005046CB"/>
    <w:rsid w:val="00510C4F"/>
    <w:rsid w:val="00516F37"/>
    <w:rsid w:val="00520342"/>
    <w:rsid w:val="00521694"/>
    <w:rsid w:val="00523E95"/>
    <w:rsid w:val="00530CE4"/>
    <w:rsid w:val="005325DA"/>
    <w:rsid w:val="00534A9F"/>
    <w:rsid w:val="0053627A"/>
    <w:rsid w:val="0054408E"/>
    <w:rsid w:val="00545092"/>
    <w:rsid w:val="005460C5"/>
    <w:rsid w:val="005479E8"/>
    <w:rsid w:val="0055026D"/>
    <w:rsid w:val="005528F7"/>
    <w:rsid w:val="00553450"/>
    <w:rsid w:val="005635CC"/>
    <w:rsid w:val="00563A88"/>
    <w:rsid w:val="00572666"/>
    <w:rsid w:val="00572ED7"/>
    <w:rsid w:val="00582FD1"/>
    <w:rsid w:val="00587B82"/>
    <w:rsid w:val="0059083B"/>
    <w:rsid w:val="00596D0C"/>
    <w:rsid w:val="005A6163"/>
    <w:rsid w:val="005A6957"/>
    <w:rsid w:val="005B4FB7"/>
    <w:rsid w:val="005B7F5F"/>
    <w:rsid w:val="005C1E70"/>
    <w:rsid w:val="005C440A"/>
    <w:rsid w:val="005D1207"/>
    <w:rsid w:val="005D1CFE"/>
    <w:rsid w:val="005D455A"/>
    <w:rsid w:val="005D6E09"/>
    <w:rsid w:val="005E0D18"/>
    <w:rsid w:val="005E5291"/>
    <w:rsid w:val="005E5857"/>
    <w:rsid w:val="005E5FB2"/>
    <w:rsid w:val="005E65CC"/>
    <w:rsid w:val="005F5252"/>
    <w:rsid w:val="005F6D0D"/>
    <w:rsid w:val="005F7BF6"/>
    <w:rsid w:val="00602F06"/>
    <w:rsid w:val="00605834"/>
    <w:rsid w:val="00606DCD"/>
    <w:rsid w:val="00607C6B"/>
    <w:rsid w:val="00626D37"/>
    <w:rsid w:val="00627561"/>
    <w:rsid w:val="00631016"/>
    <w:rsid w:val="0063588E"/>
    <w:rsid w:val="00644003"/>
    <w:rsid w:val="00646E33"/>
    <w:rsid w:val="00652C72"/>
    <w:rsid w:val="00654BEA"/>
    <w:rsid w:val="00655441"/>
    <w:rsid w:val="00661BAE"/>
    <w:rsid w:val="00663C92"/>
    <w:rsid w:val="006672FA"/>
    <w:rsid w:val="00677777"/>
    <w:rsid w:val="00682DD9"/>
    <w:rsid w:val="006852FF"/>
    <w:rsid w:val="0069213A"/>
    <w:rsid w:val="00694C6F"/>
    <w:rsid w:val="006A2225"/>
    <w:rsid w:val="006A66E9"/>
    <w:rsid w:val="006B0CCD"/>
    <w:rsid w:val="006B4402"/>
    <w:rsid w:val="006C3376"/>
    <w:rsid w:val="006C47FC"/>
    <w:rsid w:val="006D18EF"/>
    <w:rsid w:val="006D3369"/>
    <w:rsid w:val="006D7CAC"/>
    <w:rsid w:val="006E1415"/>
    <w:rsid w:val="006E2052"/>
    <w:rsid w:val="006E75F2"/>
    <w:rsid w:val="006F104D"/>
    <w:rsid w:val="006F1BDC"/>
    <w:rsid w:val="006F26B6"/>
    <w:rsid w:val="006F28ED"/>
    <w:rsid w:val="00704A70"/>
    <w:rsid w:val="0070602D"/>
    <w:rsid w:val="00706042"/>
    <w:rsid w:val="007121E0"/>
    <w:rsid w:val="007152AD"/>
    <w:rsid w:val="00715A89"/>
    <w:rsid w:val="00716013"/>
    <w:rsid w:val="007169C0"/>
    <w:rsid w:val="00720F06"/>
    <w:rsid w:val="00721007"/>
    <w:rsid w:val="00732BD0"/>
    <w:rsid w:val="00735709"/>
    <w:rsid w:val="007376CE"/>
    <w:rsid w:val="00753142"/>
    <w:rsid w:val="00762094"/>
    <w:rsid w:val="00764AD4"/>
    <w:rsid w:val="0076562B"/>
    <w:rsid w:val="007662F6"/>
    <w:rsid w:val="00767D19"/>
    <w:rsid w:val="0077395F"/>
    <w:rsid w:val="00775F53"/>
    <w:rsid w:val="007836C1"/>
    <w:rsid w:val="00783E85"/>
    <w:rsid w:val="00784E6E"/>
    <w:rsid w:val="00785B96"/>
    <w:rsid w:val="00796002"/>
    <w:rsid w:val="00797B09"/>
    <w:rsid w:val="007A2180"/>
    <w:rsid w:val="007A5220"/>
    <w:rsid w:val="007A5E60"/>
    <w:rsid w:val="007A6DD9"/>
    <w:rsid w:val="007B4F3C"/>
    <w:rsid w:val="007C1842"/>
    <w:rsid w:val="007C64AA"/>
    <w:rsid w:val="007D0B13"/>
    <w:rsid w:val="007D0C5D"/>
    <w:rsid w:val="007D1F85"/>
    <w:rsid w:val="007D2F48"/>
    <w:rsid w:val="007D328B"/>
    <w:rsid w:val="007D51A4"/>
    <w:rsid w:val="007D74A7"/>
    <w:rsid w:val="007E0841"/>
    <w:rsid w:val="007E297F"/>
    <w:rsid w:val="007E626E"/>
    <w:rsid w:val="008042FE"/>
    <w:rsid w:val="00806B20"/>
    <w:rsid w:val="00814314"/>
    <w:rsid w:val="008143E0"/>
    <w:rsid w:val="008262AC"/>
    <w:rsid w:val="00827CBD"/>
    <w:rsid w:val="008302F6"/>
    <w:rsid w:val="0083319D"/>
    <w:rsid w:val="008338E0"/>
    <w:rsid w:val="0083398B"/>
    <w:rsid w:val="00834FF1"/>
    <w:rsid w:val="00840E21"/>
    <w:rsid w:val="00841927"/>
    <w:rsid w:val="00841A19"/>
    <w:rsid w:val="00844796"/>
    <w:rsid w:val="0084738F"/>
    <w:rsid w:val="008547AF"/>
    <w:rsid w:val="00856695"/>
    <w:rsid w:val="00860833"/>
    <w:rsid w:val="00866972"/>
    <w:rsid w:val="0088034C"/>
    <w:rsid w:val="00884CA6"/>
    <w:rsid w:val="0088525A"/>
    <w:rsid w:val="00885E58"/>
    <w:rsid w:val="00886D04"/>
    <w:rsid w:val="00890648"/>
    <w:rsid w:val="0089651B"/>
    <w:rsid w:val="008A0490"/>
    <w:rsid w:val="008A0B56"/>
    <w:rsid w:val="008A14E0"/>
    <w:rsid w:val="008A2173"/>
    <w:rsid w:val="008A21ED"/>
    <w:rsid w:val="008A7B93"/>
    <w:rsid w:val="008B007D"/>
    <w:rsid w:val="008B311B"/>
    <w:rsid w:val="008B6BB2"/>
    <w:rsid w:val="008D089C"/>
    <w:rsid w:val="008D130E"/>
    <w:rsid w:val="008D47B1"/>
    <w:rsid w:val="008D4894"/>
    <w:rsid w:val="008E4554"/>
    <w:rsid w:val="008F1396"/>
    <w:rsid w:val="008F154B"/>
    <w:rsid w:val="008F7C6F"/>
    <w:rsid w:val="00901726"/>
    <w:rsid w:val="00913B77"/>
    <w:rsid w:val="00920F5F"/>
    <w:rsid w:val="00925040"/>
    <w:rsid w:val="009324AD"/>
    <w:rsid w:val="00933BBE"/>
    <w:rsid w:val="00936ECE"/>
    <w:rsid w:val="00944444"/>
    <w:rsid w:val="0094568F"/>
    <w:rsid w:val="009611C3"/>
    <w:rsid w:val="00965FD3"/>
    <w:rsid w:val="00971821"/>
    <w:rsid w:val="009741C5"/>
    <w:rsid w:val="00975072"/>
    <w:rsid w:val="009838BE"/>
    <w:rsid w:val="0098555F"/>
    <w:rsid w:val="0098629D"/>
    <w:rsid w:val="009A201C"/>
    <w:rsid w:val="009A3C3B"/>
    <w:rsid w:val="009A6547"/>
    <w:rsid w:val="009B1FF3"/>
    <w:rsid w:val="009B4B19"/>
    <w:rsid w:val="009C2E7A"/>
    <w:rsid w:val="009C3DC7"/>
    <w:rsid w:val="009C516A"/>
    <w:rsid w:val="009C5A7B"/>
    <w:rsid w:val="009C6B38"/>
    <w:rsid w:val="009C6E6E"/>
    <w:rsid w:val="009C76F4"/>
    <w:rsid w:val="009D135D"/>
    <w:rsid w:val="009D15D0"/>
    <w:rsid w:val="009D2936"/>
    <w:rsid w:val="009D6014"/>
    <w:rsid w:val="009E6063"/>
    <w:rsid w:val="009F03A4"/>
    <w:rsid w:val="009F2FFF"/>
    <w:rsid w:val="009F4E00"/>
    <w:rsid w:val="009F7600"/>
    <w:rsid w:val="009F7BED"/>
    <w:rsid w:val="00A01059"/>
    <w:rsid w:val="00A0200A"/>
    <w:rsid w:val="00A0471D"/>
    <w:rsid w:val="00A04B33"/>
    <w:rsid w:val="00A0601B"/>
    <w:rsid w:val="00A111C3"/>
    <w:rsid w:val="00A1195D"/>
    <w:rsid w:val="00A1278E"/>
    <w:rsid w:val="00A17A2E"/>
    <w:rsid w:val="00A21072"/>
    <w:rsid w:val="00A23688"/>
    <w:rsid w:val="00A34233"/>
    <w:rsid w:val="00A410BA"/>
    <w:rsid w:val="00A448B1"/>
    <w:rsid w:val="00A47006"/>
    <w:rsid w:val="00A52282"/>
    <w:rsid w:val="00A5248B"/>
    <w:rsid w:val="00A559EA"/>
    <w:rsid w:val="00A6129D"/>
    <w:rsid w:val="00A644F4"/>
    <w:rsid w:val="00A66ABA"/>
    <w:rsid w:val="00A670E3"/>
    <w:rsid w:val="00A67232"/>
    <w:rsid w:val="00A759D3"/>
    <w:rsid w:val="00A81A75"/>
    <w:rsid w:val="00A82DA7"/>
    <w:rsid w:val="00A83A22"/>
    <w:rsid w:val="00A84A1C"/>
    <w:rsid w:val="00A91E19"/>
    <w:rsid w:val="00A96562"/>
    <w:rsid w:val="00A97F51"/>
    <w:rsid w:val="00AA394D"/>
    <w:rsid w:val="00AA5CEF"/>
    <w:rsid w:val="00AB184C"/>
    <w:rsid w:val="00AB192E"/>
    <w:rsid w:val="00AB6BC3"/>
    <w:rsid w:val="00AC0EE1"/>
    <w:rsid w:val="00AC4484"/>
    <w:rsid w:val="00AC6173"/>
    <w:rsid w:val="00AD01A9"/>
    <w:rsid w:val="00AD02A4"/>
    <w:rsid w:val="00AD0D43"/>
    <w:rsid w:val="00AD549F"/>
    <w:rsid w:val="00AD58B1"/>
    <w:rsid w:val="00AD628F"/>
    <w:rsid w:val="00AD78C2"/>
    <w:rsid w:val="00AE05B4"/>
    <w:rsid w:val="00AE3B4C"/>
    <w:rsid w:val="00AE5596"/>
    <w:rsid w:val="00AF1CEB"/>
    <w:rsid w:val="00AF292B"/>
    <w:rsid w:val="00AF369C"/>
    <w:rsid w:val="00AF563D"/>
    <w:rsid w:val="00AF63E0"/>
    <w:rsid w:val="00B05C43"/>
    <w:rsid w:val="00B12D03"/>
    <w:rsid w:val="00B2009A"/>
    <w:rsid w:val="00B2141B"/>
    <w:rsid w:val="00B2415E"/>
    <w:rsid w:val="00B3328B"/>
    <w:rsid w:val="00B34B1D"/>
    <w:rsid w:val="00B35D45"/>
    <w:rsid w:val="00B4328B"/>
    <w:rsid w:val="00B44F5A"/>
    <w:rsid w:val="00B51B4F"/>
    <w:rsid w:val="00B54B11"/>
    <w:rsid w:val="00B5654B"/>
    <w:rsid w:val="00B60015"/>
    <w:rsid w:val="00B60CD9"/>
    <w:rsid w:val="00B61618"/>
    <w:rsid w:val="00B6503C"/>
    <w:rsid w:val="00B653F9"/>
    <w:rsid w:val="00B70D12"/>
    <w:rsid w:val="00B723B1"/>
    <w:rsid w:val="00B775AC"/>
    <w:rsid w:val="00B85C0F"/>
    <w:rsid w:val="00B93549"/>
    <w:rsid w:val="00B946F0"/>
    <w:rsid w:val="00B94858"/>
    <w:rsid w:val="00BA1FFB"/>
    <w:rsid w:val="00BA620E"/>
    <w:rsid w:val="00BA67AA"/>
    <w:rsid w:val="00BB30B9"/>
    <w:rsid w:val="00BB396D"/>
    <w:rsid w:val="00BB3B9E"/>
    <w:rsid w:val="00BB4973"/>
    <w:rsid w:val="00BB68B9"/>
    <w:rsid w:val="00BB6D58"/>
    <w:rsid w:val="00BB7409"/>
    <w:rsid w:val="00BC0F4D"/>
    <w:rsid w:val="00BC1882"/>
    <w:rsid w:val="00BC18B5"/>
    <w:rsid w:val="00BC19FE"/>
    <w:rsid w:val="00BC306B"/>
    <w:rsid w:val="00BD00EA"/>
    <w:rsid w:val="00BD105B"/>
    <w:rsid w:val="00BD2F16"/>
    <w:rsid w:val="00BD3FD2"/>
    <w:rsid w:val="00BE2FB0"/>
    <w:rsid w:val="00BE49F1"/>
    <w:rsid w:val="00BF37A6"/>
    <w:rsid w:val="00C05CA3"/>
    <w:rsid w:val="00C147EF"/>
    <w:rsid w:val="00C1590F"/>
    <w:rsid w:val="00C21B55"/>
    <w:rsid w:val="00C2540D"/>
    <w:rsid w:val="00C25586"/>
    <w:rsid w:val="00C32680"/>
    <w:rsid w:val="00C3497D"/>
    <w:rsid w:val="00C36569"/>
    <w:rsid w:val="00C4001B"/>
    <w:rsid w:val="00C4066E"/>
    <w:rsid w:val="00C519CD"/>
    <w:rsid w:val="00C5386D"/>
    <w:rsid w:val="00C64F15"/>
    <w:rsid w:val="00C66474"/>
    <w:rsid w:val="00C71AA1"/>
    <w:rsid w:val="00C76570"/>
    <w:rsid w:val="00C76B0A"/>
    <w:rsid w:val="00C81234"/>
    <w:rsid w:val="00C85290"/>
    <w:rsid w:val="00C91B5F"/>
    <w:rsid w:val="00C92B75"/>
    <w:rsid w:val="00CA1A78"/>
    <w:rsid w:val="00CA5B44"/>
    <w:rsid w:val="00CA7C9A"/>
    <w:rsid w:val="00CB1DA7"/>
    <w:rsid w:val="00CB3DAB"/>
    <w:rsid w:val="00CB4957"/>
    <w:rsid w:val="00CC433A"/>
    <w:rsid w:val="00CC49E4"/>
    <w:rsid w:val="00CC7741"/>
    <w:rsid w:val="00CD54A1"/>
    <w:rsid w:val="00CD5D68"/>
    <w:rsid w:val="00CF1E83"/>
    <w:rsid w:val="00CF25C6"/>
    <w:rsid w:val="00CF580A"/>
    <w:rsid w:val="00CF5EA7"/>
    <w:rsid w:val="00CF7F6B"/>
    <w:rsid w:val="00D068ED"/>
    <w:rsid w:val="00D145DF"/>
    <w:rsid w:val="00D165E7"/>
    <w:rsid w:val="00D17A35"/>
    <w:rsid w:val="00D21788"/>
    <w:rsid w:val="00D21BBB"/>
    <w:rsid w:val="00D2457F"/>
    <w:rsid w:val="00D2684B"/>
    <w:rsid w:val="00D27F94"/>
    <w:rsid w:val="00D33BCF"/>
    <w:rsid w:val="00D357DF"/>
    <w:rsid w:val="00D41685"/>
    <w:rsid w:val="00D4418A"/>
    <w:rsid w:val="00D444FA"/>
    <w:rsid w:val="00D4474E"/>
    <w:rsid w:val="00D45575"/>
    <w:rsid w:val="00D50252"/>
    <w:rsid w:val="00D51786"/>
    <w:rsid w:val="00D60589"/>
    <w:rsid w:val="00D632F3"/>
    <w:rsid w:val="00D63F0F"/>
    <w:rsid w:val="00D644CB"/>
    <w:rsid w:val="00D65D32"/>
    <w:rsid w:val="00D66AB4"/>
    <w:rsid w:val="00D70834"/>
    <w:rsid w:val="00D73CA6"/>
    <w:rsid w:val="00D73D8D"/>
    <w:rsid w:val="00D752EF"/>
    <w:rsid w:val="00D83353"/>
    <w:rsid w:val="00D8363B"/>
    <w:rsid w:val="00D846BA"/>
    <w:rsid w:val="00D84ACE"/>
    <w:rsid w:val="00D9203B"/>
    <w:rsid w:val="00D9275C"/>
    <w:rsid w:val="00DA0164"/>
    <w:rsid w:val="00DA1DD6"/>
    <w:rsid w:val="00DA2BA3"/>
    <w:rsid w:val="00DA5A79"/>
    <w:rsid w:val="00DB3E48"/>
    <w:rsid w:val="00DB61B9"/>
    <w:rsid w:val="00DC3905"/>
    <w:rsid w:val="00DD0D6D"/>
    <w:rsid w:val="00DD357A"/>
    <w:rsid w:val="00DD528D"/>
    <w:rsid w:val="00DE05DC"/>
    <w:rsid w:val="00DF15A3"/>
    <w:rsid w:val="00DF5170"/>
    <w:rsid w:val="00E00B12"/>
    <w:rsid w:val="00E028CD"/>
    <w:rsid w:val="00E02BD6"/>
    <w:rsid w:val="00E0480B"/>
    <w:rsid w:val="00E11E84"/>
    <w:rsid w:val="00E13013"/>
    <w:rsid w:val="00E146BB"/>
    <w:rsid w:val="00E14A46"/>
    <w:rsid w:val="00E15E03"/>
    <w:rsid w:val="00E16651"/>
    <w:rsid w:val="00E23390"/>
    <w:rsid w:val="00E25629"/>
    <w:rsid w:val="00E33440"/>
    <w:rsid w:val="00E36795"/>
    <w:rsid w:val="00E40806"/>
    <w:rsid w:val="00E4443A"/>
    <w:rsid w:val="00E45624"/>
    <w:rsid w:val="00E47468"/>
    <w:rsid w:val="00E502F4"/>
    <w:rsid w:val="00E6399D"/>
    <w:rsid w:val="00E67B19"/>
    <w:rsid w:val="00E7196F"/>
    <w:rsid w:val="00E736FD"/>
    <w:rsid w:val="00E812F4"/>
    <w:rsid w:val="00E83943"/>
    <w:rsid w:val="00E83F02"/>
    <w:rsid w:val="00E85B3A"/>
    <w:rsid w:val="00E91ED3"/>
    <w:rsid w:val="00E93C28"/>
    <w:rsid w:val="00E97371"/>
    <w:rsid w:val="00EB5BD3"/>
    <w:rsid w:val="00EB636E"/>
    <w:rsid w:val="00EC2DAE"/>
    <w:rsid w:val="00EC6555"/>
    <w:rsid w:val="00ED29A3"/>
    <w:rsid w:val="00ED5092"/>
    <w:rsid w:val="00EE0864"/>
    <w:rsid w:val="00EE3274"/>
    <w:rsid w:val="00EF004C"/>
    <w:rsid w:val="00F01268"/>
    <w:rsid w:val="00F03CA9"/>
    <w:rsid w:val="00F0668F"/>
    <w:rsid w:val="00F06EAE"/>
    <w:rsid w:val="00F100D7"/>
    <w:rsid w:val="00F16381"/>
    <w:rsid w:val="00F23EB7"/>
    <w:rsid w:val="00F24291"/>
    <w:rsid w:val="00F24ECF"/>
    <w:rsid w:val="00F412BF"/>
    <w:rsid w:val="00F47AAA"/>
    <w:rsid w:val="00F51E77"/>
    <w:rsid w:val="00F5305D"/>
    <w:rsid w:val="00F55F6B"/>
    <w:rsid w:val="00F603CC"/>
    <w:rsid w:val="00F64969"/>
    <w:rsid w:val="00F77C18"/>
    <w:rsid w:val="00F77DF7"/>
    <w:rsid w:val="00F80556"/>
    <w:rsid w:val="00F80E06"/>
    <w:rsid w:val="00F867E1"/>
    <w:rsid w:val="00F87465"/>
    <w:rsid w:val="00F877CF"/>
    <w:rsid w:val="00F90AFC"/>
    <w:rsid w:val="00F953DB"/>
    <w:rsid w:val="00F9556A"/>
    <w:rsid w:val="00F961D8"/>
    <w:rsid w:val="00F96DBD"/>
    <w:rsid w:val="00F974B7"/>
    <w:rsid w:val="00FA0255"/>
    <w:rsid w:val="00FA4B9C"/>
    <w:rsid w:val="00FA7081"/>
    <w:rsid w:val="00FB2947"/>
    <w:rsid w:val="00FB6892"/>
    <w:rsid w:val="00FB6BE9"/>
    <w:rsid w:val="00FC6CF4"/>
    <w:rsid w:val="00FD1A8F"/>
    <w:rsid w:val="00FD4ACF"/>
    <w:rsid w:val="00FE0701"/>
    <w:rsid w:val="00FE140C"/>
    <w:rsid w:val="00FE652F"/>
    <w:rsid w:val="00FF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DB71B"/>
  <w15:chartTrackingRefBased/>
  <w15:docId w15:val="{07A7E17D-3E3F-4811-8694-3FB0C074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146"/>
    <w:pPr>
      <w:spacing w:after="200" w:line="240" w:lineRule="auto"/>
    </w:pPr>
    <w:rPr>
      <w:rFonts w:eastAsia="Times New Roman" w:cstheme="minorHAnsi"/>
      <w:color w:val="000000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85A"/>
    <w:pPr>
      <w:tabs>
        <w:tab w:val="left" w:pos="851"/>
      </w:tabs>
      <w:spacing w:after="120"/>
      <w:outlineLvl w:val="0"/>
    </w:pPr>
    <w:rPr>
      <w:b/>
      <w:bCs/>
      <w:noProof/>
      <w:color w:val="3F9C3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485A"/>
    <w:pPr>
      <w:tabs>
        <w:tab w:val="left" w:pos="851"/>
      </w:tabs>
      <w:spacing w:before="200" w:after="80"/>
      <w:outlineLvl w:val="1"/>
    </w:pPr>
    <w:rPr>
      <w:b/>
      <w:bCs/>
      <w:color w:val="3F9C3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8EF"/>
    <w:pPr>
      <w:tabs>
        <w:tab w:val="left" w:pos="851"/>
      </w:tabs>
      <w:spacing w:after="120"/>
      <w:outlineLvl w:val="2"/>
    </w:pPr>
    <w:rPr>
      <w:b/>
      <w:bCs/>
      <w:color w:val="3F9C35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40E21"/>
    <w:pPr>
      <w:numPr>
        <w:ilvl w:val="3"/>
      </w:numPr>
      <w:outlineLvl w:val="3"/>
    </w:pPr>
    <w:rPr>
      <w:i/>
      <w:iCs/>
    </w:rPr>
  </w:style>
  <w:style w:type="paragraph" w:styleId="Heading5">
    <w:name w:val="heading 5"/>
    <w:aliases w:val="Main Subtitle"/>
    <w:basedOn w:val="Normal"/>
    <w:next w:val="Normal"/>
    <w:link w:val="Heading5Char"/>
    <w:uiPriority w:val="9"/>
    <w:unhideWhenUsed/>
    <w:qFormat/>
    <w:rsid w:val="00840E21"/>
    <w:pPr>
      <w:spacing w:after="0" w:line="320" w:lineRule="exact"/>
      <w:ind w:left="-1134" w:right="5907"/>
      <w:jc w:val="center"/>
      <w:outlineLvl w:val="4"/>
    </w:pPr>
    <w:rPr>
      <w:noProof/>
      <w:color w:val="FFFFFF" w:themeColor="background1"/>
      <w:sz w:val="32"/>
      <w:szCs w:val="32"/>
    </w:rPr>
  </w:style>
  <w:style w:type="paragraph" w:styleId="Heading6">
    <w:name w:val="heading 6"/>
    <w:aliases w:val="Contents title"/>
    <w:basedOn w:val="Heading1"/>
    <w:next w:val="Normal"/>
    <w:link w:val="Heading6Char"/>
    <w:uiPriority w:val="9"/>
    <w:unhideWhenUsed/>
    <w:qFormat/>
    <w:rsid w:val="008B6BB2"/>
    <w:pPr>
      <w:outlineLvl w:val="5"/>
    </w:pPr>
    <w:rPr>
      <w:color w:val="FFFFFF" w:themeColor="background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B5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91B5F"/>
    <w:rPr>
      <w:rFonts w:eastAsia="Times New Roman" w:cstheme="minorHAnsi"/>
      <w:color w:val="000000"/>
      <w:sz w:val="20"/>
      <w:szCs w:val="20"/>
      <w:shd w:val="clear" w:color="auto" w:fill="FFFFFF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91B5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91B5F"/>
    <w:rPr>
      <w:rFonts w:eastAsia="Times New Roman" w:cstheme="minorHAnsi"/>
      <w:color w:val="000000"/>
      <w:sz w:val="20"/>
      <w:szCs w:val="20"/>
      <w:shd w:val="clear" w:color="auto" w:fill="FFFFFF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7485A"/>
    <w:rPr>
      <w:rFonts w:eastAsia="Times New Roman" w:cstheme="minorHAnsi"/>
      <w:b/>
      <w:bCs/>
      <w:noProof/>
      <w:color w:val="3F9C35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7485A"/>
    <w:rPr>
      <w:rFonts w:eastAsia="Times New Roman" w:cstheme="minorHAnsi"/>
      <w:b/>
      <w:bCs/>
      <w:color w:val="3F9C35"/>
      <w:sz w:val="32"/>
      <w:szCs w:val="32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6D18EF"/>
    <w:rPr>
      <w:rFonts w:eastAsia="Times New Roman" w:cstheme="minorHAnsi"/>
      <w:b/>
      <w:bCs/>
      <w:color w:val="3F9C35"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840E21"/>
    <w:rPr>
      <w:rFonts w:eastAsia="Times New Roman" w:cstheme="minorHAnsi"/>
      <w:i/>
      <w:iCs/>
      <w:color w:val="3F9C35"/>
      <w:sz w:val="24"/>
      <w:szCs w:val="24"/>
      <w:shd w:val="clear" w:color="auto" w:fill="FFFFFF"/>
      <w:lang w:eastAsia="en-AU"/>
    </w:rPr>
  </w:style>
  <w:style w:type="paragraph" w:styleId="Title">
    <w:name w:val="Title"/>
    <w:aliases w:val="Main Title"/>
    <w:basedOn w:val="Normal"/>
    <w:next w:val="Normal"/>
    <w:link w:val="TitleChar"/>
    <w:uiPriority w:val="10"/>
    <w:qFormat/>
    <w:rsid w:val="00AD0D43"/>
    <w:pPr>
      <w:spacing w:after="120" w:line="600" w:lineRule="exact"/>
    </w:pPr>
    <w:rPr>
      <w:b/>
      <w:bCs/>
      <w:color w:val="FFFFFF" w:themeColor="background1"/>
      <w:sz w:val="64"/>
      <w:szCs w:val="64"/>
    </w:rPr>
  </w:style>
  <w:style w:type="character" w:customStyle="1" w:styleId="TitleChar">
    <w:name w:val="Title Char"/>
    <w:aliases w:val="Main Title Char"/>
    <w:basedOn w:val="DefaultParagraphFont"/>
    <w:link w:val="Title"/>
    <w:uiPriority w:val="10"/>
    <w:rsid w:val="00AD0D43"/>
    <w:rPr>
      <w:rFonts w:eastAsia="Times New Roman" w:cstheme="minorHAnsi"/>
      <w:b/>
      <w:bCs/>
      <w:color w:val="FFFFFF" w:themeColor="background1"/>
      <w:sz w:val="64"/>
      <w:szCs w:val="64"/>
      <w:lang w:eastAsia="en-AU"/>
    </w:rPr>
  </w:style>
  <w:style w:type="character" w:customStyle="1" w:styleId="Heading5Char">
    <w:name w:val="Heading 5 Char"/>
    <w:aliases w:val="Main Subtitle Char"/>
    <w:basedOn w:val="DefaultParagraphFont"/>
    <w:link w:val="Heading5"/>
    <w:uiPriority w:val="9"/>
    <w:rsid w:val="00840E21"/>
    <w:rPr>
      <w:rFonts w:eastAsia="Times New Roman" w:cstheme="minorHAnsi"/>
      <w:noProof/>
      <w:color w:val="FFFFFF" w:themeColor="background1"/>
      <w:sz w:val="32"/>
      <w:szCs w:val="32"/>
      <w:lang w:eastAsia="en-AU"/>
    </w:rPr>
  </w:style>
  <w:style w:type="character" w:styleId="SubtleEmphasis">
    <w:name w:val="Subtle Emphasis"/>
    <w:aliases w:val="Inside Cover - Credits"/>
    <w:uiPriority w:val="19"/>
    <w:qFormat/>
    <w:rsid w:val="00840E21"/>
  </w:style>
  <w:style w:type="paragraph" w:styleId="TOCHeading">
    <w:name w:val="TOC Heading"/>
    <w:next w:val="Normal"/>
    <w:uiPriority w:val="39"/>
    <w:unhideWhenUsed/>
    <w:rsid w:val="00606DCD"/>
    <w:pPr>
      <w:keepNext/>
      <w:keepLines/>
      <w:spacing w:before="240" w:after="240" w:line="240" w:lineRule="auto"/>
    </w:pPr>
    <w:rPr>
      <w:rFonts w:eastAsiaTheme="majorEastAsia" w:cstheme="minorHAnsi"/>
      <w:b/>
      <w:bCs/>
      <w:color w:val="3F9C35"/>
      <w:sz w:val="36"/>
      <w:szCs w:val="3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06DCD"/>
    <w:pPr>
      <w:tabs>
        <w:tab w:val="left" w:pos="426"/>
        <w:tab w:val="right" w:leader="dot" w:pos="9628"/>
      </w:tabs>
      <w:spacing w:after="100"/>
      <w:ind w:left="426" w:hanging="426"/>
    </w:pPr>
    <w:rPr>
      <w:b/>
      <w:bCs/>
      <w:noProof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606DCD"/>
    <w:pPr>
      <w:tabs>
        <w:tab w:val="left" w:pos="993"/>
        <w:tab w:val="right" w:leader="dot" w:pos="9628"/>
      </w:tabs>
      <w:spacing w:after="100"/>
      <w:ind w:left="993" w:hanging="567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606DCD"/>
    <w:pPr>
      <w:tabs>
        <w:tab w:val="left" w:pos="1701"/>
        <w:tab w:val="right" w:leader="dot" w:pos="9628"/>
      </w:tabs>
      <w:spacing w:after="100"/>
      <w:ind w:left="1701" w:hanging="708"/>
    </w:pPr>
    <w:rPr>
      <w:noProof/>
    </w:rPr>
  </w:style>
  <w:style w:type="character" w:styleId="Hyperlink">
    <w:name w:val="Hyperlink"/>
    <w:basedOn w:val="DefaultParagraphFont"/>
    <w:unhideWhenUsed/>
    <w:rsid w:val="00370BAC"/>
    <w:rPr>
      <w:color w:val="0563C1" w:themeColor="hyperlink"/>
      <w:u w:val="single"/>
    </w:rPr>
  </w:style>
  <w:style w:type="character" w:styleId="Emphasis">
    <w:name w:val="Emphasis"/>
    <w:basedOn w:val="SubtleEmphasis"/>
    <w:uiPriority w:val="20"/>
    <w:rsid w:val="00370BAC"/>
  </w:style>
  <w:style w:type="character" w:customStyle="1" w:styleId="Heading6Char">
    <w:name w:val="Heading 6 Char"/>
    <w:aliases w:val="Contents title Char"/>
    <w:basedOn w:val="DefaultParagraphFont"/>
    <w:link w:val="Heading6"/>
    <w:uiPriority w:val="9"/>
    <w:rsid w:val="008B6BB2"/>
    <w:rPr>
      <w:rFonts w:eastAsia="Times New Roman" w:cstheme="minorHAnsi"/>
      <w:b/>
      <w:bCs/>
      <w:color w:val="FFFFFF" w:themeColor="background1"/>
      <w:sz w:val="36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716013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styleId="NoSpacing">
    <w:name w:val="No Spacing"/>
    <w:aliases w:val="Body"/>
    <w:link w:val="NoSpacingChar"/>
    <w:uiPriority w:val="1"/>
    <w:qFormat/>
    <w:rsid w:val="00402A27"/>
    <w:pPr>
      <w:spacing w:after="120"/>
    </w:pPr>
    <w:rPr>
      <w:rFonts w:ascii="HelveticaNeueLT Std Lt" w:hAnsi="HelveticaNeueLT Std Lt" w:cstheme="minorHAnsi"/>
      <w:color w:val="000000"/>
      <w:sz w:val="20"/>
      <w:szCs w:val="20"/>
    </w:rPr>
  </w:style>
  <w:style w:type="character" w:customStyle="1" w:styleId="NoSpacingChar">
    <w:name w:val="No Spacing Char"/>
    <w:aliases w:val="Body Char"/>
    <w:basedOn w:val="DefaultParagraphFont"/>
    <w:link w:val="NoSpacing"/>
    <w:uiPriority w:val="1"/>
    <w:rsid w:val="00402A27"/>
    <w:rPr>
      <w:rFonts w:ascii="HelveticaNeueLT Std Lt" w:hAnsi="HelveticaNeueLT Std Lt" w:cstheme="minorHAns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E45624"/>
    <w:pPr>
      <w:numPr>
        <w:numId w:val="12"/>
      </w:numPr>
      <w:spacing w:after="80"/>
      <w:ind w:left="426" w:hanging="284"/>
    </w:pPr>
  </w:style>
  <w:style w:type="character" w:styleId="UnresolvedMention">
    <w:name w:val="Unresolved Mention"/>
    <w:basedOn w:val="DefaultParagraphFont"/>
    <w:uiPriority w:val="99"/>
    <w:semiHidden/>
    <w:unhideWhenUsed/>
    <w:rsid w:val="005A6163"/>
    <w:rPr>
      <w:color w:val="605E5C"/>
      <w:shd w:val="clear" w:color="auto" w:fill="E1DFDD"/>
    </w:rPr>
  </w:style>
  <w:style w:type="paragraph" w:customStyle="1" w:styleId="Hyperlinks">
    <w:name w:val="Hyperlinks"/>
    <w:basedOn w:val="Normal"/>
    <w:link w:val="HyperlinksChar"/>
    <w:qFormat/>
    <w:rsid w:val="00ED5092"/>
    <w:rPr>
      <w:color w:val="0089C4" w:themeColor="accent2"/>
    </w:rPr>
  </w:style>
  <w:style w:type="character" w:customStyle="1" w:styleId="HyperlinksChar">
    <w:name w:val="Hyperlinks Char"/>
    <w:basedOn w:val="DefaultParagraphFont"/>
    <w:link w:val="Hyperlinks"/>
    <w:rsid w:val="00ED5092"/>
    <w:rPr>
      <w:rFonts w:eastAsia="Times New Roman" w:cstheme="minorHAnsi"/>
      <w:color w:val="0089C4" w:themeColor="accent2"/>
      <w:sz w:val="20"/>
      <w:szCs w:val="20"/>
      <w:lang w:eastAsia="en-AU"/>
    </w:rPr>
  </w:style>
  <w:style w:type="paragraph" w:customStyle="1" w:styleId="Imagecaption">
    <w:name w:val="Image caption"/>
    <w:basedOn w:val="Normal"/>
    <w:link w:val="ImagecaptionChar"/>
    <w:rsid w:val="00E02BD6"/>
    <w:pPr>
      <w:spacing w:after="0"/>
    </w:pPr>
  </w:style>
  <w:style w:type="character" w:customStyle="1" w:styleId="ImagecaptionChar">
    <w:name w:val="Image caption Char"/>
    <w:basedOn w:val="DefaultParagraphFont"/>
    <w:link w:val="Imagecaption"/>
    <w:rsid w:val="00E02BD6"/>
    <w:rPr>
      <w:rFonts w:eastAsia="Times New Roman" w:cstheme="minorHAnsi"/>
      <w:color w:val="000000"/>
      <w:sz w:val="20"/>
      <w:szCs w:val="20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3328B"/>
  </w:style>
  <w:style w:type="table" w:styleId="TableGrid">
    <w:name w:val="Table Grid"/>
    <w:basedOn w:val="TableNormal"/>
    <w:uiPriority w:val="39"/>
    <w:rsid w:val="00492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2630D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130FF8"/>
    <w:rPr>
      <w:i/>
      <w:iCs/>
      <w:color w:val="284E36" w:themeColor="text2"/>
      <w:sz w:val="18"/>
      <w:szCs w:val="18"/>
    </w:rPr>
  </w:style>
  <w:style w:type="paragraph" w:customStyle="1" w:styleId="SmallImage">
    <w:name w:val="Small Image"/>
    <w:rsid w:val="00B5654B"/>
    <w:pPr>
      <w:pageBreakBefore/>
      <w:numPr>
        <w:numId w:val="11"/>
      </w:numPr>
      <w:tabs>
        <w:tab w:val="left" w:pos="851"/>
      </w:tabs>
      <w:spacing w:after="120" w:line="240" w:lineRule="auto"/>
      <w:ind w:left="851" w:hanging="851"/>
      <w:outlineLvl w:val="0"/>
    </w:pPr>
    <w:rPr>
      <w:rFonts w:eastAsia="Times New Roman" w:cstheme="minorHAnsi"/>
      <w:b/>
      <w:bCs/>
      <w:color w:val="3F9C35"/>
      <w:sz w:val="36"/>
      <w:szCs w:val="36"/>
      <w:lang w:eastAsia="en-AU"/>
    </w:rPr>
  </w:style>
  <w:style w:type="paragraph" w:customStyle="1" w:styleId="Introduction">
    <w:name w:val="Introduction"/>
    <w:basedOn w:val="Heading2"/>
    <w:link w:val="IntroductionChar"/>
    <w:qFormat/>
    <w:rsid w:val="0047485A"/>
    <w:pPr>
      <w:spacing w:before="0" w:after="120"/>
    </w:pPr>
    <w:rPr>
      <w:b w:val="0"/>
      <w:bCs w:val="0"/>
      <w:color w:val="284E36" w:themeColor="text2"/>
      <w:sz w:val="24"/>
      <w:szCs w:val="24"/>
    </w:rPr>
  </w:style>
  <w:style w:type="character" w:customStyle="1" w:styleId="IntroductionChar">
    <w:name w:val="Introduction Char"/>
    <w:basedOn w:val="Heading2Char"/>
    <w:link w:val="Introduction"/>
    <w:rsid w:val="0047485A"/>
    <w:rPr>
      <w:rFonts w:eastAsia="Times New Roman" w:cstheme="minorHAnsi"/>
      <w:b w:val="0"/>
      <w:bCs w:val="0"/>
      <w:color w:val="284E36" w:themeColor="text2"/>
      <w:sz w:val="24"/>
      <w:szCs w:val="24"/>
      <w:lang w:eastAsia="en-AU"/>
    </w:rPr>
  </w:style>
  <w:style w:type="table" w:styleId="GridTable1Light">
    <w:name w:val="Grid Table 1 Light"/>
    <w:basedOn w:val="TableNormal"/>
    <w:uiPriority w:val="46"/>
    <w:rsid w:val="008339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f0">
    <w:name w:val="pf0"/>
    <w:basedOn w:val="Normal"/>
    <w:rsid w:val="00631016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cf01">
    <w:name w:val="cf01"/>
    <w:basedOn w:val="DefaultParagraphFont"/>
    <w:rsid w:val="00631016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B1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1DA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1DA7"/>
    <w:rPr>
      <w:rFonts w:eastAsia="Times New Roman" w:cstheme="minorHAnsi"/>
      <w:color w:val="00000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CB1DA7"/>
    <w:pPr>
      <w:spacing w:after="0" w:line="240" w:lineRule="auto"/>
    </w:pPr>
    <w:rPr>
      <w:rFonts w:eastAsia="Times New Roman" w:cstheme="minorHAnsi"/>
      <w:color w:val="00000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D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D19"/>
    <w:rPr>
      <w:rFonts w:eastAsia="Times New Roman" w:cstheme="minorHAnsi"/>
      <w:b/>
      <w:bCs/>
      <w:color w:val="000000"/>
      <w:sz w:val="20"/>
      <w:szCs w:val="20"/>
      <w:lang w:eastAsia="en-AU"/>
    </w:rPr>
  </w:style>
  <w:style w:type="paragraph" w:customStyle="1" w:styleId="Default">
    <w:name w:val="Default"/>
    <w:rsid w:val="00F530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7" Type="http://schemas.openxmlformats.org/officeDocument/2006/relationships/image" Target="media/image27.jpe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37.jpeg"/><Relationship Id="rId68" Type="http://schemas.openxmlformats.org/officeDocument/2006/relationships/image" Target="media/image43.svg"/><Relationship Id="rId76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46.pn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hyperlink" Target="mailto:SerendipEducationCentre@parks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6.svg"/><Relationship Id="rId32" Type="http://schemas.openxmlformats.org/officeDocument/2006/relationships/footer" Target="footer3.xml"/><Relationship Id="rId37" Type="http://schemas.openxmlformats.org/officeDocument/2006/relationships/image" Target="media/image21.jpeg"/><Relationship Id="rId45" Type="http://schemas.openxmlformats.org/officeDocument/2006/relationships/image" Target="media/image23.svg"/><Relationship Id="rId53" Type="http://schemas.openxmlformats.org/officeDocument/2006/relationships/image" Target="media/image30.png"/><Relationship Id="rId66" Type="http://schemas.openxmlformats.org/officeDocument/2006/relationships/image" Target="media/image41.svg"/><Relationship Id="rId74" Type="http://schemas.openxmlformats.org/officeDocument/2006/relationships/image" Target="media/image49.jpe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hyperlink" Target="http://www.parks.vic.gov.au/get-into-nature/learning-in-nature/plan-your-learning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4.jpeg"/><Relationship Id="rId61" Type="http://schemas.openxmlformats.org/officeDocument/2006/relationships/image" Target="media/image35.png"/><Relationship Id="rId10" Type="http://schemas.openxmlformats.org/officeDocument/2006/relationships/footnotes" Target="footnotes.xml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image" Target="media/image22.png"/><Relationship Id="rId52" Type="http://schemas.openxmlformats.org/officeDocument/2006/relationships/image" Target="media/image29.svg"/><Relationship Id="rId60" Type="http://schemas.openxmlformats.org/officeDocument/2006/relationships/image" Target="media/image38.jpeg"/><Relationship Id="rId65" Type="http://schemas.openxmlformats.org/officeDocument/2006/relationships/image" Target="media/image40.png"/><Relationship Id="rId73" Type="http://schemas.openxmlformats.org/officeDocument/2006/relationships/image" Target="media/image4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header" Target="header3.xml"/><Relationship Id="rId35" Type="http://schemas.openxmlformats.org/officeDocument/2006/relationships/footer" Target="footer5.xml"/><Relationship Id="rId43" Type="http://schemas.openxmlformats.org/officeDocument/2006/relationships/image" Target="media/image23.jpeg"/><Relationship Id="rId48" Type="http://schemas.openxmlformats.org/officeDocument/2006/relationships/image" Target="media/image25.png"/><Relationship Id="rId56" Type="http://schemas.openxmlformats.org/officeDocument/2006/relationships/image" Target="media/image33.svg"/><Relationship Id="rId64" Type="http://schemas.openxmlformats.org/officeDocument/2006/relationships/image" Target="media/image39.jpeg"/><Relationship Id="rId69" Type="http://schemas.openxmlformats.org/officeDocument/2006/relationships/image" Target="media/image44.png"/><Relationship Id="rId8" Type="http://schemas.openxmlformats.org/officeDocument/2006/relationships/settings" Target="settings.xml"/><Relationship Id="rId51" Type="http://schemas.openxmlformats.org/officeDocument/2006/relationships/image" Target="media/image28.png"/><Relationship Id="rId72" Type="http://schemas.openxmlformats.org/officeDocument/2006/relationships/image" Target="media/image47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46" Type="http://schemas.openxmlformats.org/officeDocument/2006/relationships/image" Target="media/image24.jpeg"/><Relationship Id="rId67" Type="http://schemas.openxmlformats.org/officeDocument/2006/relationships/image" Target="media/image42.png"/><Relationship Id="rId20" Type="http://schemas.openxmlformats.org/officeDocument/2006/relationships/image" Target="media/image12.svg"/><Relationship Id="rId54" Type="http://schemas.openxmlformats.org/officeDocument/2006/relationships/image" Target="media/image31.svg"/><Relationship Id="rId62" Type="http://schemas.openxmlformats.org/officeDocument/2006/relationships/image" Target="media/image36.svg"/><Relationship Id="rId70" Type="http://schemas.openxmlformats.org/officeDocument/2006/relationships/image" Target="media/image45.svg"/><Relationship Id="rId7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4" Type="http://schemas.openxmlformats.org/officeDocument/2006/relationships/image" Target="media/image2.sv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HARTER\Desktop\2023-24%20Education%20Guides\230526_Education%20Progra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84E36"/>
      </a:dk2>
      <a:lt2>
        <a:srgbClr val="F2F2F2"/>
      </a:lt2>
      <a:accent1>
        <a:srgbClr val="3F9C35"/>
      </a:accent1>
      <a:accent2>
        <a:srgbClr val="0089C4"/>
      </a:accent2>
      <a:accent3>
        <a:srgbClr val="78367E"/>
      </a:accent3>
      <a:accent4>
        <a:srgbClr val="BC4377"/>
      </a:accent4>
      <a:accent5>
        <a:srgbClr val="009D8F"/>
      </a:accent5>
      <a:accent6>
        <a:srgbClr val="D8532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DD3D1"/>
        </a:solidFill>
        <a:ln w="3979" cap="flat">
          <a:noFill/>
          <a:prstDash val="solid"/>
          <a:miter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339B511BE534AA2DCDF36064DB0C5" ma:contentTypeVersion="9" ma:contentTypeDescription="Create a new document." ma:contentTypeScope="" ma:versionID="1b111e059ad7fce9c62d3ce50a7ab5de">
  <xsd:schema xmlns:xsd="http://www.w3.org/2001/XMLSchema" xmlns:xs="http://www.w3.org/2001/XMLSchema" xmlns:p="http://schemas.microsoft.com/office/2006/metadata/properties" xmlns:ns2="8058e36f-6709-44cf-8b19-ec42d976d836" xmlns:ns3="db02e9ed-5f02-41ef-af37-0167da1e35e5" xmlns:ns4="78adf747-43bc-446d-b0c0-dbbdd8e4923b" xmlns:ns5="1cb9ac70-08b3-4417-82d2-d688686f87e7" targetNamespace="http://schemas.microsoft.com/office/2006/metadata/properties" ma:root="true" ma:fieldsID="bf7fddee441ae567818e9ea61e024e88" ns2:_="" ns3:_="" ns4:_="" ns5:_="">
    <xsd:import namespace="8058e36f-6709-44cf-8b19-ec42d976d836"/>
    <xsd:import namespace="db02e9ed-5f02-41ef-af37-0167da1e35e5"/>
    <xsd:import namespace="78adf747-43bc-446d-b0c0-dbbdd8e4923b"/>
    <xsd:import namespace="1cb9ac70-08b3-4417-82d2-d688686f87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i0f84bba906045b4af568ee102a52dcb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8e36f-6709-44cf-8b19-ec42d976d83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18" nillable="true" ma:taxonomy="true" ma:internalName="i0f84bba906045b4af568ee102a52dcb" ma:taxonomyFieldName="RevIMBCS" ma:displayName="Category" ma:indexed="true" ma:default="5293;#High Value - Do Not Delete|09088ba9-0f65-42e3-b6c2-74cb9c697e4e" ma:fieldId="{20f84bba-9060-45b4-af56-8ee102a52dcb}" ma:sspId="f17e4092-29cd-4287-a7c3-2e6e8e0a6149" ma:termSetId="3f0bd31a-bde9-4531-beef-22675d5bc278" ma:anchorId="98f6af51-d129-4451-aa94-1b5b730aa96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2e9ed-5f02-41ef-af37-0167da1e3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df747-43bc-446d-b0c0-dbbdd8e4923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9ac70-08b3-4417-82d2-d688686f87e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97e35cb-580e-4909-bb5c-6449a072025a}" ma:internalName="TaxCatchAll" ma:showField="CatchAllData" ma:web="8058e36f-6709-44cf-8b19-ec42d976d8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b9ac70-08b3-4417-82d2-d688686f87e7">
      <Value>5293</Value>
    </TaxCatchAll>
    <i0f84bba906045b4af568ee102a52dcb xmlns="8058e36f-6709-44cf-8b19-ec42d976d836">
      <Terms xmlns="http://schemas.microsoft.com/office/infopath/2007/PartnerControls">
        <TermInfo xmlns="http://schemas.microsoft.com/office/infopath/2007/PartnerControls">
          <TermName xmlns="http://schemas.microsoft.com/office/infopath/2007/PartnerControls">High Value - Do Not Delete</TermName>
          <TermId xmlns="http://schemas.microsoft.com/office/infopath/2007/PartnerControls">09088ba9-0f65-42e3-b6c2-74cb9c697e4e</TermId>
        </TermInfo>
      </Terms>
    </i0f84bba906045b4af568ee102a52dcb>
    <_dlc_DocId xmlns="8058e36f-6709-44cf-8b19-ec42d976d836">PARKS-247207842-33</_dlc_DocId>
    <_dlc_DocIdUrl xmlns="8058e36f-6709-44cf-8b19-ec42d976d836">
      <Url>https://parksvic.sharepoint.com/sites/Warnawi/businesssupportservices/marketingcommunicationsandpartnerships/_layouts/15/DocIdRedir.aspx?ID=PARKS-247207842-33</Url>
      <Description>PARKS-247207842-33</Description>
    </_dlc_DocIdUrl>
  </documentManagement>
</p:properties>
</file>

<file path=customXml/itemProps1.xml><?xml version="1.0" encoding="utf-8"?>
<ds:datastoreItem xmlns:ds="http://schemas.openxmlformats.org/officeDocument/2006/customXml" ds:itemID="{A25C8688-C071-41D9-A5CA-E5CEE2A77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6E5B9C-D4B1-41C3-BB3F-423A24463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82F1FA-59B4-4E26-A647-5B9CC1AE0A6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F97FDC2-665D-4EC7-A386-5333D62A0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58e36f-6709-44cf-8b19-ec42d976d836"/>
    <ds:schemaRef ds:uri="db02e9ed-5f02-41ef-af37-0167da1e35e5"/>
    <ds:schemaRef ds:uri="78adf747-43bc-446d-b0c0-dbbdd8e4923b"/>
    <ds:schemaRef ds:uri="1cb9ac70-08b3-4417-82d2-d688686f8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CEAAF37-8DE5-4889-945F-E794EA655200}">
  <ds:schemaRefs>
    <ds:schemaRef ds:uri="http://schemas.microsoft.com/office/2006/metadata/properties"/>
    <ds:schemaRef ds:uri="http://schemas.microsoft.com/office/infopath/2007/PartnerControls"/>
    <ds:schemaRef ds:uri="1cb9ac70-08b3-4417-82d2-d688686f87e7"/>
    <ds:schemaRef ds:uri="8058e36f-6709-44cf-8b19-ec42d976d8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230526_Education Program</Template>
  <TotalTime>3</TotalTime>
  <Pages>5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Charters</dc:creator>
  <cp:keywords/>
  <dc:description/>
  <cp:lastModifiedBy>Jordan Charters</cp:lastModifiedBy>
  <cp:revision>2</cp:revision>
  <cp:lastPrinted>2023-08-03T05:50:00Z</cp:lastPrinted>
  <dcterms:created xsi:type="dcterms:W3CDTF">2023-08-03T05:53:00Z</dcterms:created>
  <dcterms:modified xsi:type="dcterms:W3CDTF">2023-08-03T05:53:00Z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e,f,14,1,5,6,4298a14a,211742f5,25f067cb,4a0f8c8b</vt:lpwstr>
  </property>
  <property fmtid="{D5CDD505-2E9C-101B-9397-08002B2CF9AE}" pid="3" name="ClassificationContentMarkingHeaderFontProps">
    <vt:lpwstr>#000000,16,Calibri</vt:lpwstr>
  </property>
  <property fmtid="{D5CDD505-2E9C-101B-9397-08002B2CF9AE}" pid="4" name="ClassificationContentMarkingHeaderText">
    <vt:lpwstr>OFFICIAL// Publicly Accessible</vt:lpwstr>
  </property>
  <property fmtid="{D5CDD505-2E9C-101B-9397-08002B2CF9AE}" pid="5" name="ClassificationContentMarkingFooterShapeIds">
    <vt:lpwstr>15,16,17,7,8,9,54ba56b4,6ce02887,6f52b471</vt:lpwstr>
  </property>
  <property fmtid="{D5CDD505-2E9C-101B-9397-08002B2CF9AE}" pid="6" name="ClassificationContentMarkingFooterFontProps">
    <vt:lpwstr>#000000,16,Calibri</vt:lpwstr>
  </property>
  <property fmtid="{D5CDD505-2E9C-101B-9397-08002B2CF9AE}" pid="7" name="ClassificationContentMarkingFooterText">
    <vt:lpwstr>OFFICIAL// Publicly Accessible</vt:lpwstr>
  </property>
  <property fmtid="{D5CDD505-2E9C-101B-9397-08002B2CF9AE}" pid="8" name="ContentTypeId">
    <vt:lpwstr>0x01010093C339B511BE534AA2DCDF36064DB0C5</vt:lpwstr>
  </property>
  <property fmtid="{D5CDD505-2E9C-101B-9397-08002B2CF9AE}" pid="9" name="RevIMBCS">
    <vt:lpwstr>5293;#High Value - Do Not Delete|09088ba9-0f65-42e3-b6c2-74cb9c697e4e</vt:lpwstr>
  </property>
  <property fmtid="{D5CDD505-2E9C-101B-9397-08002B2CF9AE}" pid="10" name="_dlc_DocIdItemGuid">
    <vt:lpwstr>0e5af6c0-1992-4fe3-9dbb-309768ec606e</vt:lpwstr>
  </property>
  <property fmtid="{D5CDD505-2E9C-101B-9397-08002B2CF9AE}" pid="11" name="MSIP_Label_28994a4a-fbe5-40cf-89a2-ecf00a96277b_Enabled">
    <vt:lpwstr>true</vt:lpwstr>
  </property>
  <property fmtid="{D5CDD505-2E9C-101B-9397-08002B2CF9AE}" pid="12" name="MSIP_Label_28994a4a-fbe5-40cf-89a2-ecf00a96277b_SetDate">
    <vt:lpwstr>2023-05-26T02:35:57Z</vt:lpwstr>
  </property>
  <property fmtid="{D5CDD505-2E9C-101B-9397-08002B2CF9AE}" pid="13" name="MSIP_Label_28994a4a-fbe5-40cf-89a2-ecf00a96277b_Method">
    <vt:lpwstr>Privileged</vt:lpwstr>
  </property>
  <property fmtid="{D5CDD505-2E9C-101B-9397-08002B2CF9AE}" pid="14" name="MSIP_Label_28994a4a-fbe5-40cf-89a2-ecf00a96277b_Name">
    <vt:lpwstr>OFFICIAL Unmarked</vt:lpwstr>
  </property>
  <property fmtid="{D5CDD505-2E9C-101B-9397-08002B2CF9AE}" pid="15" name="MSIP_Label_28994a4a-fbe5-40cf-89a2-ecf00a96277b_SiteId">
    <vt:lpwstr>b3994ab7-fdfc-416d-836d-9cc3bacce769</vt:lpwstr>
  </property>
  <property fmtid="{D5CDD505-2E9C-101B-9397-08002B2CF9AE}" pid="16" name="MSIP_Label_28994a4a-fbe5-40cf-89a2-ecf00a96277b_ActionId">
    <vt:lpwstr>29663ecf-fd08-448f-bb20-7e50cb7e9df3</vt:lpwstr>
  </property>
  <property fmtid="{D5CDD505-2E9C-101B-9397-08002B2CF9AE}" pid="17" name="MSIP_Label_28994a4a-fbe5-40cf-89a2-ecf00a96277b_ContentBits">
    <vt:lpwstr>0</vt:lpwstr>
  </property>
</Properties>
</file>